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61AF8BF3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C6EC2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61AF8BF3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C6EC2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107875D" w:rsidR="00727BE8" w:rsidRDefault="00862D90" w:rsidP="00944C3D">
                                  <w:r>
                                    <w:t>202</w:t>
                                  </w:r>
                                  <w:r w:rsidR="007C6EC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107875D" w:rsidR="00727BE8" w:rsidRDefault="00862D90" w:rsidP="00944C3D">
                            <w:r>
                              <w:t>202</w:t>
                            </w:r>
                            <w:r w:rsidR="007C6EC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3A19D2C8" w:rsidR="00727BE8" w:rsidRDefault="007C6EC2" w:rsidP="00944C3D">
                                  <w:r>
                                    <w:t>04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3A19D2C8" w:rsidR="00727BE8" w:rsidRDefault="007C6EC2" w:rsidP="00944C3D">
                            <w:r>
                              <w:t>04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177BC30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177BC30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49AC12B9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49AC12B9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4F6FECC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4F6FECC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08E0B8E8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08E0B8E8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1D3082C6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915A398" w:rsidR="00727BE8" w:rsidRPr="00ED0163" w:rsidRDefault="007C6EC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B5CDD3C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EE6E62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2022394902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B5CDD3C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EE6E62">
                              <w:rPr>
                                <w:rFonts w:ascii="Arial" w:hAnsi="Arial"/>
                                <w:lang w:eastAsia="sk-SK"/>
                              </w:rPr>
                              <w:t>2022394902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0C7C0AD1" w:rsidR="00727BE8" w:rsidRPr="00391121" w:rsidRDefault="00EE6E6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42022258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0C7C0AD1" w:rsidR="00727BE8" w:rsidRPr="00391121" w:rsidRDefault="00EE6E6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42022258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4C8DE25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A31FB99" w:rsidR="00727BE8" w:rsidRPr="00ED0163" w:rsidRDefault="00EE6E6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1492C760">
                      <wp:simplePos x="0" y="0"/>
                      <wp:positionH relativeFrom="column">
                        <wp:posOffset>-2211070</wp:posOffset>
                      </wp:positionH>
                      <wp:positionV relativeFrom="paragraph">
                        <wp:posOffset>-60960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48FB798C" w:rsidR="00862D90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</w:t>
                                  </w:r>
                                  <w:r w:rsidR="00EE6E62">
                                    <w:rPr>
                                      <w:rFonts w:ascii="Arial" w:hAnsi="Arial" w:cs="Arial"/>
                                    </w:rPr>
                                    <w:t>poločenstvo vlastníkov bytov 368</w:t>
                                  </w:r>
                                  <w:r w:rsidR="0088115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-174.1pt;margin-top:-4.8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">
                      <v:textbox>
                        <w:txbxContent>
                          <w:p w14:paraId="2730B4E6" w14:textId="48FB798C" w:rsidR="00862D90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EE6E62">
                              <w:rPr>
                                <w:rFonts w:ascii="Arial" w:hAnsi="Arial" w:cs="Arial"/>
                              </w:rPr>
                              <w:t>poločenstvo vlastníkov bytov 368</w:t>
                            </w:r>
                            <w:r w:rsidR="0088115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5030E3BF" w:rsidR="00727BE8" w:rsidRPr="00391121" w:rsidRDefault="00EE6E6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Pred Poľom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5030E3BF" w:rsidR="00727BE8" w:rsidRPr="00391121" w:rsidRDefault="00EE6E6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Pred Poľom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13FB0445" w:rsidR="00727BE8" w:rsidRDefault="00EE6E62" w:rsidP="00944C3D">
                                  <w:r>
                                    <w:t>368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13FB0445" w:rsidR="00727BE8" w:rsidRDefault="00EE6E62" w:rsidP="00944C3D">
                            <w:r>
                              <w:t>368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0D05384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</w:t>
                                  </w:r>
                                  <w:r w:rsidR="00881159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10D05384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</w:t>
                            </w:r>
                            <w:r w:rsidR="00881159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4F23F4DC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EE6E62">
              <w:rPr>
                <w:rFonts w:ascii="Arial" w:hAnsi="Arial"/>
                <w:lang w:eastAsia="sk-SK"/>
              </w:rPr>
              <w:t>13</w:t>
            </w:r>
            <w:r w:rsidR="00881159">
              <w:rPr>
                <w:rFonts w:ascii="Arial" w:hAnsi="Arial"/>
                <w:lang w:eastAsia="sk-SK"/>
              </w:rPr>
              <w:t>.</w:t>
            </w:r>
            <w:r w:rsidR="00EE6E62">
              <w:rPr>
                <w:rFonts w:ascii="Arial" w:hAnsi="Arial"/>
                <w:lang w:eastAsia="sk-SK"/>
              </w:rPr>
              <w:t>6</w:t>
            </w:r>
            <w:r w:rsidR="00881159">
              <w:rPr>
                <w:rFonts w:ascii="Arial" w:hAnsi="Arial"/>
                <w:lang w:eastAsia="sk-SK"/>
              </w:rPr>
              <w:t>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24878504" w:rsidR="00727BE8" w:rsidRPr="008D0433" w:rsidRDefault="00EE6E62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Monika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Faltínková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64832237" w:rsidR="00727BE8" w:rsidRPr="008D0433" w:rsidRDefault="00EE6E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vAlign w:val="center"/>
          </w:tcPr>
          <w:p w14:paraId="4B94F45B" w14:textId="15C48C6C" w:rsidR="00727BE8" w:rsidRPr="008D0433" w:rsidRDefault="00EE6E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304BC90D" w:rsidR="00727BE8" w:rsidRPr="008D0433" w:rsidRDefault="00EE6E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666CCBF1" w:rsidR="00727BE8" w:rsidRPr="008D0433" w:rsidRDefault="00EE6E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2BBB98B3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0C27B5">
              <w:rPr>
                <w:rFonts w:ascii="Arial" w:hAnsi="Arial" w:cs="Arial"/>
                <w:sz w:val="16"/>
                <w:szCs w:val="16"/>
              </w:rPr>
              <w:t>Allianz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30EA3FD7" w:rsidR="00727BE8" w:rsidRPr="008C56AB" w:rsidRDefault="00EE6E62" w:rsidP="00EE6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439,06</w:t>
            </w:r>
          </w:p>
        </w:tc>
        <w:tc>
          <w:tcPr>
            <w:tcW w:w="1325" w:type="dxa"/>
            <w:vAlign w:val="center"/>
          </w:tcPr>
          <w:p w14:paraId="455CC3B4" w14:textId="15DA447E" w:rsidR="00727BE8" w:rsidRPr="008C56AB" w:rsidRDefault="00EE6E62" w:rsidP="00EE6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3964,12</w:t>
            </w:r>
          </w:p>
        </w:tc>
        <w:tc>
          <w:tcPr>
            <w:tcW w:w="1234" w:type="dxa"/>
            <w:vAlign w:val="center"/>
          </w:tcPr>
          <w:p w14:paraId="12CCB40C" w14:textId="79A46929" w:rsidR="00727BE8" w:rsidRPr="008C56AB" w:rsidRDefault="00EE6E62" w:rsidP="00EE6E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4250,39</w:t>
            </w:r>
          </w:p>
        </w:tc>
        <w:tc>
          <w:tcPr>
            <w:tcW w:w="1978" w:type="dxa"/>
            <w:vAlign w:val="center"/>
          </w:tcPr>
          <w:p w14:paraId="1435129C" w14:textId="77777777" w:rsidR="00727BE8" w:rsidRDefault="00EE6E62" w:rsidP="00EE6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152,79</w:t>
            </w:r>
          </w:p>
          <w:p w14:paraId="5223FA2A" w14:textId="4E725003" w:rsidR="00EE6E62" w:rsidRPr="008C56AB" w:rsidRDefault="00EE6E62" w:rsidP="007C6E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4809038C" w:rsidR="00727BE8" w:rsidRPr="008C56AB" w:rsidRDefault="00EE6E62" w:rsidP="00EE6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80171,96</w:t>
            </w:r>
          </w:p>
        </w:tc>
        <w:tc>
          <w:tcPr>
            <w:tcW w:w="1325" w:type="dxa"/>
            <w:vAlign w:val="center"/>
          </w:tcPr>
          <w:p w14:paraId="01757B72" w14:textId="3E635CC5" w:rsidR="00727BE8" w:rsidRPr="008C56AB" w:rsidRDefault="00EE6E6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99358,61</w:t>
            </w:r>
          </w:p>
        </w:tc>
        <w:tc>
          <w:tcPr>
            <w:tcW w:w="1234" w:type="dxa"/>
            <w:vAlign w:val="center"/>
          </w:tcPr>
          <w:p w14:paraId="130D6BD4" w14:textId="553C5839" w:rsidR="00727BE8" w:rsidRPr="008C56AB" w:rsidRDefault="00EE6E6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85200,34</w:t>
            </w:r>
          </w:p>
        </w:tc>
        <w:tc>
          <w:tcPr>
            <w:tcW w:w="1978" w:type="dxa"/>
            <w:vAlign w:val="center"/>
          </w:tcPr>
          <w:p w14:paraId="04EE6C54" w14:textId="1B1A7BB6" w:rsidR="00727BE8" w:rsidRPr="008C56AB" w:rsidRDefault="00EE6E6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94330,23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26C11141" w:rsidR="00727BE8" w:rsidRPr="008C56AB" w:rsidRDefault="00EE6E6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80611,02</w:t>
            </w:r>
          </w:p>
        </w:tc>
        <w:tc>
          <w:tcPr>
            <w:tcW w:w="1325" w:type="dxa"/>
            <w:vAlign w:val="center"/>
          </w:tcPr>
          <w:p w14:paraId="3AD3C014" w14:textId="1969C6B5" w:rsidR="00727BE8" w:rsidRPr="008C56AB" w:rsidRDefault="00EE6E6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103322,73</w:t>
            </w:r>
          </w:p>
        </w:tc>
        <w:tc>
          <w:tcPr>
            <w:tcW w:w="1234" w:type="dxa"/>
            <w:vAlign w:val="center"/>
          </w:tcPr>
          <w:p w14:paraId="687C98BA" w14:textId="6482D7D5" w:rsidR="00727BE8" w:rsidRPr="008C56AB" w:rsidRDefault="00EE6E6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89450,73</w:t>
            </w:r>
          </w:p>
        </w:tc>
        <w:tc>
          <w:tcPr>
            <w:tcW w:w="1978" w:type="dxa"/>
            <w:vAlign w:val="center"/>
          </w:tcPr>
          <w:p w14:paraId="0EFC1321" w14:textId="785A7935" w:rsidR="00727BE8" w:rsidRPr="008C56AB" w:rsidRDefault="00EE6E62" w:rsidP="007C6EC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94456,02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55CB3F1E" w:rsidR="00727BE8" w:rsidRPr="008C56AB" w:rsidRDefault="00A6562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60906,08</w:t>
            </w:r>
          </w:p>
        </w:tc>
        <w:tc>
          <w:tcPr>
            <w:tcW w:w="2883" w:type="dxa"/>
            <w:vAlign w:val="center"/>
          </w:tcPr>
          <w:p w14:paraId="2A652F80" w14:textId="65ABF3B6" w:rsidR="00727BE8" w:rsidRPr="008C56AB" w:rsidRDefault="00A6562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59305,23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6A72D7C9" w:rsidR="00727BE8" w:rsidRPr="008C56AB" w:rsidRDefault="00A6562B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60906,08</w:t>
            </w:r>
          </w:p>
        </w:tc>
        <w:tc>
          <w:tcPr>
            <w:tcW w:w="2883" w:type="dxa"/>
            <w:vAlign w:val="center"/>
          </w:tcPr>
          <w:p w14:paraId="1AEDC663" w14:textId="33E61ED6" w:rsidR="00727BE8" w:rsidRPr="008C56AB" w:rsidRDefault="00A6562B" w:rsidP="00A6562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59305,23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34428EA7" w:rsidR="00727BE8" w:rsidRPr="008C56AB" w:rsidRDefault="00A838B9" w:rsidP="00A838B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64422,77</w:t>
            </w:r>
          </w:p>
        </w:tc>
        <w:tc>
          <w:tcPr>
            <w:tcW w:w="1195" w:type="dxa"/>
            <w:vAlign w:val="center"/>
          </w:tcPr>
          <w:p w14:paraId="592E69A0" w14:textId="6A075D51" w:rsidR="00727BE8" w:rsidRPr="008C56AB" w:rsidRDefault="00A838B9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35837,74</w:t>
            </w:r>
          </w:p>
        </w:tc>
        <w:tc>
          <w:tcPr>
            <w:tcW w:w="1195" w:type="dxa"/>
            <w:vAlign w:val="center"/>
          </w:tcPr>
          <w:p w14:paraId="64970BD8" w14:textId="3759E10F" w:rsidR="00727BE8" w:rsidRPr="008C56AB" w:rsidRDefault="00A838B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24921,77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55F0E457" w:rsidR="00727BE8" w:rsidRPr="008C56AB" w:rsidRDefault="00A838B9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75338,74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4BE5D657" w:rsidR="00727BE8" w:rsidRPr="008C56AB" w:rsidRDefault="00A838B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64422,77</w:t>
            </w:r>
          </w:p>
        </w:tc>
        <w:tc>
          <w:tcPr>
            <w:tcW w:w="1195" w:type="dxa"/>
            <w:vAlign w:val="center"/>
          </w:tcPr>
          <w:p w14:paraId="042709A5" w14:textId="53DC9632" w:rsidR="00727BE8" w:rsidRPr="008C56AB" w:rsidRDefault="00A838B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35837,74</w:t>
            </w:r>
          </w:p>
        </w:tc>
        <w:tc>
          <w:tcPr>
            <w:tcW w:w="1195" w:type="dxa"/>
            <w:vAlign w:val="center"/>
          </w:tcPr>
          <w:p w14:paraId="68A9AC1F" w14:textId="114D3656" w:rsidR="00727BE8" w:rsidRPr="008C56AB" w:rsidRDefault="00A838B9" w:rsidP="00A838B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24921,77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39D6E021" w:rsidR="00727BE8" w:rsidRPr="008C56AB" w:rsidRDefault="00A838B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75338,74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631A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69B4FDB3" w:rsidR="00727BE8" w:rsidRPr="008C56AB" w:rsidRDefault="00831863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7C6EC2">
              <w:rPr>
                <w:rFonts w:ascii="Arial" w:hAnsi="Arial" w:cs="Arial"/>
                <w:sz w:val="18"/>
                <w:szCs w:val="18"/>
              </w:rPr>
              <w:t>862,21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85EA46D" w:rsidR="00727BE8" w:rsidRPr="008C56AB" w:rsidRDefault="009663A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80471,06</w:t>
            </w:r>
          </w:p>
        </w:tc>
        <w:tc>
          <w:tcPr>
            <w:tcW w:w="2835" w:type="dxa"/>
            <w:vAlign w:val="center"/>
          </w:tcPr>
          <w:p w14:paraId="3FB70F96" w14:textId="3F36F453" w:rsidR="00727BE8" w:rsidRPr="008C56AB" w:rsidRDefault="009663A1" w:rsidP="00025C1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68602,68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5381EA1B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770D9B" w14:textId="778BAEC0" w:rsidR="00727BE8" w:rsidRPr="008C56AB" w:rsidRDefault="007C6EC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A8D0C3B" w:rsidR="00727BE8" w:rsidRPr="008C56AB" w:rsidRDefault="009663A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80471,06</w:t>
            </w:r>
          </w:p>
        </w:tc>
        <w:tc>
          <w:tcPr>
            <w:tcW w:w="2835" w:type="dxa"/>
            <w:vAlign w:val="center"/>
          </w:tcPr>
          <w:p w14:paraId="0614EA5E" w14:textId="37383F47" w:rsidR="00727BE8" w:rsidRPr="008C56AB" w:rsidRDefault="009663A1" w:rsidP="009663A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68602,68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04BC3232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64C746D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5489474F" w:rsidR="00727BE8" w:rsidRPr="00E05001" w:rsidRDefault="006F302A" w:rsidP="006F302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D6D5885" w14:textId="56067AB8" w:rsidR="00727BE8" w:rsidRPr="00E05001" w:rsidRDefault="006F302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6890,80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12B2E" w14:textId="77777777" w:rsidR="00F05BC5" w:rsidRDefault="00F05BC5">
      <w:r>
        <w:separator/>
      </w:r>
    </w:p>
  </w:endnote>
  <w:endnote w:type="continuationSeparator" w:id="0">
    <w:p w14:paraId="2F3DCC9E" w14:textId="77777777" w:rsidR="00F05BC5" w:rsidRDefault="00F0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02933" w14:textId="77777777" w:rsidR="00F05BC5" w:rsidRDefault="00F05BC5">
      <w:r>
        <w:separator/>
      </w:r>
    </w:p>
  </w:footnote>
  <w:footnote w:type="continuationSeparator" w:id="0">
    <w:p w14:paraId="7DA12CA3" w14:textId="77777777" w:rsidR="00F05BC5" w:rsidRDefault="00F05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25C1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27B5"/>
    <w:rsid w:val="000C553E"/>
    <w:rsid w:val="000D134A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31A8F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02A"/>
    <w:rsid w:val="006F31A6"/>
    <w:rsid w:val="00703E45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663A1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562B"/>
    <w:rsid w:val="00A67AA4"/>
    <w:rsid w:val="00A80683"/>
    <w:rsid w:val="00A82CC0"/>
    <w:rsid w:val="00A838B9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1AB9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6E62"/>
    <w:rsid w:val="00EF3123"/>
    <w:rsid w:val="00EF3D5A"/>
    <w:rsid w:val="00EF4BFA"/>
    <w:rsid w:val="00F018C0"/>
    <w:rsid w:val="00F05BC5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6</TotalTime>
  <Pages>16</Pages>
  <Words>5120</Words>
  <Characters>29185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5</cp:revision>
  <cp:lastPrinted>2023-06-13T07:19:00Z</cp:lastPrinted>
  <dcterms:created xsi:type="dcterms:W3CDTF">2023-06-13T07:33:00Z</dcterms:created>
  <dcterms:modified xsi:type="dcterms:W3CDTF">2023-06-13T07:39:00Z</dcterms:modified>
</cp:coreProperties>
</file>