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61EDC7A9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1F41DB">
                          <w:rPr>
                            <w:rFonts w:ascii="Arial" w:hAnsi="Arial" w:cs="Arial"/>
                          </w:rPr>
                          <w:t>37918206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5CF8931B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2021841360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321B252D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č. 1702/29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3D058954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Na dolinách 1702/29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590C1E30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B4FDA77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59CD3D0" w:rsidR="00D96BED" w:rsidRPr="00ED0163" w:rsidRDefault="001F41D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15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42C96BB" w:rsidR="00727BE8" w:rsidRPr="008D0433" w:rsidRDefault="001F41D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Janka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Bohušová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683030D6" w:rsidR="00727BE8" w:rsidRPr="008C56AB" w:rsidRDefault="001F41DB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4CAA324E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1 794,60</w:t>
            </w:r>
          </w:p>
        </w:tc>
        <w:tc>
          <w:tcPr>
            <w:tcW w:w="1234" w:type="dxa"/>
            <w:vAlign w:val="center"/>
          </w:tcPr>
          <w:p w14:paraId="4F28F087" w14:textId="7064CBE2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1 794,60</w:t>
            </w:r>
          </w:p>
        </w:tc>
        <w:tc>
          <w:tcPr>
            <w:tcW w:w="1978" w:type="dxa"/>
            <w:vAlign w:val="center"/>
          </w:tcPr>
          <w:p w14:paraId="70A05763" w14:textId="6972F274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146F5AD3" w:rsidR="00CA5B8A" w:rsidRPr="008C56AB" w:rsidRDefault="001F41DB" w:rsidP="001F41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21 149,34</w:t>
            </w:r>
          </w:p>
        </w:tc>
        <w:tc>
          <w:tcPr>
            <w:tcW w:w="1325" w:type="dxa"/>
            <w:vAlign w:val="center"/>
          </w:tcPr>
          <w:p w14:paraId="0ED9D7DA" w14:textId="5E75481A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22 800,18</w:t>
            </w:r>
          </w:p>
        </w:tc>
        <w:tc>
          <w:tcPr>
            <w:tcW w:w="1234" w:type="dxa"/>
            <w:vAlign w:val="center"/>
          </w:tcPr>
          <w:p w14:paraId="563A6FDB" w14:textId="1E6B9C6B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42 491,92</w:t>
            </w:r>
          </w:p>
        </w:tc>
        <w:tc>
          <w:tcPr>
            <w:tcW w:w="1978" w:type="dxa"/>
            <w:vAlign w:val="center"/>
          </w:tcPr>
          <w:p w14:paraId="1AE1FE1A" w14:textId="6D799678" w:rsidR="00727BE8" w:rsidRPr="008C56AB" w:rsidRDefault="001F4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1 457,60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F45FC3A" w:rsidR="00727BE8" w:rsidRPr="008C56AB" w:rsidRDefault="001F41D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21 149,34</w:t>
            </w:r>
          </w:p>
        </w:tc>
        <w:tc>
          <w:tcPr>
            <w:tcW w:w="1325" w:type="dxa"/>
            <w:vAlign w:val="center"/>
          </w:tcPr>
          <w:p w14:paraId="72A1B8CF" w14:textId="3072BCFA" w:rsidR="00727BE8" w:rsidRPr="008C56AB" w:rsidRDefault="001F41D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24 594,78</w:t>
            </w:r>
          </w:p>
        </w:tc>
        <w:tc>
          <w:tcPr>
            <w:tcW w:w="1234" w:type="dxa"/>
            <w:vAlign w:val="center"/>
          </w:tcPr>
          <w:p w14:paraId="413BCFD7" w14:textId="1A5E9EFD" w:rsidR="00727BE8" w:rsidRPr="008C56AB" w:rsidRDefault="001F41D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44 286,52</w:t>
            </w:r>
          </w:p>
        </w:tc>
        <w:tc>
          <w:tcPr>
            <w:tcW w:w="1978" w:type="dxa"/>
            <w:vAlign w:val="center"/>
          </w:tcPr>
          <w:p w14:paraId="2EA141A6" w14:textId="3D5BF057" w:rsidR="00727BE8" w:rsidRPr="008C56AB" w:rsidRDefault="001F41DB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1 457,60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2810F62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12 825,09</w:t>
            </w:r>
          </w:p>
        </w:tc>
        <w:tc>
          <w:tcPr>
            <w:tcW w:w="2883" w:type="dxa"/>
            <w:vAlign w:val="center"/>
          </w:tcPr>
          <w:p w14:paraId="0D87AACC" w14:textId="66C99513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10 337,00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35235082" w:rsidR="00727BE8" w:rsidRPr="008C56AB" w:rsidRDefault="00A949C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1F41DB">
              <w:rPr>
                <w:rFonts w:ascii="Arial" w:hAnsi="Arial"/>
                <w:b/>
                <w:sz w:val="18"/>
                <w:szCs w:val="18"/>
              </w:rPr>
              <w:t>2 825,09</w:t>
            </w:r>
          </w:p>
        </w:tc>
        <w:tc>
          <w:tcPr>
            <w:tcW w:w="2883" w:type="dxa"/>
            <w:vAlign w:val="center"/>
          </w:tcPr>
          <w:p w14:paraId="733B1440" w14:textId="475FF154" w:rsidR="00A136FC" w:rsidRPr="00A949CB" w:rsidRDefault="001F41DB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10 337,00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7D4177F5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18 280,53</w:t>
            </w:r>
          </w:p>
        </w:tc>
        <w:tc>
          <w:tcPr>
            <w:tcW w:w="1195" w:type="dxa"/>
            <w:vAlign w:val="center"/>
          </w:tcPr>
          <w:p w14:paraId="574DE2C9" w14:textId="77C6B6EA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7 691,71</w:t>
            </w:r>
          </w:p>
        </w:tc>
        <w:tc>
          <w:tcPr>
            <w:tcW w:w="1195" w:type="dxa"/>
            <w:vAlign w:val="center"/>
          </w:tcPr>
          <w:p w14:paraId="620228A9" w14:textId="7BE56D71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23 818,41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D45C8D0" w:rsidR="00727BE8" w:rsidRPr="008C56AB" w:rsidRDefault="001F41D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2 153,83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41E29E2D" w:rsidR="00727BE8" w:rsidRPr="008C56AB" w:rsidRDefault="001F41D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</w:t>
            </w:r>
            <w:r w:rsidR="002E3885">
              <w:rPr>
                <w:rFonts w:ascii="Arial" w:hAnsi="Arial"/>
                <w:b/>
                <w:sz w:val="18"/>
                <w:szCs w:val="18"/>
              </w:rPr>
              <w:t> 280,53</w:t>
            </w:r>
          </w:p>
        </w:tc>
        <w:tc>
          <w:tcPr>
            <w:tcW w:w="1195" w:type="dxa"/>
            <w:vAlign w:val="center"/>
          </w:tcPr>
          <w:p w14:paraId="2EC0EAC9" w14:textId="759DE64A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7 691,71</w:t>
            </w:r>
          </w:p>
        </w:tc>
        <w:tc>
          <w:tcPr>
            <w:tcW w:w="1195" w:type="dxa"/>
            <w:vAlign w:val="center"/>
          </w:tcPr>
          <w:p w14:paraId="39FBFFBB" w14:textId="1D743084" w:rsidR="00727BE8" w:rsidRPr="008C56AB" w:rsidRDefault="002E388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23 818,41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1D6E2FF2" w:rsidR="00727BE8" w:rsidRPr="008C56AB" w:rsidRDefault="002E388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2 153,83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D3AC0C0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12 128,86</w:t>
            </w:r>
          </w:p>
        </w:tc>
        <w:tc>
          <w:tcPr>
            <w:tcW w:w="2835" w:type="dxa"/>
            <w:vAlign w:val="center"/>
          </w:tcPr>
          <w:p w14:paraId="6EC8B8A1" w14:textId="2906760B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12 733,01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6AF4FD63" w:rsidR="00727BE8" w:rsidRPr="008C56AB" w:rsidRDefault="002E388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12 128,86</w:t>
            </w:r>
          </w:p>
        </w:tc>
        <w:tc>
          <w:tcPr>
            <w:tcW w:w="2835" w:type="dxa"/>
            <w:vAlign w:val="center"/>
          </w:tcPr>
          <w:p w14:paraId="4253AF30" w14:textId="077311F7" w:rsidR="00727BE8" w:rsidRPr="008C56AB" w:rsidRDefault="002E388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12 733,01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D88067F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12 128,86</w:t>
            </w:r>
          </w:p>
        </w:tc>
        <w:tc>
          <w:tcPr>
            <w:tcW w:w="2835" w:type="dxa"/>
            <w:vAlign w:val="center"/>
          </w:tcPr>
          <w:p w14:paraId="74A06852" w14:textId="0D126EFE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12 733,01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A996" w14:textId="77777777" w:rsidR="00A351D6" w:rsidRDefault="00A351D6">
      <w:r>
        <w:separator/>
      </w:r>
    </w:p>
  </w:endnote>
  <w:endnote w:type="continuationSeparator" w:id="0">
    <w:p w14:paraId="13CA74B3" w14:textId="77777777" w:rsidR="00A351D6" w:rsidRDefault="00A3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B19A" w14:textId="77777777" w:rsidR="00A351D6" w:rsidRDefault="00A351D6">
      <w:r>
        <w:separator/>
      </w:r>
    </w:p>
  </w:footnote>
  <w:footnote w:type="continuationSeparator" w:id="0">
    <w:p w14:paraId="6D9495C6" w14:textId="77777777" w:rsidR="00A351D6" w:rsidRDefault="00A35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41DB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3885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C4CAE"/>
    <w:rsid w:val="006C5594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351D6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153</TotalTime>
  <Pages>16</Pages>
  <Words>5122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15</cp:revision>
  <cp:lastPrinted>2020-02-10T14:26:00Z</cp:lastPrinted>
  <dcterms:created xsi:type="dcterms:W3CDTF">2021-09-08T09:47:00Z</dcterms:created>
  <dcterms:modified xsi:type="dcterms:W3CDTF">2023-06-15T09:40:00Z</dcterms:modified>
</cp:coreProperties>
</file>