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097FA192" w:rsidR="00D92E41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42275776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097FA192" w:rsidR="00D92E41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42275776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264F4342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44547D">
                                    <w:rPr>
                                      <w:rFonts w:ascii="Arial" w:hAnsi="Arial" w:cs="Arial"/>
                                    </w:rPr>
                                    <w:t>120810780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264F4342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4547D">
                              <w:rPr>
                                <w:rFonts w:ascii="Arial" w:hAnsi="Arial" w:cs="Arial"/>
                              </w:rPr>
                              <w:t>120810780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F37AE8B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Bytovka 61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3F37AE8B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Bytovka 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40B5C6D4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26730F3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CF24CA4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3D1DCA7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8F477D9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Topoľová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8F477D9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Topoľová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5F77AAC5" w:rsidR="00727BE8" w:rsidRDefault="0044547D" w:rsidP="00944C3D">
                                  <w:r>
                                    <w:t>1982/11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5F77AAC5" w:rsidR="00727BE8" w:rsidRDefault="0044547D" w:rsidP="00944C3D">
                            <w:r>
                              <w:t>1982/11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4BBF4C7C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44547D">
                                    <w:t>1441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4BBF4C7C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44547D">
                              <w:t>1441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50DDFC7F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Nemšová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50DDFC7F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Nemšová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724A98B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724A98B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DFC4220" w:rsidR="00D96BED" w:rsidRPr="00ED0163" w:rsidRDefault="0044547D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13.06.2023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1E5AD886" w:rsidR="00727BE8" w:rsidRPr="008D0433" w:rsidRDefault="0044547D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Kolenič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7119B2D" w:rsidR="00727BE8" w:rsidRPr="008D0433" w:rsidRDefault="00445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0732F83" w:rsidR="00727BE8" w:rsidRPr="008D0433" w:rsidRDefault="00445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72236F8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41FDB38D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6DF7A25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4AA842B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253B5617" w:rsidR="00727BE8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107846,44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13589BF6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54901,00</w:t>
            </w:r>
          </w:p>
        </w:tc>
        <w:tc>
          <w:tcPr>
            <w:tcW w:w="1234" w:type="dxa"/>
            <w:vAlign w:val="center"/>
          </w:tcPr>
          <w:p w14:paraId="563A6FDB" w14:textId="65DABB51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66644,49</w:t>
            </w:r>
          </w:p>
        </w:tc>
        <w:tc>
          <w:tcPr>
            <w:tcW w:w="1978" w:type="dxa"/>
            <w:vAlign w:val="center"/>
          </w:tcPr>
          <w:p w14:paraId="1AE1FE1A" w14:textId="2514C1B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21377,17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AFC10B6" w:rsidR="00727BE8" w:rsidRPr="008C56AB" w:rsidRDefault="0044547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107846,44</w:t>
            </w:r>
          </w:p>
        </w:tc>
        <w:tc>
          <w:tcPr>
            <w:tcW w:w="1325" w:type="dxa"/>
            <w:vAlign w:val="center"/>
          </w:tcPr>
          <w:p w14:paraId="72A1B8CF" w14:textId="07CC417F" w:rsidR="00727BE8" w:rsidRPr="008C56AB" w:rsidRDefault="0044547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54901</w:t>
            </w:r>
          </w:p>
        </w:tc>
        <w:tc>
          <w:tcPr>
            <w:tcW w:w="1234" w:type="dxa"/>
            <w:vAlign w:val="center"/>
          </w:tcPr>
          <w:p w14:paraId="413BCFD7" w14:textId="59652B3E" w:rsidR="00727BE8" w:rsidRPr="008C56AB" w:rsidRDefault="0044547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66644,49</w:t>
            </w:r>
          </w:p>
        </w:tc>
        <w:tc>
          <w:tcPr>
            <w:tcW w:w="1978" w:type="dxa"/>
            <w:vAlign w:val="center"/>
          </w:tcPr>
          <w:p w14:paraId="0D180BF4" w14:textId="4468C161" w:rsidR="00727BE8" w:rsidRPr="00350BBF" w:rsidRDefault="0044547D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21377,17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5035AE2E" w:rsidR="00727BE8" w:rsidRPr="008C56AB" w:rsidRDefault="0044547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23672,12</w:t>
            </w:r>
          </w:p>
        </w:tc>
        <w:tc>
          <w:tcPr>
            <w:tcW w:w="2883" w:type="dxa"/>
            <w:vAlign w:val="center"/>
          </w:tcPr>
          <w:p w14:paraId="6028961C" w14:textId="71E1C9DF" w:rsidR="00727BE8" w:rsidRDefault="0044547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35010,81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48EFBA31" w:rsidR="00727BE8" w:rsidRPr="008C56AB" w:rsidRDefault="0044547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23672,12</w:t>
            </w:r>
          </w:p>
        </w:tc>
        <w:tc>
          <w:tcPr>
            <w:tcW w:w="2883" w:type="dxa"/>
            <w:vAlign w:val="center"/>
          </w:tcPr>
          <w:p w14:paraId="733B1440" w14:textId="5A91A36F" w:rsidR="00A136FC" w:rsidRPr="00A136FC" w:rsidRDefault="0044547D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35010,81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75357E9" w:rsidR="00727BE8" w:rsidRPr="008C56AB" w:rsidRDefault="0044547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140652,25</w:t>
            </w:r>
          </w:p>
        </w:tc>
        <w:tc>
          <w:tcPr>
            <w:tcW w:w="1195" w:type="dxa"/>
            <w:vAlign w:val="center"/>
          </w:tcPr>
          <w:p w14:paraId="574DE2C9" w14:textId="0202FB41" w:rsidR="00727BE8" w:rsidRPr="008C56AB" w:rsidRDefault="0044547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53311,23</w:t>
            </w:r>
          </w:p>
        </w:tc>
        <w:tc>
          <w:tcPr>
            <w:tcW w:w="1195" w:type="dxa"/>
            <w:vAlign w:val="center"/>
          </w:tcPr>
          <w:p w14:paraId="620228A9" w14:textId="5DD08C0C" w:rsidR="00727BE8" w:rsidRPr="008C56AB" w:rsidRDefault="0044547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2858,95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8CE8261" w:rsidR="00727BE8" w:rsidRPr="008C56AB" w:rsidRDefault="0044547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191104,53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2536290A" w:rsidR="00727BE8" w:rsidRPr="008C56AB" w:rsidRDefault="0044547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140652,25</w:t>
            </w:r>
          </w:p>
        </w:tc>
        <w:tc>
          <w:tcPr>
            <w:tcW w:w="1195" w:type="dxa"/>
            <w:vAlign w:val="center"/>
          </w:tcPr>
          <w:p w14:paraId="2EC0EAC9" w14:textId="26F14BED" w:rsidR="00727BE8" w:rsidRPr="008C56AB" w:rsidRDefault="0044547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53311,23</w:t>
            </w:r>
          </w:p>
        </w:tc>
        <w:tc>
          <w:tcPr>
            <w:tcW w:w="1195" w:type="dxa"/>
            <w:vAlign w:val="center"/>
          </w:tcPr>
          <w:p w14:paraId="39FBFFBB" w14:textId="2FB89A9E" w:rsidR="00727BE8" w:rsidRPr="008C56AB" w:rsidRDefault="0044547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2858,95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5505886A" w:rsidR="00727BE8" w:rsidRPr="008C56AB" w:rsidRDefault="00FB5EB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191104,53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E955B52" w:rsidR="00727BE8" w:rsidRPr="008C56AB" w:rsidRDefault="00FB5EB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2 767,51</w:t>
            </w:r>
          </w:p>
        </w:tc>
        <w:tc>
          <w:tcPr>
            <w:tcW w:w="2835" w:type="dxa"/>
            <w:vAlign w:val="center"/>
          </w:tcPr>
          <w:p w14:paraId="6EC8B8A1" w14:textId="5BCEF3B0" w:rsidR="00727BE8" w:rsidRPr="008C56AB" w:rsidRDefault="00FB5EB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2 205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2DD14E2" w:rsidR="00727BE8" w:rsidRPr="008C56AB" w:rsidRDefault="00FB5EB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2 767,51</w:t>
            </w:r>
          </w:p>
        </w:tc>
        <w:tc>
          <w:tcPr>
            <w:tcW w:w="2835" w:type="dxa"/>
            <w:vAlign w:val="center"/>
          </w:tcPr>
          <w:p w14:paraId="4253AF30" w14:textId="2D67A03F" w:rsidR="00727BE8" w:rsidRPr="008C56AB" w:rsidRDefault="00FB5EB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2 205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4676EF81" w:rsidR="00727BE8" w:rsidRPr="008C56AB" w:rsidRDefault="00FB5EB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2 767,51</w:t>
            </w:r>
          </w:p>
        </w:tc>
        <w:tc>
          <w:tcPr>
            <w:tcW w:w="2835" w:type="dxa"/>
            <w:vAlign w:val="center"/>
          </w:tcPr>
          <w:p w14:paraId="74A06852" w14:textId="7B7B6DA5" w:rsidR="00727BE8" w:rsidRPr="008C56AB" w:rsidRDefault="00FB5EB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2 205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204ADCC2" w:rsidR="00727BE8" w:rsidRPr="00E05001" w:rsidRDefault="00FB5EB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9CEB2" w14:textId="77777777" w:rsidR="00D01603" w:rsidRDefault="00D01603">
      <w:r>
        <w:separator/>
      </w:r>
    </w:p>
  </w:endnote>
  <w:endnote w:type="continuationSeparator" w:id="0">
    <w:p w14:paraId="1030D4FB" w14:textId="77777777" w:rsidR="00D01603" w:rsidRDefault="00D01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7F3D0" w14:textId="77777777" w:rsidR="00D01603" w:rsidRDefault="00D01603">
      <w:r>
        <w:separator/>
      </w:r>
    </w:p>
  </w:footnote>
  <w:footnote w:type="continuationSeparator" w:id="0">
    <w:p w14:paraId="647847C4" w14:textId="77777777" w:rsidR="00D01603" w:rsidRDefault="00D016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547D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603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B5EB0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45</TotalTime>
  <Pages>1</Pages>
  <Words>5109</Words>
  <Characters>29123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6</cp:revision>
  <cp:lastPrinted>2023-05-26T09:02:00Z</cp:lastPrinted>
  <dcterms:created xsi:type="dcterms:W3CDTF">2023-05-04T09:15:00Z</dcterms:created>
  <dcterms:modified xsi:type="dcterms:W3CDTF">2023-06-13T12:18:00Z</dcterms:modified>
</cp:coreProperties>
</file>