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150AA179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851F77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851F77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>
              <w:rPr>
                <w:rFonts w:ascii="Arial" w:hAnsi="Arial"/>
                <w:lang w:eastAsia="sk-SK"/>
              </w:rPr>
              <w:t>2</w:t>
            </w:r>
            <w:r w:rsidR="00851F77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331DDFCD" w:rsidR="00727BE8" w:rsidRPr="00ED0163" w:rsidRDefault="00FA67BD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6F127BA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3D35D02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390984B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2871DD4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0092AC5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494ACA4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07CE432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17C5D4F0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17C5D4F0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0425A84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74E42DD1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851F77">
                                    <w:t>2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74E42DD1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851F77">
                              <w:t>2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0792586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4AEAF" w14:textId="148655A3" w:rsidR="00727BE8" w:rsidRDefault="00851F77" w:rsidP="00944C3D">
                                  <w:r>
                                    <w:t>12</w:t>
                                  </w:r>
                                </w:p>
                                <w:p w14:paraId="5A7A1891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74AEAF" w14:textId="148655A3" w:rsidR="00727BE8" w:rsidRDefault="00851F77" w:rsidP="00944C3D">
                            <w:r>
                              <w:t>12</w:t>
                            </w:r>
                          </w:p>
                          <w:p w14:paraId="5A7A1891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E9D459C" w:rsidR="00727BE8" w:rsidRDefault="00FA67BD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61D40A5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1E68074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342D03A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2216D22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2CCA2779" w:rsidR="00727BE8" w:rsidRDefault="00851F77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2CCA2779" w:rsidR="00727BE8" w:rsidRDefault="00851F77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2021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55C9EF7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4ECD1A3C" w:rsidR="00727BE8" w:rsidRDefault="00851F77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4ECD1A3C" w:rsidR="00727BE8" w:rsidRDefault="00851F77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390FE81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497080D3" w:rsidR="00727BE8" w:rsidRDefault="00851F77" w:rsidP="00944C3D">
                                  <w:r>
                                    <w:t>2021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497080D3" w:rsidR="00727BE8" w:rsidRDefault="00851F77" w:rsidP="00944C3D">
                            <w:r>
                              <w:t>2021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474C6BA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009001FF" w:rsidR="00727BE8" w:rsidRDefault="00851F77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009001FF" w:rsidR="00727BE8" w:rsidRDefault="00851F77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0E2FD472" w:rsidR="00727BE8" w:rsidRPr="00ED0163" w:rsidRDefault="00851F7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25912B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3DAEC9E0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57178DF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1226820" cy="353695"/>
                      <wp:effectExtent l="0" t="0" r="0" b="825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097FA192" w:rsidR="00D92E41" w:rsidRPr="00391121" w:rsidRDefault="0044547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42275776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1" type="#_x0000_t202" style="position:absolute;margin-left:1.5pt;margin-top:2.5pt;width:96.6pt;height:2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CHGgIAADMEAAAOAAAAZHJzL2Uyb0RvYy54bWysU9tu2zAMfR+wfxD0vjhJkyw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">
                      <v:textbox>
                        <w:txbxContent>
                          <w:p w14:paraId="1C96BBAE" w14:textId="097FA192" w:rsidR="00D92E41" w:rsidRPr="00391121" w:rsidRDefault="0044547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42275776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6A4953D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4749839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2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09B109FD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4E68131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3" type="#_x0000_t202" style="position:absolute;margin-left:4.6pt;margin-top:6.2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D4Zou9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568E4E1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10DF5DC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506D714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-588645</wp:posOffset>
                      </wp:positionV>
                      <wp:extent cx="1270635" cy="560705"/>
                      <wp:effectExtent l="0" t="0" r="24765" b="1079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560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264F4342" w:rsidR="00727BE8" w:rsidRPr="00391121" w:rsidRDefault="0012777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44547D">
                                    <w:rPr>
                                      <w:rFonts w:ascii="Arial" w:hAnsi="Arial" w:cs="Arial"/>
                                    </w:rPr>
                                    <w:t>120810780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4.2pt;margin-top:-46.35pt;width:100.05pt;height:44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">
                      <v:textbox>
                        <w:txbxContent>
                          <w:p w14:paraId="154C8C6F" w14:textId="264F4342" w:rsidR="00727BE8" w:rsidRPr="00391121" w:rsidRDefault="0012777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44547D">
                              <w:rPr>
                                <w:rFonts w:ascii="Arial" w:hAnsi="Arial" w:cs="Arial"/>
                              </w:rPr>
                              <w:t>120810780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02050CC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2BCC853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2861310" cy="247015"/>
                      <wp:effectExtent l="6985" t="10160" r="8255" b="9525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1310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3F37AE8B" w:rsidR="00727BE8" w:rsidRPr="00391121" w:rsidRDefault="0044547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Bytovka 61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Text Box 21" o:spid="_x0000_s1045" type="#_x0000_t202" style="position:absolute;margin-left:1pt;margin-top:-12.05pt;width:225.3pt;height:19.4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">
                      <v:textbox style="mso-fit-shape-to-text:t">
                        <w:txbxContent>
                          <w:p w14:paraId="04230665" w14:textId="3F37AE8B" w:rsidR="00727BE8" w:rsidRPr="00391121" w:rsidRDefault="0044547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Bytovka 61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40B5C6D4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26730F30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6CF24CA4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3D1DCA7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08F477D9" w:rsidR="00727BE8" w:rsidRPr="00391121" w:rsidRDefault="0044547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Topoľová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08F477D9" w:rsidR="00727BE8" w:rsidRPr="00391121" w:rsidRDefault="0044547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Topoľová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2DB7D0AE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5D94BA3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5F77AAC5" w:rsidR="00727BE8" w:rsidRDefault="0044547D" w:rsidP="00944C3D">
                                  <w:r>
                                    <w:t>1982/11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5F77AAC5" w:rsidR="00727BE8" w:rsidRDefault="0044547D" w:rsidP="00944C3D">
                            <w:r>
                              <w:t>1982/11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0407448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73BBBB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4BBF4C7C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</w:t>
                                  </w:r>
                                  <w:r w:rsidR="0044547D">
                                    <w:t>1441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4BBF4C7C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</w:t>
                            </w:r>
                            <w:r w:rsidR="0044547D">
                              <w:t>1441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7776615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50DDFC7F" w:rsidR="00727BE8" w:rsidRPr="00391121" w:rsidRDefault="0044547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Nemšová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50DDFC7F" w:rsidR="00727BE8" w:rsidRPr="00391121" w:rsidRDefault="0044547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Nemšová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BE27B07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28D7DA6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1724A98B" w:rsidR="00727BE8" w:rsidRPr="00391121" w:rsidRDefault="0044547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0327442220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1724A98B" w:rsidR="00727BE8" w:rsidRPr="00391121" w:rsidRDefault="0044547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0327442220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3AD9DF50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5C58199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6C3FEDCA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35D29F8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13A27F48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13A27F48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3DFC4220" w:rsidR="00D96BED" w:rsidRPr="00ED0163" w:rsidRDefault="0044547D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13.06.2023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1E5AD886" w:rsidR="00727BE8" w:rsidRPr="008D0433" w:rsidRDefault="0044547D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Jaroslav Kolenič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52C262C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7119B2D" w:rsidR="00727BE8" w:rsidRPr="008D0433" w:rsidRDefault="0044547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0732F83" w:rsidR="00727BE8" w:rsidRPr="008D0433" w:rsidRDefault="0044547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5543C955" w:rsidR="00727BE8" w:rsidRPr="008D0433" w:rsidRDefault="0061114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 Allianz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06545B1E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272236F8" w:rsidR="00727BE8" w:rsidRPr="008C56AB" w:rsidRDefault="0044547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25" w:type="dxa"/>
            <w:vAlign w:val="center"/>
          </w:tcPr>
          <w:p w14:paraId="057AB2C5" w14:textId="41FDB38D" w:rsidR="00727BE8" w:rsidRPr="008C56AB" w:rsidRDefault="0044547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4F28F087" w14:textId="6DF7A25B" w:rsidR="00727BE8" w:rsidRPr="008C56AB" w:rsidRDefault="0044547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0A05763" w14:textId="4AA842BB" w:rsidR="00727BE8" w:rsidRPr="008C56AB" w:rsidRDefault="0044547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253B5617" w:rsidR="00727BE8" w:rsidRDefault="0044547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107846,44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13589BF6" w:rsidR="00727BE8" w:rsidRPr="008C56AB" w:rsidRDefault="0044547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54901,00</w:t>
            </w:r>
          </w:p>
        </w:tc>
        <w:tc>
          <w:tcPr>
            <w:tcW w:w="1234" w:type="dxa"/>
            <w:vAlign w:val="center"/>
          </w:tcPr>
          <w:p w14:paraId="563A6FDB" w14:textId="65DABB51" w:rsidR="00727BE8" w:rsidRPr="008C56AB" w:rsidRDefault="0044547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66644,49</w:t>
            </w:r>
          </w:p>
        </w:tc>
        <w:tc>
          <w:tcPr>
            <w:tcW w:w="1978" w:type="dxa"/>
            <w:vAlign w:val="center"/>
          </w:tcPr>
          <w:p w14:paraId="1AE1FE1A" w14:textId="2514C1BB" w:rsidR="00727BE8" w:rsidRPr="008C56AB" w:rsidRDefault="0044547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21377,17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712FEDCA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2F14DF0" w14:textId="0DC233DD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1AFC10B6" w:rsidR="00727BE8" w:rsidRPr="008C56AB" w:rsidRDefault="0044547D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107846,44</w:t>
            </w:r>
          </w:p>
        </w:tc>
        <w:tc>
          <w:tcPr>
            <w:tcW w:w="1325" w:type="dxa"/>
            <w:vAlign w:val="center"/>
          </w:tcPr>
          <w:p w14:paraId="72A1B8CF" w14:textId="07CC417F" w:rsidR="00727BE8" w:rsidRPr="008C56AB" w:rsidRDefault="0044547D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54901</w:t>
            </w:r>
          </w:p>
        </w:tc>
        <w:tc>
          <w:tcPr>
            <w:tcW w:w="1234" w:type="dxa"/>
            <w:vAlign w:val="center"/>
          </w:tcPr>
          <w:p w14:paraId="413BCFD7" w14:textId="59652B3E" w:rsidR="00727BE8" w:rsidRPr="008C56AB" w:rsidRDefault="0044547D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66644,49</w:t>
            </w:r>
          </w:p>
        </w:tc>
        <w:tc>
          <w:tcPr>
            <w:tcW w:w="1978" w:type="dxa"/>
            <w:vAlign w:val="center"/>
          </w:tcPr>
          <w:p w14:paraId="0D180BF4" w14:textId="4468C161" w:rsidR="00727BE8" w:rsidRPr="00350BBF" w:rsidRDefault="0044547D" w:rsidP="00EE2E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21377,17</w:t>
            </w:r>
          </w:p>
          <w:p w14:paraId="2EA141A6" w14:textId="5433790E" w:rsidR="00424F38" w:rsidRPr="008C56AB" w:rsidRDefault="00424F3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684"/>
      </w:tblGrid>
      <w:tr w:rsidR="00727BE8" w:rsidRPr="008D0433" w14:paraId="13004A14" w14:textId="77777777" w:rsidTr="00424F38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684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424F38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424F38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5035AE2E" w:rsidR="00727BE8" w:rsidRPr="008C56AB" w:rsidRDefault="0044547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23672,12</w:t>
            </w:r>
          </w:p>
        </w:tc>
        <w:tc>
          <w:tcPr>
            <w:tcW w:w="2883" w:type="dxa"/>
            <w:vAlign w:val="center"/>
          </w:tcPr>
          <w:p w14:paraId="6028961C" w14:textId="71E1C9DF" w:rsidR="00727BE8" w:rsidRDefault="0044547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35010,81</w:t>
            </w:r>
          </w:p>
          <w:p w14:paraId="0D87AACC" w14:textId="668AEA27" w:rsidR="005C6A8D" w:rsidRPr="008C56AB" w:rsidRDefault="005C6A8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48EFBA31" w:rsidR="00727BE8" w:rsidRPr="008C56AB" w:rsidRDefault="0044547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23672,12</w:t>
            </w:r>
          </w:p>
        </w:tc>
        <w:tc>
          <w:tcPr>
            <w:tcW w:w="2883" w:type="dxa"/>
            <w:vAlign w:val="center"/>
          </w:tcPr>
          <w:p w14:paraId="733B1440" w14:textId="5A91A36F" w:rsidR="00A136FC" w:rsidRPr="00A136FC" w:rsidRDefault="0044547D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35010,81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575357E9" w:rsidR="00727BE8" w:rsidRPr="008C56AB" w:rsidRDefault="0044547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140652,25</w:t>
            </w:r>
          </w:p>
        </w:tc>
        <w:tc>
          <w:tcPr>
            <w:tcW w:w="1195" w:type="dxa"/>
            <w:vAlign w:val="center"/>
          </w:tcPr>
          <w:p w14:paraId="574DE2C9" w14:textId="0202FB41" w:rsidR="00727BE8" w:rsidRPr="008C56AB" w:rsidRDefault="0044547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53311,23</w:t>
            </w:r>
          </w:p>
        </w:tc>
        <w:tc>
          <w:tcPr>
            <w:tcW w:w="1195" w:type="dxa"/>
            <w:vAlign w:val="center"/>
          </w:tcPr>
          <w:p w14:paraId="620228A9" w14:textId="5DD08C0C" w:rsidR="00727BE8" w:rsidRPr="008C56AB" w:rsidRDefault="0044547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2858,95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58CE8261" w:rsidR="00727BE8" w:rsidRPr="008C56AB" w:rsidRDefault="0044547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191104,53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2536290A" w:rsidR="00727BE8" w:rsidRPr="008C56AB" w:rsidRDefault="0044547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140652,25</w:t>
            </w:r>
          </w:p>
        </w:tc>
        <w:tc>
          <w:tcPr>
            <w:tcW w:w="1195" w:type="dxa"/>
            <w:vAlign w:val="center"/>
          </w:tcPr>
          <w:p w14:paraId="2EC0EAC9" w14:textId="26F14BED" w:rsidR="00727BE8" w:rsidRPr="008C56AB" w:rsidRDefault="0044547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53311,23</w:t>
            </w:r>
          </w:p>
        </w:tc>
        <w:tc>
          <w:tcPr>
            <w:tcW w:w="1195" w:type="dxa"/>
            <w:vAlign w:val="center"/>
          </w:tcPr>
          <w:p w14:paraId="39FBFFBB" w14:textId="2FB89A9E" w:rsidR="00727BE8" w:rsidRPr="008C56AB" w:rsidRDefault="0044547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2858,95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5505886A" w:rsidR="00727BE8" w:rsidRPr="008C56AB" w:rsidRDefault="00FB5EB0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191104,53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7B7CFC88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4F0EE96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0E955B52" w:rsidR="00727BE8" w:rsidRPr="008C56AB" w:rsidRDefault="00FB5EB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2 767,51</w:t>
            </w:r>
          </w:p>
        </w:tc>
        <w:tc>
          <w:tcPr>
            <w:tcW w:w="2835" w:type="dxa"/>
            <w:vAlign w:val="center"/>
          </w:tcPr>
          <w:p w14:paraId="6EC8B8A1" w14:textId="5BCEF3B0" w:rsidR="00727BE8" w:rsidRPr="008C56AB" w:rsidRDefault="00FB5EB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2 205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12DD14E2" w:rsidR="00727BE8" w:rsidRPr="008C56AB" w:rsidRDefault="00FB5EB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2 767,51</w:t>
            </w:r>
          </w:p>
        </w:tc>
        <w:tc>
          <w:tcPr>
            <w:tcW w:w="2835" w:type="dxa"/>
            <w:vAlign w:val="center"/>
          </w:tcPr>
          <w:p w14:paraId="4253AF30" w14:textId="2D67A03F" w:rsidR="00727BE8" w:rsidRPr="008C56AB" w:rsidRDefault="00FB5EB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2 205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4676EF81" w:rsidR="00727BE8" w:rsidRPr="008C56AB" w:rsidRDefault="00FB5EB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2 767,51</w:t>
            </w:r>
          </w:p>
        </w:tc>
        <w:tc>
          <w:tcPr>
            <w:tcW w:w="2835" w:type="dxa"/>
            <w:vAlign w:val="center"/>
          </w:tcPr>
          <w:p w14:paraId="74A06852" w14:textId="7B7B6DA5" w:rsidR="00727BE8" w:rsidRPr="008C56AB" w:rsidRDefault="00FB5EB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2 205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AF7D248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CBF0FEB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A901149" w14:textId="204ADCC2" w:rsidR="00727BE8" w:rsidRPr="00E05001" w:rsidRDefault="00FB5EB0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6A0FE950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ACBB3F0" w14:textId="02985AC5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F7690A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0E98F165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6944C72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29DEF40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9CEB2" w14:textId="77777777" w:rsidR="00D01603" w:rsidRDefault="00D01603">
      <w:r>
        <w:separator/>
      </w:r>
    </w:p>
  </w:endnote>
  <w:endnote w:type="continuationSeparator" w:id="0">
    <w:p w14:paraId="1030D4FB" w14:textId="77777777" w:rsidR="00D01603" w:rsidRDefault="00D01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7F3D0" w14:textId="77777777" w:rsidR="00D01603" w:rsidRDefault="00D01603">
      <w:r>
        <w:separator/>
      </w:r>
    </w:p>
  </w:footnote>
  <w:footnote w:type="continuationSeparator" w:id="0">
    <w:p w14:paraId="647847C4" w14:textId="77777777" w:rsidR="00D01603" w:rsidRDefault="00D01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903347">
    <w:abstractNumId w:val="13"/>
  </w:num>
  <w:num w:numId="2" w16cid:durableId="1115908545">
    <w:abstractNumId w:val="17"/>
  </w:num>
  <w:num w:numId="3" w16cid:durableId="1433862974">
    <w:abstractNumId w:val="8"/>
  </w:num>
  <w:num w:numId="4" w16cid:durableId="591473076">
    <w:abstractNumId w:val="7"/>
  </w:num>
  <w:num w:numId="5" w16cid:durableId="4984263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14047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2194649">
    <w:abstractNumId w:val="20"/>
  </w:num>
  <w:num w:numId="8" w16cid:durableId="450518347">
    <w:abstractNumId w:val="10"/>
  </w:num>
  <w:num w:numId="9" w16cid:durableId="55518414">
    <w:abstractNumId w:val="0"/>
  </w:num>
  <w:num w:numId="10" w16cid:durableId="904797148">
    <w:abstractNumId w:val="19"/>
  </w:num>
  <w:num w:numId="11" w16cid:durableId="675032430">
    <w:abstractNumId w:val="6"/>
  </w:num>
  <w:num w:numId="12" w16cid:durableId="1825392901">
    <w:abstractNumId w:val="9"/>
  </w:num>
  <w:num w:numId="13" w16cid:durableId="1833715462">
    <w:abstractNumId w:val="12"/>
  </w:num>
  <w:num w:numId="14" w16cid:durableId="1723212390">
    <w:abstractNumId w:val="15"/>
  </w:num>
  <w:num w:numId="15" w16cid:durableId="1975863911">
    <w:abstractNumId w:val="14"/>
  </w:num>
  <w:num w:numId="16" w16cid:durableId="1804273753">
    <w:abstractNumId w:val="2"/>
  </w:num>
  <w:num w:numId="17" w16cid:durableId="441726653">
    <w:abstractNumId w:val="4"/>
  </w:num>
  <w:num w:numId="18" w16cid:durableId="834076736">
    <w:abstractNumId w:val="11"/>
  </w:num>
  <w:num w:numId="19" w16cid:durableId="1922182820">
    <w:abstractNumId w:val="5"/>
  </w:num>
  <w:num w:numId="20" w16cid:durableId="1552812608">
    <w:abstractNumId w:val="18"/>
  </w:num>
  <w:num w:numId="21" w16cid:durableId="93074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03F4A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27772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3B9F"/>
    <w:rsid w:val="00254422"/>
    <w:rsid w:val="002671C7"/>
    <w:rsid w:val="00271772"/>
    <w:rsid w:val="002739DE"/>
    <w:rsid w:val="00273F6B"/>
    <w:rsid w:val="00280B22"/>
    <w:rsid w:val="0028354A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0BBF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4F38"/>
    <w:rsid w:val="0042605A"/>
    <w:rsid w:val="00431B01"/>
    <w:rsid w:val="0044062B"/>
    <w:rsid w:val="004432A1"/>
    <w:rsid w:val="0044430B"/>
    <w:rsid w:val="00444AB0"/>
    <w:rsid w:val="0044547D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1E51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A8D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1F77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0DD9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35208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603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26A51"/>
    <w:rsid w:val="00E27CCB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A67BD"/>
    <w:rsid w:val="00FB5EB0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45</TotalTime>
  <Pages>1</Pages>
  <Words>5109</Words>
  <Characters>29123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Dávid Kubiš</cp:lastModifiedBy>
  <cp:revision>6</cp:revision>
  <cp:lastPrinted>2023-05-26T09:02:00Z</cp:lastPrinted>
  <dcterms:created xsi:type="dcterms:W3CDTF">2023-05-04T09:15:00Z</dcterms:created>
  <dcterms:modified xsi:type="dcterms:W3CDTF">2023-06-13T12:18:00Z</dcterms:modified>
</cp:coreProperties>
</file>