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0AF4023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BA67FC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2021554601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0AF4023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BA67FC">
                              <w:rPr>
                                <w:rFonts w:ascii="Arial" w:hAnsi="Arial"/>
                                <w:lang w:eastAsia="sk-SK"/>
                              </w:rPr>
                              <w:t>2021554601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53F627B3" w:rsidR="00727BE8" w:rsidRPr="00391121" w:rsidRDefault="00FE57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</w:t>
                                  </w:r>
                                  <w:r w:rsidR="00BB42D7">
                                    <w:rPr>
                                      <w:rFonts w:ascii="Arial" w:hAnsi="Arial" w:cs="Arial"/>
                                    </w:rPr>
                                    <w:t>1801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53F627B3" w:rsidR="00727BE8" w:rsidRPr="00391121" w:rsidRDefault="00FE57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</w:t>
                            </w:r>
                            <w:r w:rsidR="00BB42D7">
                              <w:rPr>
                                <w:rFonts w:ascii="Arial" w:hAnsi="Arial" w:cs="Arial"/>
                              </w:rPr>
                              <w:t>1801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2A0B1409" w:rsidR="00862D90" w:rsidRPr="00391121" w:rsidRDefault="00FE57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 č.</w:t>
                                  </w:r>
                                  <w:r w:rsidR="00BA67FC">
                                    <w:rPr>
                                      <w:rFonts w:ascii="Arial" w:hAnsi="Arial" w:cs="Arial"/>
                                    </w:rPr>
                                    <w:t>2442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2A0B1409" w:rsidR="00862D90" w:rsidRPr="00391121" w:rsidRDefault="00FE57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 č.</w:t>
                            </w:r>
                            <w:r w:rsidR="00BA67FC">
                              <w:rPr>
                                <w:rFonts w:ascii="Arial" w:hAnsi="Arial" w:cs="Arial"/>
                              </w:rPr>
                              <w:t>2442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64B2A500" w:rsidR="00727BE8" w:rsidRPr="00391121" w:rsidRDefault="00BA67F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Mateja Bela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64B2A500" w:rsidR="00727BE8" w:rsidRPr="00391121" w:rsidRDefault="00BA67F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Mateja Bela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D185C26" w:rsidR="00727BE8" w:rsidRDefault="00FE579D" w:rsidP="00944C3D">
                                  <w:r>
                                    <w:t>2</w:t>
                                  </w:r>
                                  <w:r w:rsidR="00BA67FC">
                                    <w:t>443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D185C26" w:rsidR="00727BE8" w:rsidRDefault="00FE579D" w:rsidP="00944C3D">
                            <w:r>
                              <w:t>2</w:t>
                            </w:r>
                            <w:r w:rsidR="00BA67FC">
                              <w:t>443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38C6F90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931053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638C6F90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931053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8B89E56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931053">
                                    <w:t>110</w:t>
                                  </w:r>
                                  <w:r w:rsidR="00FE579D"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58B89E56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931053">
                              <w:t>110</w:t>
                            </w:r>
                            <w:r w:rsidR="00FE579D"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F922194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31053">
              <w:rPr>
                <w:rFonts w:ascii="Arial" w:hAnsi="Arial"/>
                <w:lang w:eastAsia="sk-SK"/>
              </w:rPr>
              <w:t>1</w:t>
            </w:r>
            <w:r w:rsidR="00BA67FC">
              <w:rPr>
                <w:rFonts w:ascii="Arial" w:hAnsi="Arial"/>
                <w:lang w:eastAsia="sk-SK"/>
              </w:rPr>
              <w:t>6</w:t>
            </w:r>
            <w:r w:rsidR="00931053">
              <w:rPr>
                <w:rFonts w:ascii="Arial" w:hAnsi="Arial"/>
                <w:lang w:eastAsia="sk-SK"/>
              </w:rPr>
              <w:t>.6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6148BDF8" w:rsidR="00727BE8" w:rsidRPr="008D0433" w:rsidRDefault="00BA67F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 Ján Strempek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1BAEDE4" w:rsidR="00727BE8" w:rsidRPr="008D0433" w:rsidRDefault="00BA67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0B452145" w:rsidR="00727BE8" w:rsidRPr="008D0433" w:rsidRDefault="00BA67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12A579E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449E942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2EAB064D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9310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A67FC">
              <w:rPr>
                <w:rFonts w:ascii="Arial" w:hAnsi="Arial" w:cs="Arial"/>
                <w:sz w:val="16"/>
                <w:szCs w:val="16"/>
              </w:rPr>
              <w:t>Generalli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28431289" w:rsidR="00727BE8" w:rsidRPr="008C56AB" w:rsidRDefault="00BA67FC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255,84</w:t>
            </w:r>
          </w:p>
        </w:tc>
        <w:tc>
          <w:tcPr>
            <w:tcW w:w="1325" w:type="dxa"/>
            <w:vAlign w:val="center"/>
          </w:tcPr>
          <w:p w14:paraId="455CC3B4" w14:textId="09265079" w:rsidR="00727BE8" w:rsidRPr="008C56AB" w:rsidRDefault="00BA67FC" w:rsidP="00BA31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1100,00</w:t>
            </w:r>
          </w:p>
        </w:tc>
        <w:tc>
          <w:tcPr>
            <w:tcW w:w="1234" w:type="dxa"/>
            <w:vAlign w:val="center"/>
          </w:tcPr>
          <w:p w14:paraId="12CCB40C" w14:textId="51DB094C" w:rsidR="00727BE8" w:rsidRPr="008C56AB" w:rsidRDefault="00BA67FC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1180,64</w:t>
            </w:r>
          </w:p>
        </w:tc>
        <w:tc>
          <w:tcPr>
            <w:tcW w:w="1978" w:type="dxa"/>
            <w:vAlign w:val="center"/>
          </w:tcPr>
          <w:p w14:paraId="5223FA2A" w14:textId="775E583E" w:rsidR="00727BE8" w:rsidRPr="008C56AB" w:rsidRDefault="00BA67FC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175,20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0C78C171" w:rsidR="00727BE8" w:rsidRPr="008C56AB" w:rsidRDefault="00BA67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13849,45</w:t>
            </w:r>
          </w:p>
        </w:tc>
        <w:tc>
          <w:tcPr>
            <w:tcW w:w="1325" w:type="dxa"/>
            <w:vAlign w:val="center"/>
          </w:tcPr>
          <w:p w14:paraId="01757B72" w14:textId="3FB7E37C" w:rsidR="00727BE8" w:rsidRPr="008C56AB" w:rsidRDefault="00BA67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93344,82</w:t>
            </w:r>
          </w:p>
        </w:tc>
        <w:tc>
          <w:tcPr>
            <w:tcW w:w="1234" w:type="dxa"/>
            <w:vAlign w:val="center"/>
          </w:tcPr>
          <w:p w14:paraId="130D6BD4" w14:textId="61335086" w:rsidR="00727BE8" w:rsidRPr="008C56AB" w:rsidRDefault="00FE579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A67FC">
              <w:rPr>
                <w:rFonts w:ascii="Arial" w:hAnsi="Arial" w:cs="Arial"/>
                <w:sz w:val="18"/>
                <w:szCs w:val="18"/>
              </w:rPr>
              <w:t>5436,27</w:t>
            </w:r>
          </w:p>
        </w:tc>
        <w:tc>
          <w:tcPr>
            <w:tcW w:w="1978" w:type="dxa"/>
            <w:vAlign w:val="center"/>
          </w:tcPr>
          <w:p w14:paraId="04EE6C54" w14:textId="73863CC0" w:rsidR="00727BE8" w:rsidRPr="008C56AB" w:rsidRDefault="00BA67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21758,00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4548177" w:rsidR="00727BE8" w:rsidRPr="008C56AB" w:rsidRDefault="00FE579D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A67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4" w:type="dxa"/>
            <w:vAlign w:val="center"/>
          </w:tcPr>
          <w:p w14:paraId="08093853" w14:textId="61E35397" w:rsidR="00727BE8" w:rsidRPr="008C56AB" w:rsidRDefault="00FE579D" w:rsidP="0030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A67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EF5DC4B" w:rsidR="00727BE8" w:rsidRPr="008C56AB" w:rsidRDefault="00E6721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14105,29</w:t>
            </w:r>
          </w:p>
        </w:tc>
        <w:tc>
          <w:tcPr>
            <w:tcW w:w="1325" w:type="dxa"/>
            <w:vAlign w:val="center"/>
          </w:tcPr>
          <w:p w14:paraId="3AD3C014" w14:textId="5E351ED6" w:rsidR="00727BE8" w:rsidRPr="008C56AB" w:rsidRDefault="00E6721E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95544,82</w:t>
            </w:r>
          </w:p>
        </w:tc>
        <w:tc>
          <w:tcPr>
            <w:tcW w:w="1234" w:type="dxa"/>
            <w:vAlign w:val="center"/>
          </w:tcPr>
          <w:p w14:paraId="687C98BA" w14:textId="51398FCF" w:rsidR="00727BE8" w:rsidRPr="008C56AB" w:rsidRDefault="00E6721E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87716,91</w:t>
            </w:r>
          </w:p>
        </w:tc>
        <w:tc>
          <w:tcPr>
            <w:tcW w:w="1978" w:type="dxa"/>
            <w:vAlign w:val="center"/>
          </w:tcPr>
          <w:p w14:paraId="0EFC1321" w14:textId="7CB9B369" w:rsidR="00727BE8" w:rsidRPr="008C56AB" w:rsidRDefault="00E6721E" w:rsidP="00FE579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21933,2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B7D77ED" w:rsidR="00727BE8" w:rsidRPr="008C56AB" w:rsidRDefault="00C32A37" w:rsidP="00E6721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61945,27</w:t>
            </w:r>
          </w:p>
        </w:tc>
        <w:tc>
          <w:tcPr>
            <w:tcW w:w="2883" w:type="dxa"/>
            <w:vAlign w:val="center"/>
          </w:tcPr>
          <w:p w14:paraId="2A652F80" w14:textId="66BDB705" w:rsidR="00727BE8" w:rsidRPr="008C56AB" w:rsidRDefault="00C32A37" w:rsidP="0030290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18500,39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FFE15C9" w:rsidR="00727BE8" w:rsidRPr="008C56AB" w:rsidRDefault="00C32A37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61945,27</w:t>
            </w:r>
          </w:p>
        </w:tc>
        <w:tc>
          <w:tcPr>
            <w:tcW w:w="2883" w:type="dxa"/>
            <w:vAlign w:val="center"/>
          </w:tcPr>
          <w:p w14:paraId="1AEDC663" w14:textId="39E61343" w:rsidR="00727BE8" w:rsidRPr="008C56AB" w:rsidRDefault="00C32A3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18500,39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02B6CB33" w:rsidR="00727BE8" w:rsidRPr="008C56AB" w:rsidRDefault="00E6721E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-1086,63</w:t>
            </w:r>
          </w:p>
        </w:tc>
        <w:tc>
          <w:tcPr>
            <w:tcW w:w="1195" w:type="dxa"/>
            <w:vAlign w:val="center"/>
          </w:tcPr>
          <w:p w14:paraId="592E69A0" w14:textId="3AF325EA" w:rsidR="00727BE8" w:rsidRPr="008C56AB" w:rsidRDefault="00E6721E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23667,20</w:t>
            </w:r>
          </w:p>
        </w:tc>
        <w:tc>
          <w:tcPr>
            <w:tcW w:w="1195" w:type="dxa"/>
            <w:vAlign w:val="center"/>
          </w:tcPr>
          <w:p w14:paraId="64970BD8" w14:textId="6FCFF1A2" w:rsidR="00727BE8" w:rsidRPr="008C56AB" w:rsidRDefault="000F6405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13624,08</w:t>
            </w:r>
          </w:p>
        </w:tc>
        <w:tc>
          <w:tcPr>
            <w:tcW w:w="1164" w:type="dxa"/>
            <w:vAlign w:val="center"/>
          </w:tcPr>
          <w:p w14:paraId="11AE4CD1" w14:textId="7AC0FAAF" w:rsidR="00727BE8" w:rsidRPr="008C56AB" w:rsidRDefault="00727BE8" w:rsidP="000F640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8C675A0" w:rsidR="00727BE8" w:rsidRPr="008C56AB" w:rsidRDefault="000F6405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8956,49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6721E" w:rsidRPr="00050529" w14:paraId="7207FEA8" w14:textId="77777777" w:rsidTr="00C01405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E6721E" w:rsidRPr="00050529" w:rsidRDefault="00E6721E" w:rsidP="00E6721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32F5687A" w:rsidR="00E6721E" w:rsidRPr="008C56AB" w:rsidRDefault="00E6721E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-1086,63</w:t>
            </w:r>
          </w:p>
        </w:tc>
        <w:tc>
          <w:tcPr>
            <w:tcW w:w="1195" w:type="dxa"/>
            <w:vAlign w:val="center"/>
          </w:tcPr>
          <w:p w14:paraId="042709A5" w14:textId="00A5DBCD" w:rsidR="00E6721E" w:rsidRPr="008C56AB" w:rsidRDefault="00E6721E" w:rsidP="00E6721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23667,20</w:t>
            </w:r>
          </w:p>
        </w:tc>
        <w:tc>
          <w:tcPr>
            <w:tcW w:w="1195" w:type="dxa"/>
          </w:tcPr>
          <w:p w14:paraId="68A9AC1F" w14:textId="7633C232" w:rsidR="00E6721E" w:rsidRPr="008C56AB" w:rsidRDefault="000F6405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13624,08</w:t>
            </w:r>
          </w:p>
        </w:tc>
        <w:tc>
          <w:tcPr>
            <w:tcW w:w="1164" w:type="dxa"/>
          </w:tcPr>
          <w:p w14:paraId="503D0F68" w14:textId="127A4547" w:rsidR="00E6721E" w:rsidRPr="008C56AB" w:rsidRDefault="00E6721E" w:rsidP="00E6721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2BE6124" w:rsidR="00E6721E" w:rsidRPr="008C56AB" w:rsidRDefault="000F6405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8956,49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18AB0C5F" w:rsidR="00727BE8" w:rsidRPr="008C56AB" w:rsidRDefault="00C32A37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8467,26</w:t>
            </w:r>
          </w:p>
        </w:tc>
        <w:tc>
          <w:tcPr>
            <w:tcW w:w="1769" w:type="dxa"/>
            <w:vAlign w:val="center"/>
          </w:tcPr>
          <w:p w14:paraId="63F578A6" w14:textId="225BCDC5" w:rsidR="00727BE8" w:rsidRPr="008C56AB" w:rsidRDefault="00C32A37" w:rsidP="00AB26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2,09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DAA45D7" w:rsidR="00727BE8" w:rsidRPr="008C56AB" w:rsidRDefault="00E6721E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8469,35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0B436DE6" w:rsidR="00727BE8" w:rsidRPr="008C56AB" w:rsidRDefault="00C32A37" w:rsidP="00C32A3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61945,27</w:t>
            </w:r>
          </w:p>
        </w:tc>
        <w:tc>
          <w:tcPr>
            <w:tcW w:w="2835" w:type="dxa"/>
            <w:vAlign w:val="center"/>
          </w:tcPr>
          <w:p w14:paraId="71BBB685" w14:textId="353682E2" w:rsidR="00727BE8" w:rsidRDefault="00727BE8" w:rsidP="004E1D5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FB70F96" w14:textId="66F27BFD" w:rsidR="0094344A" w:rsidRPr="008C56AB" w:rsidRDefault="00C32A37" w:rsidP="00C32A3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56579,18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A60785E" w:rsidR="00727BE8" w:rsidRPr="008C56AB" w:rsidRDefault="004E1D57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B770D9B" w14:textId="09F7947C" w:rsidR="00727BE8" w:rsidRPr="008C56AB" w:rsidRDefault="004E1D5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6ED29691" w:rsidR="00727BE8" w:rsidRPr="008C56AB" w:rsidRDefault="00C32A3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61945,27</w:t>
            </w:r>
          </w:p>
        </w:tc>
        <w:tc>
          <w:tcPr>
            <w:tcW w:w="2835" w:type="dxa"/>
            <w:vAlign w:val="center"/>
          </w:tcPr>
          <w:p w14:paraId="1A6CBF37" w14:textId="584B39A8" w:rsidR="00727BE8" w:rsidRPr="008C56AB" w:rsidRDefault="00C32A37" w:rsidP="00C32A3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56579,18</w:t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E870742" w:rsidR="00727BE8" w:rsidRPr="008C56AB" w:rsidRDefault="00727BE8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FDDA92" w14:textId="4EBEA315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BB6CD09" w14:textId="7AF315D9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614EA5E" w14:textId="60DCBAF9" w:rsidR="00727BE8" w:rsidRPr="008C56AB" w:rsidRDefault="00727BE8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4136FD7F" w:rsidR="00727BE8" w:rsidRPr="00E05001" w:rsidRDefault="00AB263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8E828F9" w:rsidR="00727BE8" w:rsidRPr="00E05001" w:rsidRDefault="00D81BC1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FFUO</w:t>
            </w:r>
          </w:p>
        </w:tc>
        <w:tc>
          <w:tcPr>
            <w:tcW w:w="1843" w:type="dxa"/>
            <w:vAlign w:val="center"/>
          </w:tcPr>
          <w:p w14:paraId="4376537A" w14:textId="778F25C1" w:rsidR="00727BE8" w:rsidRPr="00E05001" w:rsidRDefault="007D0B1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9716,10</w:t>
            </w:r>
          </w:p>
        </w:tc>
        <w:tc>
          <w:tcPr>
            <w:tcW w:w="1843" w:type="dxa"/>
            <w:vAlign w:val="center"/>
          </w:tcPr>
          <w:p w14:paraId="2D6D5885" w14:textId="5A50964F" w:rsidR="00727BE8" w:rsidRPr="00E05001" w:rsidRDefault="007D0B1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19260,00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CE5B" w14:textId="77777777" w:rsidR="004C59F4" w:rsidRDefault="004C59F4">
      <w:r>
        <w:separator/>
      </w:r>
    </w:p>
  </w:endnote>
  <w:endnote w:type="continuationSeparator" w:id="0">
    <w:p w14:paraId="63E572A2" w14:textId="77777777" w:rsidR="004C59F4" w:rsidRDefault="004C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EBF4" w14:textId="77777777" w:rsidR="004C59F4" w:rsidRDefault="004C59F4">
      <w:r>
        <w:separator/>
      </w:r>
    </w:p>
  </w:footnote>
  <w:footnote w:type="continuationSeparator" w:id="0">
    <w:p w14:paraId="52BF3E1D" w14:textId="77777777" w:rsidR="004C59F4" w:rsidRDefault="004C5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2047287276">
    <w:abstractNumId w:val="16"/>
  </w:num>
  <w:num w:numId="23" w16cid:durableId="1385982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87F9B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0F6405"/>
    <w:rsid w:val="00105D55"/>
    <w:rsid w:val="00117CC1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C0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2905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970FA"/>
    <w:rsid w:val="004A7E73"/>
    <w:rsid w:val="004C1789"/>
    <w:rsid w:val="004C2826"/>
    <w:rsid w:val="004C59F4"/>
    <w:rsid w:val="004D6837"/>
    <w:rsid w:val="004D77A8"/>
    <w:rsid w:val="004E1617"/>
    <w:rsid w:val="004E1D5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2245"/>
    <w:rsid w:val="005D44A5"/>
    <w:rsid w:val="005E5613"/>
    <w:rsid w:val="0060758C"/>
    <w:rsid w:val="00612F34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D0B18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39AA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1053"/>
    <w:rsid w:val="00935402"/>
    <w:rsid w:val="0094344A"/>
    <w:rsid w:val="0094468D"/>
    <w:rsid w:val="00944C3D"/>
    <w:rsid w:val="00947702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E6D05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B2637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A31DB"/>
    <w:rsid w:val="00BA67FC"/>
    <w:rsid w:val="00BB13F1"/>
    <w:rsid w:val="00BB2432"/>
    <w:rsid w:val="00BB42D7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2E2"/>
    <w:rsid w:val="00C26D27"/>
    <w:rsid w:val="00C32A3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364F0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1BC1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6721E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E579D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9</TotalTime>
  <Pages>17</Pages>
  <Words>5108</Words>
  <Characters>29119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2023-06-16T06:59:00Z</cp:lastPrinted>
  <dcterms:created xsi:type="dcterms:W3CDTF">2023-06-16T06:59:00Z</dcterms:created>
  <dcterms:modified xsi:type="dcterms:W3CDTF">2023-06-16T07:08:00Z</dcterms:modified>
</cp:coreProperties>
</file>