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393B0FB9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</w:t>
                                  </w:r>
                                  <w:r w:rsidR="00FE579D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21651291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393B0FB9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</w:t>
                            </w:r>
                            <w:r w:rsidR="00FE579D">
                              <w:rPr>
                                <w:rFonts w:ascii="Arial" w:hAnsi="Arial"/>
                                <w:lang w:eastAsia="sk-SK"/>
                              </w:rPr>
                              <w:t>21651291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3CFE6B20" w:rsidR="00727BE8" w:rsidRPr="00391121" w:rsidRDefault="00FE57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36128791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3CFE6B20" w:rsidR="00727BE8" w:rsidRPr="00391121" w:rsidRDefault="00FE57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36128791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5D89B7C8" w:rsidR="00862D90" w:rsidRPr="00391121" w:rsidRDefault="00FE57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 č.2343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5D89B7C8" w:rsidR="00862D90" w:rsidRPr="00391121" w:rsidRDefault="00FE57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 č.2343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6B5A0C6" w:rsidR="00727BE8" w:rsidRPr="00391121" w:rsidRDefault="00FE57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Halalovka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6B5A0C6" w:rsidR="00727BE8" w:rsidRPr="00391121" w:rsidRDefault="00FE57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Halalovka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95971CA" w:rsidR="00727BE8" w:rsidRDefault="00FE579D" w:rsidP="00944C3D">
                                  <w:r>
                                    <w:t>2343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95971CA" w:rsidR="00727BE8" w:rsidRDefault="00FE579D" w:rsidP="00944C3D">
                            <w:r>
                              <w:t>2343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38C6F90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931053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638C6F90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931053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8B89E56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931053">
                                    <w:t>110</w:t>
                                  </w:r>
                                  <w:r w:rsidR="00FE579D"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58B89E56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931053">
                              <w:t>110</w:t>
                            </w:r>
                            <w:r w:rsidR="00FE579D"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EECE693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31053">
              <w:rPr>
                <w:rFonts w:ascii="Arial" w:hAnsi="Arial"/>
                <w:lang w:eastAsia="sk-SK"/>
              </w:rPr>
              <w:t>1</w:t>
            </w:r>
            <w:r w:rsidR="00FE579D">
              <w:rPr>
                <w:rFonts w:ascii="Arial" w:hAnsi="Arial"/>
                <w:lang w:eastAsia="sk-SK"/>
              </w:rPr>
              <w:t>5</w:t>
            </w:r>
            <w:r w:rsidR="00931053">
              <w:rPr>
                <w:rFonts w:ascii="Arial" w:hAnsi="Arial"/>
                <w:lang w:eastAsia="sk-SK"/>
              </w:rPr>
              <w:t>.6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CA114AC" w:rsidR="00727BE8" w:rsidRPr="008D0433" w:rsidRDefault="00FE579D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Maroš Majcher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2AA30166" w:rsidR="00727BE8" w:rsidRPr="008D0433" w:rsidRDefault="00FE579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4A7963A5" w:rsidR="00727BE8" w:rsidRPr="008D0433" w:rsidRDefault="00FE579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12A579E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449E942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2B7D458D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931053">
              <w:rPr>
                <w:rFonts w:ascii="Arial" w:hAnsi="Arial" w:cs="Arial"/>
                <w:sz w:val="16"/>
                <w:szCs w:val="16"/>
              </w:rPr>
              <w:t xml:space="preserve"> ALLIANZ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4E13B65A" w:rsidR="00727BE8" w:rsidRPr="008C56AB" w:rsidRDefault="00FE579D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11,43</w:t>
            </w:r>
          </w:p>
        </w:tc>
        <w:tc>
          <w:tcPr>
            <w:tcW w:w="1325" w:type="dxa"/>
            <w:vAlign w:val="center"/>
          </w:tcPr>
          <w:p w14:paraId="455CC3B4" w14:textId="47E0EF24" w:rsidR="00727BE8" w:rsidRPr="008C56AB" w:rsidRDefault="00FE579D" w:rsidP="00BA31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4" w:type="dxa"/>
            <w:vAlign w:val="center"/>
          </w:tcPr>
          <w:p w14:paraId="12CCB40C" w14:textId="180CBC39" w:rsidR="00727BE8" w:rsidRPr="008C56AB" w:rsidRDefault="00FE579D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91,88</w:t>
            </w:r>
          </w:p>
        </w:tc>
        <w:tc>
          <w:tcPr>
            <w:tcW w:w="1978" w:type="dxa"/>
            <w:vAlign w:val="center"/>
          </w:tcPr>
          <w:p w14:paraId="5223FA2A" w14:textId="1BBC8652" w:rsidR="00727BE8" w:rsidRPr="008C56AB" w:rsidRDefault="00FE579D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19,55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6EC362C8" w:rsidR="00727BE8" w:rsidRPr="008C56AB" w:rsidRDefault="00FE579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52022,12</w:t>
            </w:r>
          </w:p>
        </w:tc>
        <w:tc>
          <w:tcPr>
            <w:tcW w:w="1325" w:type="dxa"/>
            <w:vAlign w:val="center"/>
          </w:tcPr>
          <w:p w14:paraId="01757B72" w14:textId="0A64FCE9" w:rsidR="00727BE8" w:rsidRPr="008C56AB" w:rsidRDefault="00FE579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114295,83</w:t>
            </w:r>
          </w:p>
        </w:tc>
        <w:tc>
          <w:tcPr>
            <w:tcW w:w="1234" w:type="dxa"/>
            <w:vAlign w:val="center"/>
          </w:tcPr>
          <w:p w14:paraId="130D6BD4" w14:textId="18402BA6" w:rsidR="00727BE8" w:rsidRPr="008C56AB" w:rsidRDefault="00FE579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87676,98</w:t>
            </w:r>
          </w:p>
        </w:tc>
        <w:tc>
          <w:tcPr>
            <w:tcW w:w="1978" w:type="dxa"/>
            <w:vAlign w:val="center"/>
          </w:tcPr>
          <w:p w14:paraId="04EE6C54" w14:textId="315D77C6" w:rsidR="00727BE8" w:rsidRPr="008C56AB" w:rsidRDefault="00FE579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78640,97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41229607" w:rsidR="00727BE8" w:rsidRPr="008C56AB" w:rsidRDefault="00FE579D" w:rsidP="00FE5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4" w:type="dxa"/>
            <w:vAlign w:val="center"/>
          </w:tcPr>
          <w:p w14:paraId="08093853" w14:textId="76982D79" w:rsidR="00727BE8" w:rsidRPr="008C56AB" w:rsidRDefault="00FE579D" w:rsidP="0030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3F307BCC" w:rsidR="00727BE8" w:rsidRPr="008C56AB" w:rsidRDefault="00FE579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52033,55</w:t>
            </w:r>
          </w:p>
        </w:tc>
        <w:tc>
          <w:tcPr>
            <w:tcW w:w="1325" w:type="dxa"/>
            <w:vAlign w:val="center"/>
          </w:tcPr>
          <w:p w14:paraId="3AD3C014" w14:textId="0B0E726F" w:rsidR="00727BE8" w:rsidRPr="008C56AB" w:rsidRDefault="00FE579D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114495,83</w:t>
            </w:r>
          </w:p>
        </w:tc>
        <w:tc>
          <w:tcPr>
            <w:tcW w:w="1234" w:type="dxa"/>
            <w:vAlign w:val="center"/>
          </w:tcPr>
          <w:p w14:paraId="687C98BA" w14:textId="4778A0DD" w:rsidR="00727BE8" w:rsidRPr="008C56AB" w:rsidRDefault="00FE579D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87868,86</w:t>
            </w:r>
          </w:p>
        </w:tc>
        <w:tc>
          <w:tcPr>
            <w:tcW w:w="1978" w:type="dxa"/>
            <w:vAlign w:val="center"/>
          </w:tcPr>
          <w:p w14:paraId="0EFC1321" w14:textId="20DD497F" w:rsidR="00727BE8" w:rsidRPr="008C56AB" w:rsidRDefault="00FE579D" w:rsidP="00FE579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78660,52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47962E4C" w:rsidR="00727BE8" w:rsidRPr="008C56AB" w:rsidRDefault="00AB2637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67538,77</w:t>
            </w:r>
          </w:p>
        </w:tc>
        <w:tc>
          <w:tcPr>
            <w:tcW w:w="2883" w:type="dxa"/>
            <w:vAlign w:val="center"/>
          </w:tcPr>
          <w:p w14:paraId="2A652F80" w14:textId="0C1AAA5F" w:rsidR="00727BE8" w:rsidRPr="008C56AB" w:rsidRDefault="00AB2637" w:rsidP="0030290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71494,86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67A3E18" w:rsidR="00727BE8" w:rsidRPr="008C56AB" w:rsidRDefault="00AB2637" w:rsidP="0030290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67538,77</w:t>
            </w:r>
          </w:p>
        </w:tc>
        <w:tc>
          <w:tcPr>
            <w:tcW w:w="2883" w:type="dxa"/>
            <w:vAlign w:val="center"/>
          </w:tcPr>
          <w:p w14:paraId="1AEDC663" w14:textId="54D58C04" w:rsidR="00727BE8" w:rsidRPr="008C56AB" w:rsidRDefault="00AB263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71494,86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69780540" w:rsidR="00727BE8" w:rsidRPr="008C56AB" w:rsidRDefault="00FE579D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28873,25</w:t>
            </w:r>
          </w:p>
        </w:tc>
        <w:tc>
          <w:tcPr>
            <w:tcW w:w="1195" w:type="dxa"/>
            <w:vAlign w:val="center"/>
          </w:tcPr>
          <w:p w14:paraId="592E69A0" w14:textId="6D12D79A" w:rsidR="00727BE8" w:rsidRPr="008C56AB" w:rsidRDefault="00FE579D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27498,24</w:t>
            </w:r>
          </w:p>
        </w:tc>
        <w:tc>
          <w:tcPr>
            <w:tcW w:w="1195" w:type="dxa"/>
            <w:vAlign w:val="center"/>
          </w:tcPr>
          <w:p w14:paraId="64970BD8" w14:textId="3E928E1A" w:rsidR="00727BE8" w:rsidRPr="008C56AB" w:rsidRDefault="00FE579D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17583,68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37D23976" w:rsidR="00727BE8" w:rsidRPr="008C56AB" w:rsidRDefault="00FE579D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38787,82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FE579D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FE579D" w:rsidRPr="00050529" w:rsidRDefault="00FE579D" w:rsidP="00FE579D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9AB4729" w:rsidR="00FE579D" w:rsidRPr="008C56AB" w:rsidRDefault="00FE579D" w:rsidP="00FE579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28873,25</w:t>
            </w:r>
          </w:p>
        </w:tc>
        <w:tc>
          <w:tcPr>
            <w:tcW w:w="1195" w:type="dxa"/>
            <w:vAlign w:val="center"/>
          </w:tcPr>
          <w:p w14:paraId="042709A5" w14:textId="3061DD4B" w:rsidR="00FE579D" w:rsidRPr="008C56AB" w:rsidRDefault="00FE579D" w:rsidP="00FE579D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27498,24</w:t>
            </w:r>
          </w:p>
        </w:tc>
        <w:tc>
          <w:tcPr>
            <w:tcW w:w="1195" w:type="dxa"/>
            <w:vAlign w:val="center"/>
          </w:tcPr>
          <w:p w14:paraId="68A9AC1F" w14:textId="20172F8C" w:rsidR="00FE579D" w:rsidRPr="008C56AB" w:rsidRDefault="00FE579D" w:rsidP="00FE579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17583,68</w:t>
            </w:r>
          </w:p>
        </w:tc>
        <w:tc>
          <w:tcPr>
            <w:tcW w:w="1164" w:type="dxa"/>
            <w:vAlign w:val="center"/>
          </w:tcPr>
          <w:p w14:paraId="503D0F68" w14:textId="77777777" w:rsidR="00FE579D" w:rsidRPr="008C56AB" w:rsidRDefault="00FE579D" w:rsidP="00FE579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564044DC" w:rsidR="00FE579D" w:rsidRPr="008C56AB" w:rsidRDefault="00FE579D" w:rsidP="00FE579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38787,82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6"/>
        <w:gridCol w:w="1728"/>
        <w:gridCol w:w="1620"/>
        <w:gridCol w:w="1548"/>
        <w:gridCol w:w="1830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7254FB3B" w:rsidR="00727BE8" w:rsidRPr="008C56AB" w:rsidRDefault="00AB2637" w:rsidP="00AB26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15337,01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7294608" w:rsidR="00727BE8" w:rsidRPr="008C56AB" w:rsidRDefault="00AB263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15337,01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9AA872D" w:rsidR="00727BE8" w:rsidRPr="008C56AB" w:rsidRDefault="00FE579D" w:rsidP="009477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88731,47</w:t>
            </w:r>
          </w:p>
        </w:tc>
        <w:tc>
          <w:tcPr>
            <w:tcW w:w="2835" w:type="dxa"/>
            <w:vAlign w:val="center"/>
          </w:tcPr>
          <w:p w14:paraId="71BBB685" w14:textId="5C973FC1" w:rsidR="00727BE8" w:rsidRDefault="00FE579D" w:rsidP="004E1D57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62535,15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A60785E" w:rsidR="00727BE8" w:rsidRPr="008C56AB" w:rsidRDefault="004E1D57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B770D9B" w14:textId="09F7947C" w:rsidR="00727BE8" w:rsidRPr="008C56AB" w:rsidRDefault="004E1D5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5A6FDC10" w:rsidR="00727BE8" w:rsidRPr="008C56AB" w:rsidRDefault="00FE579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88731,47</w:t>
            </w:r>
          </w:p>
        </w:tc>
        <w:tc>
          <w:tcPr>
            <w:tcW w:w="2835" w:type="dxa"/>
            <w:vAlign w:val="center"/>
          </w:tcPr>
          <w:p w14:paraId="0AF91DA4" w14:textId="77777777" w:rsidR="00FE579D" w:rsidRDefault="00FE579D" w:rsidP="00FE579D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62535,15</w:t>
            </w:r>
          </w:p>
          <w:p w14:paraId="1A6CBF37" w14:textId="68D483AF" w:rsidR="00727BE8" w:rsidRPr="008C56AB" w:rsidRDefault="00727BE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E870742" w:rsidR="00727BE8" w:rsidRPr="008C56AB" w:rsidRDefault="00727BE8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FDDA92" w14:textId="4EBEA315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BB6CD09" w14:textId="7AF315D9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614EA5E" w14:textId="60DCBAF9" w:rsidR="00727BE8" w:rsidRPr="008C56AB" w:rsidRDefault="00727BE8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4136FD7F" w:rsidR="00727BE8" w:rsidRPr="00E05001" w:rsidRDefault="00AB263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8E828F9" w:rsidR="00727BE8" w:rsidRPr="00E05001" w:rsidRDefault="00D81BC1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FFUO</w:t>
            </w:r>
          </w:p>
        </w:tc>
        <w:tc>
          <w:tcPr>
            <w:tcW w:w="1843" w:type="dxa"/>
            <w:vAlign w:val="center"/>
          </w:tcPr>
          <w:p w14:paraId="4376537A" w14:textId="283E41B3" w:rsidR="00727BE8" w:rsidRPr="00E05001" w:rsidRDefault="0094770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18680,0</w:t>
            </w:r>
          </w:p>
        </w:tc>
        <w:tc>
          <w:tcPr>
            <w:tcW w:w="1843" w:type="dxa"/>
            <w:vAlign w:val="center"/>
          </w:tcPr>
          <w:p w14:paraId="2D6D5885" w14:textId="5DB6C493" w:rsidR="00727BE8" w:rsidRPr="00E05001" w:rsidRDefault="0094770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32120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 Čas. Rozlíšenie zráž.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F3CB1" w14:textId="77777777" w:rsidR="002125B0" w:rsidRDefault="002125B0">
      <w:r>
        <w:separator/>
      </w:r>
    </w:p>
  </w:endnote>
  <w:endnote w:type="continuationSeparator" w:id="0">
    <w:p w14:paraId="7EE85A10" w14:textId="77777777" w:rsidR="002125B0" w:rsidRDefault="0021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A640" w14:textId="77777777" w:rsidR="002125B0" w:rsidRDefault="002125B0">
      <w:r>
        <w:separator/>
      </w:r>
    </w:p>
  </w:footnote>
  <w:footnote w:type="continuationSeparator" w:id="0">
    <w:p w14:paraId="378A6FF8" w14:textId="77777777" w:rsidR="002125B0" w:rsidRDefault="00212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2047287276">
    <w:abstractNumId w:val="16"/>
  </w:num>
  <w:num w:numId="23" w16cid:durableId="1385982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87F9B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17CC1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125B0"/>
    <w:rsid w:val="00220C0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2905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970FA"/>
    <w:rsid w:val="004A7E73"/>
    <w:rsid w:val="004C1789"/>
    <w:rsid w:val="004C2826"/>
    <w:rsid w:val="004D6837"/>
    <w:rsid w:val="004D77A8"/>
    <w:rsid w:val="004E1617"/>
    <w:rsid w:val="004E1D5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2245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39AA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1053"/>
    <w:rsid w:val="00935402"/>
    <w:rsid w:val="0094344A"/>
    <w:rsid w:val="0094468D"/>
    <w:rsid w:val="00944C3D"/>
    <w:rsid w:val="00947702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B2637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A31DB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364F0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1BC1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E579D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39</TotalTime>
  <Pages>17</Pages>
  <Words>5106</Words>
  <Characters>29109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8</cp:revision>
  <cp:lastPrinted>2023-06-15T13:21:00Z</cp:lastPrinted>
  <dcterms:created xsi:type="dcterms:W3CDTF">2023-06-15T12:56:00Z</dcterms:created>
  <dcterms:modified xsi:type="dcterms:W3CDTF">2023-06-15T13:41:00Z</dcterms:modified>
</cp:coreProperties>
</file>