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15F90DBA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4E2810C0" w:rsidR="00727BE8" w:rsidRDefault="006A2890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4.6pt;margin-top:6.2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404C0612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2174C4">
                          <w:rPr>
                            <w:rFonts w:ascii="Arial" w:hAnsi="Arial" w:cs="Arial"/>
                          </w:rPr>
                          <w:t>36115223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259C29C1" w:rsidR="00727BE8" w:rsidRPr="00391121" w:rsidRDefault="002174C4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2021479075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072DA40D" w:rsidR="00727BE8" w:rsidRPr="00391121" w:rsidRDefault="002174C4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Spoločenstvo – Veľkomoravská 2165 v Trenčín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58361EE7" w:rsidR="00727BE8" w:rsidRPr="00391121" w:rsidRDefault="002174C4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Veľkomoravská 2165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590C1E30" w:rsidR="00727BE8" w:rsidRPr="00391121" w:rsidRDefault="001F41D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91105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0B4FDA77" w:rsidR="00727BE8" w:rsidRPr="00391121" w:rsidRDefault="001F41D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259CD3D0" w:rsidR="00D96BED" w:rsidRPr="00ED0163" w:rsidRDefault="001F41DB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15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</w:t>
            </w:r>
            <w:r w:rsidR="00A949CB"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224F0EDB" w:rsidR="00727BE8" w:rsidRPr="008D0433" w:rsidRDefault="002174C4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Marián Husár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3E47087A" w:rsidR="00727BE8" w:rsidRPr="008D0433" w:rsidRDefault="0050675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UNION poisťovňa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02310427" w:rsidR="00727BE8" w:rsidRPr="008C56AB" w:rsidRDefault="0050675E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- 0,60</w:t>
            </w:r>
          </w:p>
        </w:tc>
        <w:tc>
          <w:tcPr>
            <w:tcW w:w="1325" w:type="dxa"/>
            <w:vAlign w:val="center"/>
          </w:tcPr>
          <w:p w14:paraId="057AB2C5" w14:textId="3C8447BE" w:rsidR="00727BE8" w:rsidRPr="008C56AB" w:rsidRDefault="0050675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4920ABD2" w:rsidR="00727BE8" w:rsidRPr="008C56AB" w:rsidRDefault="0050675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6B34E024" w:rsidR="00727BE8" w:rsidRPr="008C56AB" w:rsidRDefault="0050675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- 0,60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9E1D61" w14:textId="2AA8740C" w:rsidR="00CA5B8A" w:rsidRPr="008C56AB" w:rsidRDefault="0050675E" w:rsidP="001F41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28 184,88</w:t>
            </w:r>
          </w:p>
        </w:tc>
        <w:tc>
          <w:tcPr>
            <w:tcW w:w="1325" w:type="dxa"/>
            <w:vAlign w:val="center"/>
          </w:tcPr>
          <w:p w14:paraId="0ED9D7DA" w14:textId="23ACB405" w:rsidR="00727BE8" w:rsidRPr="008C56AB" w:rsidRDefault="0050675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33 468,52</w:t>
            </w:r>
          </w:p>
        </w:tc>
        <w:tc>
          <w:tcPr>
            <w:tcW w:w="1234" w:type="dxa"/>
            <w:vAlign w:val="center"/>
          </w:tcPr>
          <w:p w14:paraId="563A6FDB" w14:textId="5A8DBF33" w:rsidR="00727BE8" w:rsidRPr="008C56AB" w:rsidRDefault="0050675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30 521,32</w:t>
            </w:r>
          </w:p>
        </w:tc>
        <w:tc>
          <w:tcPr>
            <w:tcW w:w="1978" w:type="dxa"/>
            <w:vAlign w:val="center"/>
          </w:tcPr>
          <w:p w14:paraId="1AE1FE1A" w14:textId="3F0CFD87" w:rsidR="00727BE8" w:rsidRPr="008C56AB" w:rsidRDefault="0050675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31 132,08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41BF5498" w:rsidR="00727BE8" w:rsidRPr="008C56AB" w:rsidRDefault="0050675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28 184,28</w:t>
            </w:r>
          </w:p>
        </w:tc>
        <w:tc>
          <w:tcPr>
            <w:tcW w:w="1325" w:type="dxa"/>
            <w:vAlign w:val="center"/>
          </w:tcPr>
          <w:p w14:paraId="72A1B8CF" w14:textId="5D6F9848" w:rsidR="00727BE8" w:rsidRPr="008C56AB" w:rsidRDefault="0050675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33 468,52</w:t>
            </w:r>
          </w:p>
        </w:tc>
        <w:tc>
          <w:tcPr>
            <w:tcW w:w="1234" w:type="dxa"/>
            <w:vAlign w:val="center"/>
          </w:tcPr>
          <w:p w14:paraId="413BCFD7" w14:textId="7F438C8D" w:rsidR="00727BE8" w:rsidRPr="008C56AB" w:rsidRDefault="0050675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30 521,32</w:t>
            </w:r>
          </w:p>
        </w:tc>
        <w:tc>
          <w:tcPr>
            <w:tcW w:w="1978" w:type="dxa"/>
            <w:vAlign w:val="center"/>
          </w:tcPr>
          <w:p w14:paraId="2EA141A6" w14:textId="7900AA00" w:rsidR="00727BE8" w:rsidRPr="008C56AB" w:rsidRDefault="0050675E" w:rsidP="00E70E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31 131,48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443504C0" w:rsidR="00727BE8" w:rsidRPr="008C56AB" w:rsidRDefault="005067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8 318,90</w:t>
            </w:r>
          </w:p>
        </w:tc>
        <w:tc>
          <w:tcPr>
            <w:tcW w:w="2883" w:type="dxa"/>
            <w:vAlign w:val="center"/>
          </w:tcPr>
          <w:p w14:paraId="0D87AACC" w14:textId="3E28B05F" w:rsidR="00727BE8" w:rsidRPr="008C56AB" w:rsidRDefault="005067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8 933,55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320BA894" w:rsidR="00727BE8" w:rsidRPr="008C56AB" w:rsidRDefault="0050675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8 318,90</w:t>
            </w:r>
          </w:p>
        </w:tc>
        <w:tc>
          <w:tcPr>
            <w:tcW w:w="2883" w:type="dxa"/>
            <w:vAlign w:val="center"/>
          </w:tcPr>
          <w:p w14:paraId="733B1440" w14:textId="54429BD8" w:rsidR="00A136FC" w:rsidRPr="00A949CB" w:rsidRDefault="0050675E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8 933,55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28B44FB5" w:rsidR="00727BE8" w:rsidRPr="008C56AB" w:rsidRDefault="005067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24 237,71</w:t>
            </w:r>
          </w:p>
        </w:tc>
        <w:tc>
          <w:tcPr>
            <w:tcW w:w="1195" w:type="dxa"/>
            <w:vAlign w:val="center"/>
          </w:tcPr>
          <w:p w14:paraId="574DE2C9" w14:textId="4814CD03" w:rsidR="00727BE8" w:rsidRPr="008C56AB" w:rsidRDefault="005067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22 265,29</w:t>
            </w:r>
          </w:p>
        </w:tc>
        <w:tc>
          <w:tcPr>
            <w:tcW w:w="1195" w:type="dxa"/>
            <w:vAlign w:val="center"/>
          </w:tcPr>
          <w:p w14:paraId="620228A9" w14:textId="70569C42" w:rsidR="00727BE8" w:rsidRPr="008C56AB" w:rsidRDefault="005067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18 672,66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6335DEF2" w:rsidR="00727BE8" w:rsidRPr="008C56AB" w:rsidRDefault="0050675E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27 830,34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5D615A0E" w:rsidR="00727BE8" w:rsidRPr="008C56AB" w:rsidRDefault="0050675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24 237,71</w:t>
            </w:r>
          </w:p>
        </w:tc>
        <w:tc>
          <w:tcPr>
            <w:tcW w:w="1195" w:type="dxa"/>
            <w:vAlign w:val="center"/>
          </w:tcPr>
          <w:p w14:paraId="2EC0EAC9" w14:textId="7B6072FE" w:rsidR="00727BE8" w:rsidRPr="008C56AB" w:rsidRDefault="0050675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22 265,29</w:t>
            </w:r>
          </w:p>
        </w:tc>
        <w:tc>
          <w:tcPr>
            <w:tcW w:w="1195" w:type="dxa"/>
            <w:vAlign w:val="center"/>
          </w:tcPr>
          <w:p w14:paraId="39FBFFBB" w14:textId="78F461F0" w:rsidR="00727BE8" w:rsidRPr="008C56AB" w:rsidRDefault="0050675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18 672,66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74148DBB" w:rsidR="00727BE8" w:rsidRPr="008C56AB" w:rsidRDefault="0050675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27 830,34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42E803CB" w:rsidR="00727BE8" w:rsidRPr="008C56AB" w:rsidRDefault="0050675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12 234,69</w:t>
            </w:r>
          </w:p>
        </w:tc>
        <w:tc>
          <w:tcPr>
            <w:tcW w:w="2835" w:type="dxa"/>
            <w:vAlign w:val="center"/>
          </w:tcPr>
          <w:p w14:paraId="6EC8B8A1" w14:textId="7606433A" w:rsidR="00727BE8" w:rsidRPr="008C56AB" w:rsidRDefault="0050675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12 265,47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574C3535" w:rsidR="00727BE8" w:rsidRPr="008C56AB" w:rsidRDefault="002E388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  <w:r w:rsidR="0050675E">
              <w:rPr>
                <w:rFonts w:ascii="Arial" w:hAnsi="Arial"/>
                <w:sz w:val="18"/>
                <w:szCs w:val="18"/>
              </w:rPr>
              <w:t> 234,69</w:t>
            </w:r>
          </w:p>
        </w:tc>
        <w:tc>
          <w:tcPr>
            <w:tcW w:w="2835" w:type="dxa"/>
            <w:vAlign w:val="center"/>
          </w:tcPr>
          <w:p w14:paraId="4253AF30" w14:textId="185B045C" w:rsidR="00727BE8" w:rsidRPr="008C56AB" w:rsidRDefault="002E388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  <w:r w:rsidR="0050675E">
              <w:rPr>
                <w:rFonts w:ascii="Arial" w:hAnsi="Arial"/>
                <w:sz w:val="18"/>
                <w:szCs w:val="18"/>
              </w:rPr>
              <w:t> 265,47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35BAC3A6" w:rsidR="00727BE8" w:rsidRPr="008C56AB" w:rsidRDefault="002E388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</w:t>
            </w:r>
            <w:r w:rsidR="0050675E">
              <w:rPr>
                <w:rFonts w:ascii="Arial" w:hAnsi="Arial"/>
                <w:b/>
                <w:sz w:val="18"/>
                <w:szCs w:val="18"/>
              </w:rPr>
              <w:t> 234,69</w:t>
            </w:r>
          </w:p>
        </w:tc>
        <w:tc>
          <w:tcPr>
            <w:tcW w:w="2835" w:type="dxa"/>
            <w:vAlign w:val="center"/>
          </w:tcPr>
          <w:p w14:paraId="74A06852" w14:textId="0A352990" w:rsidR="00727BE8" w:rsidRPr="008C56AB" w:rsidRDefault="002E388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</w:t>
            </w:r>
            <w:r w:rsidR="0050675E">
              <w:rPr>
                <w:rFonts w:ascii="Arial" w:hAnsi="Arial"/>
                <w:b/>
                <w:sz w:val="18"/>
                <w:szCs w:val="18"/>
              </w:rPr>
              <w:t> 265,47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90114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lastRenderedPageBreak/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4A6C0" w14:textId="77777777" w:rsidR="00C432B3" w:rsidRDefault="00C432B3">
      <w:r>
        <w:separator/>
      </w:r>
    </w:p>
  </w:endnote>
  <w:endnote w:type="continuationSeparator" w:id="0">
    <w:p w14:paraId="66192B23" w14:textId="77777777" w:rsidR="00C432B3" w:rsidRDefault="00C4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50E6A" w14:textId="77777777" w:rsidR="00C432B3" w:rsidRDefault="00C432B3">
      <w:r>
        <w:separator/>
      </w:r>
    </w:p>
  </w:footnote>
  <w:footnote w:type="continuationSeparator" w:id="0">
    <w:p w14:paraId="769E18E9" w14:textId="77777777" w:rsidR="00C432B3" w:rsidRDefault="00C43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41DB"/>
    <w:rsid w:val="001F7461"/>
    <w:rsid w:val="00200A6E"/>
    <w:rsid w:val="002066E2"/>
    <w:rsid w:val="00207A36"/>
    <w:rsid w:val="00212499"/>
    <w:rsid w:val="002174C4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3885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75E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C4CAE"/>
    <w:rsid w:val="006C5594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351D6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2B3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249</TotalTime>
  <Pages>16</Pages>
  <Words>5124</Words>
  <Characters>29209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16</cp:revision>
  <cp:lastPrinted>2020-02-10T14:26:00Z</cp:lastPrinted>
  <dcterms:created xsi:type="dcterms:W3CDTF">2021-09-08T09:47:00Z</dcterms:created>
  <dcterms:modified xsi:type="dcterms:W3CDTF">2023-06-15T11:18:00Z</dcterms:modified>
</cp:coreProperties>
</file>