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4FBAB130" w:rsidR="00D92E41" w:rsidRPr="00391121" w:rsidRDefault="007815E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42023629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4FBAB130" w:rsidR="00D92E41" w:rsidRPr="00391121" w:rsidRDefault="007815E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42023629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4DE4FA5E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350BB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815EF">
                                    <w:rPr>
                                      <w:rFonts w:ascii="Arial" w:hAnsi="Arial" w:cs="Arial"/>
                                    </w:rPr>
                                    <w:t>2394088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4DE4FA5E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350BB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815EF">
                              <w:rPr>
                                <w:rFonts w:ascii="Arial" w:hAnsi="Arial" w:cs="Arial"/>
                              </w:rPr>
                              <w:t>2394088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7A97A6DF" w:rsidR="00727BE8" w:rsidRPr="00391121" w:rsidRDefault="007815E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 643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7A97A6DF" w:rsidR="00727BE8" w:rsidRPr="00391121" w:rsidRDefault="007815E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 643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7BFC5F74" w:rsidR="00727BE8" w:rsidRPr="00391121" w:rsidRDefault="007815E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Pod Kaštieľom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7BFC5F74" w:rsidR="00727BE8" w:rsidRPr="00391121" w:rsidRDefault="007815E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Pod Kaštieľom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2E2CB758" w:rsidR="00727BE8" w:rsidRDefault="007815EF" w:rsidP="00944C3D">
                                  <w:r>
                                    <w:t>643/34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2E2CB758" w:rsidR="00727BE8" w:rsidRDefault="007815EF" w:rsidP="00944C3D">
                            <w:r>
                              <w:t>643/34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55E8100F" w:rsidR="00727BE8" w:rsidRPr="00391121" w:rsidRDefault="007815E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01841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55E8100F" w:rsidR="00727BE8" w:rsidRPr="00391121" w:rsidRDefault="007815E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01841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27C9C043" w:rsidR="00727BE8" w:rsidRPr="00391121" w:rsidRDefault="007815E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Dubnica nad Váhom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27C9C043" w:rsidR="00727BE8" w:rsidRPr="00391121" w:rsidRDefault="007815E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Dubnica nad Váhom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7EDBFEBA" w:rsidR="00727BE8" w:rsidRPr="00391121" w:rsidRDefault="007815E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7EDBFEBA" w:rsidR="00727BE8" w:rsidRPr="00391121" w:rsidRDefault="007815E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2727BB33" w:rsidR="00D96BED" w:rsidRPr="00ED0163" w:rsidRDefault="007815EF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</w:t>
            </w:r>
            <w:r w:rsidR="00F842DC">
              <w:rPr>
                <w:rFonts w:ascii="Arial" w:hAnsi="Arial"/>
                <w:lang w:eastAsia="sk-SK"/>
              </w:rPr>
              <w:t>6</w:t>
            </w:r>
            <w:r>
              <w:rPr>
                <w:rFonts w:ascii="Arial" w:hAnsi="Arial"/>
                <w:lang w:eastAsia="sk-SK"/>
              </w:rPr>
              <w:t>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5A8E5F8C" w:rsidR="00727BE8" w:rsidRPr="008D0433" w:rsidRDefault="007815E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Stráňavský Marián Ing.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16087AD8" w:rsidR="00727BE8" w:rsidRPr="008D0433" w:rsidRDefault="007815E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41F513E3" w:rsidR="00727BE8" w:rsidRPr="008D0433" w:rsidRDefault="007815E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4BA23245" w:rsidR="00727BE8" w:rsidRPr="008C56AB" w:rsidRDefault="007815E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39C933D9" w:rsidR="00727BE8" w:rsidRPr="008C56AB" w:rsidRDefault="007815E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5A2329CE" w:rsidR="00727BE8" w:rsidRPr="008C56AB" w:rsidRDefault="007815E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36CD734B" w:rsidR="00727BE8" w:rsidRPr="008C56AB" w:rsidRDefault="007815E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4BB596F5" w:rsidR="00727BE8" w:rsidRDefault="007815E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9782,39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1BC6D1B6" w:rsidR="00727BE8" w:rsidRPr="008C56AB" w:rsidRDefault="007815E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53360,43</w:t>
            </w:r>
          </w:p>
        </w:tc>
        <w:tc>
          <w:tcPr>
            <w:tcW w:w="1234" w:type="dxa"/>
            <w:vAlign w:val="center"/>
          </w:tcPr>
          <w:p w14:paraId="563A6FDB" w14:textId="4158B8E0" w:rsidR="00727BE8" w:rsidRPr="008C56AB" w:rsidRDefault="007815E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55082,71</w:t>
            </w:r>
          </w:p>
        </w:tc>
        <w:tc>
          <w:tcPr>
            <w:tcW w:w="1978" w:type="dxa"/>
            <w:vAlign w:val="center"/>
          </w:tcPr>
          <w:p w14:paraId="1AE1FE1A" w14:textId="0459C635" w:rsidR="00727BE8" w:rsidRPr="008C56AB" w:rsidRDefault="007815E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8060,11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5E6D9164" w:rsidR="00727BE8" w:rsidRPr="008C56AB" w:rsidRDefault="007815E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9782,39</w:t>
            </w:r>
          </w:p>
        </w:tc>
        <w:tc>
          <w:tcPr>
            <w:tcW w:w="1325" w:type="dxa"/>
            <w:vAlign w:val="center"/>
          </w:tcPr>
          <w:p w14:paraId="72A1B8CF" w14:textId="13491EBA" w:rsidR="00727BE8" w:rsidRPr="008C56AB" w:rsidRDefault="007815E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53360,43</w:t>
            </w:r>
          </w:p>
        </w:tc>
        <w:tc>
          <w:tcPr>
            <w:tcW w:w="1234" w:type="dxa"/>
            <w:vAlign w:val="center"/>
          </w:tcPr>
          <w:p w14:paraId="413BCFD7" w14:textId="5AFA76A0" w:rsidR="00727BE8" w:rsidRPr="008C56AB" w:rsidRDefault="007815E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55082,71</w:t>
            </w:r>
          </w:p>
        </w:tc>
        <w:tc>
          <w:tcPr>
            <w:tcW w:w="1978" w:type="dxa"/>
            <w:vAlign w:val="center"/>
          </w:tcPr>
          <w:p w14:paraId="0D180BF4" w14:textId="693CC671" w:rsidR="00727BE8" w:rsidRPr="00350BBF" w:rsidRDefault="007815EF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8060,11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028ECE14" w:rsidR="00727BE8" w:rsidRPr="008C56AB" w:rsidRDefault="007815E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338779,18</w:t>
            </w:r>
          </w:p>
        </w:tc>
        <w:tc>
          <w:tcPr>
            <w:tcW w:w="2883" w:type="dxa"/>
            <w:vAlign w:val="center"/>
          </w:tcPr>
          <w:p w14:paraId="6028961C" w14:textId="3D4ECBA1" w:rsidR="00727BE8" w:rsidRDefault="007815E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346279,36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21915FAE" w:rsidR="00727BE8" w:rsidRPr="008C56AB" w:rsidRDefault="007815E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33879,18</w:t>
            </w:r>
          </w:p>
        </w:tc>
        <w:tc>
          <w:tcPr>
            <w:tcW w:w="2883" w:type="dxa"/>
            <w:vAlign w:val="center"/>
          </w:tcPr>
          <w:p w14:paraId="733B1440" w14:textId="34D7C3AD" w:rsidR="00A136FC" w:rsidRPr="00A136FC" w:rsidRDefault="007815EF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346</w:t>
            </w:r>
            <w:r w:rsidR="00D97716">
              <w:rPr>
                <w:rFonts w:ascii="Arial" w:hAnsi="Arial"/>
                <w:sz w:val="18"/>
                <w:szCs w:val="18"/>
              </w:rPr>
              <w:t>279,36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6E887794" w:rsidR="00727BE8" w:rsidRPr="008C56AB" w:rsidRDefault="00301E7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5617,02</w:t>
            </w:r>
          </w:p>
        </w:tc>
        <w:tc>
          <w:tcPr>
            <w:tcW w:w="1195" w:type="dxa"/>
            <w:vAlign w:val="center"/>
          </w:tcPr>
          <w:p w14:paraId="574DE2C9" w14:textId="04D049B3" w:rsidR="00727BE8" w:rsidRPr="008C56AB" w:rsidRDefault="00301E7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25341,21</w:t>
            </w:r>
          </w:p>
        </w:tc>
        <w:tc>
          <w:tcPr>
            <w:tcW w:w="1195" w:type="dxa"/>
            <w:vAlign w:val="center"/>
          </w:tcPr>
          <w:p w14:paraId="620228A9" w14:textId="3FEBA3D3" w:rsidR="00727BE8" w:rsidRPr="008C56AB" w:rsidRDefault="00301E7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24614,17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138E3AE6" w:rsidR="00727BE8" w:rsidRPr="008C56AB" w:rsidRDefault="00301E7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6344,06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0DD21AD7" w:rsidR="00727BE8" w:rsidRPr="008C56AB" w:rsidRDefault="00301E7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5617,02</w:t>
            </w:r>
          </w:p>
        </w:tc>
        <w:tc>
          <w:tcPr>
            <w:tcW w:w="1195" w:type="dxa"/>
            <w:vAlign w:val="center"/>
          </w:tcPr>
          <w:p w14:paraId="2EC0EAC9" w14:textId="648A4FA4" w:rsidR="00727BE8" w:rsidRPr="008C56AB" w:rsidRDefault="00301E7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25341,21</w:t>
            </w:r>
          </w:p>
        </w:tc>
        <w:tc>
          <w:tcPr>
            <w:tcW w:w="1195" w:type="dxa"/>
            <w:vAlign w:val="center"/>
          </w:tcPr>
          <w:p w14:paraId="39FBFFBB" w14:textId="52FD0316" w:rsidR="00727BE8" w:rsidRPr="008C56AB" w:rsidRDefault="00003F4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3953,88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770EFDB9" w:rsidR="00727BE8" w:rsidRPr="008C56AB" w:rsidRDefault="00301E7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6344,06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07E61980" w:rsidR="00727BE8" w:rsidRPr="008C56AB" w:rsidRDefault="00301E7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32696,39</w:t>
            </w:r>
          </w:p>
        </w:tc>
        <w:tc>
          <w:tcPr>
            <w:tcW w:w="2835" w:type="dxa"/>
            <w:vAlign w:val="center"/>
          </w:tcPr>
          <w:p w14:paraId="6EC8B8A1" w14:textId="051B12CD" w:rsidR="00727BE8" w:rsidRPr="008C56AB" w:rsidRDefault="00301E7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27014,88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2A3A167F" w:rsidR="00727BE8" w:rsidRPr="008C56AB" w:rsidRDefault="00301E7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32696,39</w:t>
            </w:r>
          </w:p>
        </w:tc>
        <w:tc>
          <w:tcPr>
            <w:tcW w:w="2835" w:type="dxa"/>
            <w:vAlign w:val="center"/>
          </w:tcPr>
          <w:p w14:paraId="4253AF30" w14:textId="2E719760" w:rsidR="00727BE8" w:rsidRPr="008C56AB" w:rsidRDefault="00301E7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27014,88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4088E765" w:rsidR="00727BE8" w:rsidRPr="008C56AB" w:rsidRDefault="00301E7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32696,32</w:t>
            </w:r>
          </w:p>
        </w:tc>
        <w:tc>
          <w:tcPr>
            <w:tcW w:w="2835" w:type="dxa"/>
            <w:vAlign w:val="center"/>
          </w:tcPr>
          <w:p w14:paraId="74A06852" w14:textId="253D0643" w:rsidR="00727BE8" w:rsidRPr="008C56AB" w:rsidRDefault="00301E7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27014,88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5E33C131" w:rsidR="00727BE8" w:rsidRPr="00E05001" w:rsidRDefault="00301E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346279,36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BC4B8" w14:textId="77777777" w:rsidR="00D60430" w:rsidRDefault="00D60430">
      <w:r>
        <w:separator/>
      </w:r>
    </w:p>
  </w:endnote>
  <w:endnote w:type="continuationSeparator" w:id="0">
    <w:p w14:paraId="00E4EAFE" w14:textId="77777777" w:rsidR="00D60430" w:rsidRDefault="00D604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F2E21C" w14:textId="77777777" w:rsidR="00D60430" w:rsidRDefault="00D60430">
      <w:r>
        <w:separator/>
      </w:r>
    </w:p>
  </w:footnote>
  <w:footnote w:type="continuationSeparator" w:id="0">
    <w:p w14:paraId="1AA2469C" w14:textId="77777777" w:rsidR="00D60430" w:rsidRDefault="00D604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3B9F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1E7F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3446"/>
    <w:rsid w:val="007450CC"/>
    <w:rsid w:val="00752C7A"/>
    <w:rsid w:val="007553EC"/>
    <w:rsid w:val="00755C3C"/>
    <w:rsid w:val="0076308E"/>
    <w:rsid w:val="00770FCF"/>
    <w:rsid w:val="007772AA"/>
    <w:rsid w:val="007815EF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0430"/>
    <w:rsid w:val="00D64F09"/>
    <w:rsid w:val="00D83C37"/>
    <w:rsid w:val="00D84B5C"/>
    <w:rsid w:val="00D86E26"/>
    <w:rsid w:val="00D92E41"/>
    <w:rsid w:val="00D96BED"/>
    <w:rsid w:val="00D9771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42DC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59</TotalTime>
  <Pages>10</Pages>
  <Words>5110</Words>
  <Characters>29130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7</cp:revision>
  <cp:lastPrinted>2023-05-26T09:02:00Z</cp:lastPrinted>
  <dcterms:created xsi:type="dcterms:W3CDTF">2023-05-04T09:15:00Z</dcterms:created>
  <dcterms:modified xsi:type="dcterms:W3CDTF">2023-06-16T06:24:00Z</dcterms:modified>
</cp:coreProperties>
</file>