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tblpY="1"/>
        <w:tblOverlap w:val="never"/>
        <w:tblW w:w="9653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727BE8" w:rsidRPr="00ED0163" w14:paraId="2FBB5CF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DEEC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8CFB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E41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6261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5358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A8E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D9D6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F9D9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1EC6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BFC78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760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D18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75F2F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F69C7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E28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4316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D70C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153D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DA7F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18C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8F339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5863F3" w14:paraId="0390096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E9FDD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BB1A7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F2EB0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FFE7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4192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B0EC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61FB5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F45B2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58B3B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34C3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BEF66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FF97E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31B4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B8DD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DAA1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63935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18600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8A3D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24A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9FFA4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521DF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5275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D3D3F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77284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0460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9BD45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EA86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EA53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54BA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43EA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E55A2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1366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1074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436738A7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6790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1D167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3E4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841E2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5BFA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15F1F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F130A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E55EC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1AA9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9784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793D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317B3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5057A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E77E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89DC0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A40D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7868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5FAE0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3E7A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A085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DFCC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77E1C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D1D3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7320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72F5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F7BD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F98A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40814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B901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4081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7419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1CBC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853C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6C5C63F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F540F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A764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28A29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F24D0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82DB2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1DD1B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41B7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9DD1E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89B36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44A4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91CFF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5337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34CA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D1150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1D19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72727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9ED6B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9FF1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0F6F5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F9A0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34B93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22F1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C4B9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05B13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6D4B2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E8D06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9043A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80530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D387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6AE9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9BBB6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7218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50B3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55DB95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7502C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F78D2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E6E8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13F43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8C7F0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301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A998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FFC23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A24A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ECD36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66A0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CFAD4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37189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B741A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5F8E7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97EC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0F1B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3571A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74AF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40AC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7F13D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A0AB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EA950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64195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DED5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5D87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D8B1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CFC7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7E53A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5BC8C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2E4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67357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AB76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ED0163" w14:paraId="562C1FD7" w14:textId="77777777" w:rsidTr="00D92E41">
        <w:trPr>
          <w:trHeight w:val="8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159F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B22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8D88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7D8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5A5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0C30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D650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DE66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DFF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2981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1CD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D5C4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E346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628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D2C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753B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6E29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1F12086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CE60E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984E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1C17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FD48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4875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C0C2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F1BB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AC6C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D5809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B2A4C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6744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25C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54B8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320DA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434E5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2009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2628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DDC4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FC4F5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Úč  NUJ </w:t>
            </w:r>
            <w:r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002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EDA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9B26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8D6F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086923D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972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2486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4D1D6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6E1FF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CD9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24D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1CC9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DEE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891A1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A90F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5723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AF62B" w14:textId="77777777" w:rsidR="00727BE8" w:rsidRPr="00ED0163" w:rsidRDefault="00727BE8" w:rsidP="00D92E41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2C8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390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0E5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CD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F7380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2D43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0D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B13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4E2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B14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3C1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C28B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ED8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B137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A629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CB986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A527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F382E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21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5483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F45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5054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D62C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633F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95D3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EA78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FAF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4CF5B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3A1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9DB4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DDF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D9D4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C9B5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A10C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458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69A7C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5636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7CDD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37F5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E4B7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A42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B8BD3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EFF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C5E333F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252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3E36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887C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FE3D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0BD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3D8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32A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0A45D5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5B3E7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736F40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7FA4EC" w14:textId="150AA179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fldSimple w:instr=" MERGEFIELD  aDEF_DTDO  \* MERGEFORMAT ">
              <w:r w:rsidRPr="00EF3D5A">
                <w:rPr>
                  <w:rFonts w:ascii="Arial" w:hAnsi="Arial"/>
                  <w:noProof/>
                  <w:lang w:eastAsia="sk-SK"/>
                </w:rPr>
                <w:t>3</w:t>
              </w:r>
              <w:r w:rsidR="00851F77">
                <w:rPr>
                  <w:rFonts w:ascii="Arial" w:hAnsi="Arial"/>
                  <w:noProof/>
                  <w:lang w:eastAsia="sk-SK"/>
                </w:rPr>
                <w:t>1</w:t>
              </w:r>
              <w:r w:rsidRPr="00EF3D5A">
                <w:rPr>
                  <w:rFonts w:ascii="Arial" w:hAnsi="Arial"/>
                  <w:noProof/>
                  <w:lang w:eastAsia="sk-SK"/>
                </w:rPr>
                <w:t>.</w:t>
              </w:r>
              <w:r w:rsidR="00851F77">
                <w:rPr>
                  <w:rFonts w:ascii="Arial" w:hAnsi="Arial"/>
                  <w:noProof/>
                  <w:lang w:eastAsia="sk-SK"/>
                </w:rPr>
                <w:t>12</w:t>
              </w:r>
              <w:r w:rsidRPr="00EF3D5A">
                <w:rPr>
                  <w:rFonts w:ascii="Arial" w:hAnsi="Arial"/>
                  <w:noProof/>
                  <w:lang w:eastAsia="sk-SK"/>
                </w:rPr>
                <w:t>.20</w:t>
              </w:r>
            </w:fldSimple>
            <w:r>
              <w:rPr>
                <w:rFonts w:ascii="Arial" w:hAnsi="Arial"/>
                <w:lang w:eastAsia="sk-SK"/>
              </w:rPr>
              <w:t>2</w:t>
            </w:r>
            <w:r w:rsidR="00851F77">
              <w:rPr>
                <w:rFonts w:ascii="Arial" w:hAnsi="Arial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E6ADD4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A76B6C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D0B3B2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8AACF9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1AA938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A9E3E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55C49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E212FE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FF762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63EA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304B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49D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07C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ECE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BF0D97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E0E3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8C7F3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F8CF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43D4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4B46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CD6FB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144C8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6CBE53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72509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8DE98" w14:textId="331DDFCD" w:rsidR="00727BE8" w:rsidRPr="00ED0163" w:rsidRDefault="00FA67BD" w:rsidP="00D92E41">
            <w:pPr>
              <w:jc w:val="center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409C8DB7" wp14:editId="6F127BA2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0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D67AE6" w14:textId="77777777" w:rsidR="00727BE8" w:rsidRDefault="00727BE8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09C8DB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69D67AE6" w14:textId="77777777" w:rsidR="00727BE8" w:rsidRDefault="00727BE8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804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57A8D7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99172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BD177E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1933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A964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84FD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364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11E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4E2F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551C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934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D2617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F6C37CC" w14:textId="77777777" w:rsidTr="00D92E41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</w:tcPr>
          <w:p w14:paraId="11D33A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74B05E7" w14:textId="77777777" w:rsidTr="00D92E41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A590AF" w14:textId="3D35D02D" w:rsidR="00727BE8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50F58D41" wp14:editId="390984BB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0" b="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8DA291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F58D41" id="Text Box 4" o:spid="_x0000_s1027" type="#_x0000_t202" style="position:absolute;margin-left:345.05pt;margin-top:.4pt;width:29.25pt;height:18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798DA291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7738E667" wp14:editId="2871DD40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0" b="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64A26F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38E667" id="Text Box 3" o:spid="_x0000_s1028" type="#_x0000_t202" style="position:absolute;margin-left:209.3pt;margin-top:.2pt;width:29.25pt;height:18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7B64A26F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CEBFDEB" wp14:editId="0092AC5B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0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189509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EBFDEB" id="Text Box 6" o:spid="_x0000_s1029" type="#_x0000_t202" style="position:absolute;margin-left:92.15pt;margin-top:.3pt;width:94.5pt;height:3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64189509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64790DFD" wp14:editId="494ACA42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0" b="952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0D85D4" w14:textId="77777777" w:rsidR="00727BE8" w:rsidRDefault="00000000" w:rsidP="00944C3D">
                                  <w:fldSimple w:instr=" MERGEFIELD  aDMOD  \* MERGEFORMAT ">
                                    <w:r w:rsidR="00727BE8" w:rsidRPr="0016443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790DFD" id="_x0000_s1030" type="#_x0000_t202" style="position:absolute;margin-left:247.5pt;margin-top:.7pt;width:38pt;height:18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760D85D4" w14:textId="77777777" w:rsidR="00727BE8" w:rsidRDefault="00000000" w:rsidP="00944C3D">
                            <w:fldSimple w:instr=" MERGEFIELD  aDMOD  \* MERGEFORMAT ">
                              <w:r w:rsidR="00727BE8" w:rsidRPr="00164431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131A9926" wp14:editId="07CE4322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635" b="952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E1257B" w14:textId="17C5D4F0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0731BD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851F77">
                                    <w:rPr>
                                      <w:rFonts w:ascii="Arial" w:hAnsi="Arial" w:cs="Arial"/>
                                    </w:rPr>
                                    <w:t>22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1A9926" id="_x0000_s1031" type="#_x0000_t202" style="position:absolute;margin-left:302.45pt;margin-top:.4pt;width:37.45pt;height:18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04E1257B" w14:textId="17C5D4F0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0731BD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851F77">
                              <w:rPr>
                                <w:rFonts w:ascii="Arial" w:hAnsi="Arial" w:cs="Arial"/>
                              </w:rPr>
                              <w:t>22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7E721267" wp14:editId="0425A84B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540" b="952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99FF31" w14:textId="74E42DD1" w:rsidR="00727BE8" w:rsidRDefault="00727BE8" w:rsidP="00944C3D">
                                  <w:r>
                                    <w:t>20</w:t>
                                  </w:r>
                                  <w:r w:rsidR="00D92E41">
                                    <w:t>2</w:t>
                                  </w:r>
                                  <w:r w:rsidR="00851F77">
                                    <w:t>2</w:t>
                                  </w:r>
                                </w:p>
                                <w:p w14:paraId="5FFC8E9E" w14:textId="77777777" w:rsidR="00D92E41" w:rsidRDefault="00D92E41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721267" id="_x0000_s1032" type="#_x0000_t202" style="position:absolute;margin-left:439.1pt;margin-top:.8pt;width:38.8pt;height:18.7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3999FF31" w14:textId="74E42DD1" w:rsidR="00727BE8" w:rsidRDefault="00727BE8" w:rsidP="00944C3D">
                            <w:r>
                              <w:t>20</w:t>
                            </w:r>
                            <w:r w:rsidR="00D92E41">
                              <w:t>2</w:t>
                            </w:r>
                            <w:r w:rsidR="00851F77">
                              <w:t>2</w:t>
                            </w:r>
                          </w:p>
                          <w:p w14:paraId="5FFC8E9E" w14:textId="77777777" w:rsidR="00D92E41" w:rsidRDefault="00D92E41" w:rsidP="00944C3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7939042F" wp14:editId="07925863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0" b="952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74AEAF" w14:textId="148655A3" w:rsidR="00727BE8" w:rsidRDefault="00851F77" w:rsidP="00944C3D">
                                  <w:r>
                                    <w:t>12</w:t>
                                  </w:r>
                                </w:p>
                                <w:p w14:paraId="5A7A1891" w14:textId="77777777" w:rsidR="00D92E41" w:rsidRDefault="00D92E41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39042F" id="_x0000_s1033" type="#_x0000_t202" style="position:absolute;margin-left:374.6pt;margin-top:.8pt;width:38pt;height:18.7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1C74AEAF" w14:textId="148655A3" w:rsidR="00727BE8" w:rsidRDefault="00851F77" w:rsidP="00944C3D">
                            <w:r>
                              <w:t>12</w:t>
                            </w:r>
                          </w:p>
                          <w:p w14:paraId="5A7A1891" w14:textId="77777777" w:rsidR="00D92E41" w:rsidRDefault="00D92E41" w:rsidP="00944C3D"/>
                        </w:txbxContent>
                      </v:textbox>
                    </v:shape>
                  </w:pict>
                </mc:Fallback>
              </mc:AlternateContent>
            </w:r>
          </w:p>
          <w:p w14:paraId="5BAC61EA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7F352DC3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3629974A" w14:textId="1E9D459C" w:rsidR="00727BE8" w:rsidRDefault="00FA67BD" w:rsidP="00D92E41">
            <w:pPr>
              <w:ind w:left="84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1B626834" wp14:editId="61D40A55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0" b="0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535A4A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626834" id="Text Box 5" o:spid="_x0000_s1034" type="#_x0000_t202" style="position:absolute;left:0;text-align:left;margin-left:344.9pt;margin-top:5.35pt;width:29.25pt;height:18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10535A4A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29444060" wp14:editId="1E680747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6D46C2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444060" id="_x0000_s1035" type="#_x0000_t202" style="position:absolute;left:0;text-align:left;margin-left:209.4pt;margin-top:5.3pt;width:29.25pt;height:18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7E6D46C2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A66602B" wp14:editId="342D03A9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58DC29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66602B" id="Text Box 7" o:spid="_x0000_s1036" type="#_x0000_t202" style="position:absolute;left:0;text-align:left;margin-left:92.65pt;margin-top:5.55pt;width:94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6358DC29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04841B6E" wp14:editId="2216D22A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ED66AE" w14:textId="2CCA2779" w:rsidR="00727BE8" w:rsidRDefault="00851F77" w:rsidP="00944C3D">
                                  <w:pPr>
                                    <w:rPr>
                                      <w:rFonts w:ascii="Arial" w:hAnsi="Arial" w:cs="Arial"/>
                                      <w:noProof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</w:t>
                                  </w:r>
                                </w:p>
                                <w:p w14:paraId="2EF07ABD" w14:textId="77777777" w:rsidR="00D92E41" w:rsidRDefault="00D92E41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841B6E" id="_x0000_s1037" type="#_x0000_t202" style="position:absolute;left:0;text-align:left;margin-left:439.4pt;margin-top:5.6pt;width:38pt;height:18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06ED66AE" w14:textId="2CCA2779" w:rsidR="00727BE8" w:rsidRDefault="00851F77" w:rsidP="00944C3D">
                            <w:pPr>
                              <w:rPr>
                                <w:rFonts w:ascii="Arial" w:hAnsi="Arial" w:cs="Arial"/>
                                <w:noProof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t>2021</w:t>
                            </w:r>
                          </w:p>
                          <w:p w14:paraId="2EF07ABD" w14:textId="77777777" w:rsidR="00D92E41" w:rsidRDefault="00D92E41" w:rsidP="00944C3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5B1CFB37" wp14:editId="55C9EF73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A17B1A" w14:textId="4ECD1A3C" w:rsidR="00727BE8" w:rsidRDefault="00851F77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1CFB37" id="_x0000_s1038" type="#_x0000_t202" style="position:absolute;left:0;text-align:left;margin-left:374.9pt;margin-top:5.6pt;width:38pt;height:18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0AA17B1A" w14:textId="4ECD1A3C" w:rsidR="00727BE8" w:rsidRDefault="00851F77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01DE45ED" wp14:editId="390FE815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2F1C9B" w14:textId="497080D3" w:rsidR="00727BE8" w:rsidRDefault="00851F77" w:rsidP="00944C3D">
                                  <w:r>
                                    <w:t>2021</w:t>
                                  </w:r>
                                </w:p>
                                <w:p w14:paraId="15317A3D" w14:textId="77777777" w:rsidR="00D92E41" w:rsidRDefault="00D92E41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DE45ED" id="_x0000_s1039" type="#_x0000_t202" style="position:absolute;left:0;text-align:left;margin-left:302.4pt;margin-top:5.6pt;width:38pt;height:18.7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3C2F1C9B" w14:textId="497080D3" w:rsidR="00727BE8" w:rsidRDefault="00851F77" w:rsidP="00944C3D">
                            <w:r>
                              <w:t>2021</w:t>
                            </w:r>
                          </w:p>
                          <w:p w14:paraId="15317A3D" w14:textId="77777777" w:rsidR="00D92E41" w:rsidRDefault="00D92E41" w:rsidP="00944C3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472D3983" wp14:editId="474C6BA4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C08FA2" w14:textId="009001FF" w:rsidR="00727BE8" w:rsidRDefault="00851F77" w:rsidP="00944C3D"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2D3983" id="_x0000_s1040" type="#_x0000_t202" style="position:absolute;left:0;text-align:left;margin-left:247.65pt;margin-top:5.6pt;width:38pt;height:18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3DC08FA2" w14:textId="009001FF" w:rsidR="00727BE8" w:rsidRDefault="00851F77" w:rsidP="00944C3D">
                            <w: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49DB8B0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61C32ABA" w14:textId="77777777" w:rsidR="00727BE8" w:rsidRPr="00ED0163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C11D3AF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E2AB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2960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5509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4896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268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0FB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BEC5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A225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841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78A0A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746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B0D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2C3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918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5E01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0E00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EAE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4D4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6861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E61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C847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615E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00F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9B2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6EC7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70CC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1D784ED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2AC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2D27E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03CA65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5BA2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8398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907F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17C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065A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9886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22CA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7CBC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235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46B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63C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BC07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A49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7CE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CA0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B65F4E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732215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F4516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A4571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86E1FB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984389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63A13B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D32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E9D7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BF76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E4E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6E29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509F7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175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16416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A48061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34B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9C0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73537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5704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4B18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D1C0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29FB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AFF8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5392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D5F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F307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3452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4255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D79A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C0C9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0B421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F2A3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4178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E6AE44" w14:textId="0E2FD472" w:rsidR="00727BE8" w:rsidRPr="00ED0163" w:rsidRDefault="00851F77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850F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3066A0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D2E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986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9CB7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8F94C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4C97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71C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C6AE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F1A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481352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E184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95AA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C8C90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D5358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74A0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3436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E8D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DC7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894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06BD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9746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308C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D4B31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6D89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10CA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214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65FD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800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151F6E" w14:textId="625912B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63AB4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AFC2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BA09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17C1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6E55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CA648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0544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F21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2264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FF796F0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20E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519C2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E09B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6B9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CF16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518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9EBC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0612A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0715D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DEDE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C3F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1EB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197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C43E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B16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B0F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A63C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5EC62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0E508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D710A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4BEA8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1552EF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BF7C2B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AF528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7A1A61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243C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44B21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00F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39C8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9987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E5397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D9BC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30D8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1E1E15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664B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E572B" w14:textId="3DAEC9E0" w:rsidR="00727BE8" w:rsidRPr="00ED0163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3C72FE03" wp14:editId="57178DFB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31750</wp:posOffset>
                      </wp:positionV>
                      <wp:extent cx="1226820" cy="353695"/>
                      <wp:effectExtent l="0" t="0" r="0" b="825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3536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96BBAE" w14:textId="4FBAB130" w:rsidR="00D92E41" w:rsidRPr="00391121" w:rsidRDefault="007815E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42023629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72FE03" id="_x0000_s1041" type="#_x0000_t202" style="position:absolute;margin-left:1.5pt;margin-top:2.5pt;width:96.6pt;height:27.8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">
                      <v:textbox>
                        <w:txbxContent>
                          <w:p w14:paraId="1C96BBAE" w14:textId="4FBAB130" w:rsidR="00D92E41" w:rsidRPr="00391121" w:rsidRDefault="007815E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42023629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2BD6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F8D5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1FF1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83FC8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7BBC9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F5F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0FCF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1A7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A25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FA80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25CE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2E8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D05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044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BA03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F39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1C68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BF46D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5B18CA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123EAC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39F3646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60C5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80BF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416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2FF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601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D20D222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F66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4CF1EC" w14:textId="6A4953D3" w:rsidR="00727BE8" w:rsidRPr="00ED0163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2D043B13" wp14:editId="47498392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0" b="0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A5B948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043B13" id="_x0000_s1042" type="#_x0000_t202" style="position:absolute;margin-left:2.05pt;margin-top:7.5pt;width:33.75pt;height:18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" stroked="f">
                      <v:textbox>
                        <w:txbxContent>
                          <w:p w14:paraId="51A5B948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9DBF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A7E4B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FE79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7BA9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B6A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AE6FF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0ABA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7D4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8ACDFF" w14:textId="09B109FD" w:rsidR="00727BE8" w:rsidRPr="00ED0163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165B0246" wp14:editId="4E681316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0" b="0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2FAEFA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5B0246" id="_x0000_s1043" type="#_x0000_t202" style="position:absolute;margin-left:4.6pt;margin-top:6.2pt;width:194.25pt;height:18.7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D4Zou9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722FAEFA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DA42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F310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8B0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CC2D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E970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BB50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C0F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5A53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3667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1043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AC584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C4480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0C2E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EDF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C41A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4894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69DC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49F1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B194D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A774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345E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84B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6D490E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2A5A5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6D7818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49224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60BF5" w14:textId="568E4E15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85AC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2D92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179C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95B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61F4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1B7C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A94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A724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80A7E" w14:textId="10DF5DC3" w:rsidR="00727BE8" w:rsidRPr="00ED0163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228796FA" wp14:editId="506D714D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-588645</wp:posOffset>
                      </wp:positionV>
                      <wp:extent cx="1270635" cy="560705"/>
                      <wp:effectExtent l="0" t="0" r="24765" b="10795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560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4C8C6F" w14:textId="4DE4FA5E" w:rsidR="00727BE8" w:rsidRPr="00391121" w:rsidRDefault="00127772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350BBF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7815EF">
                                    <w:rPr>
                                      <w:rFonts w:ascii="Arial" w:hAnsi="Arial" w:cs="Arial"/>
                                    </w:rPr>
                                    <w:t>2394088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8796FA" id="_x0000_s1044" type="#_x0000_t202" style="position:absolute;margin-left:4.2pt;margin-top:-46.35pt;width:100.05pt;height:44.1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">
                      <v:textbox>
                        <w:txbxContent>
                          <w:p w14:paraId="154C8C6F" w14:textId="4DE4FA5E" w:rsidR="00727BE8" w:rsidRPr="00391121" w:rsidRDefault="00127772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350BBF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7815EF">
                              <w:rPr>
                                <w:rFonts w:ascii="Arial" w:hAnsi="Arial" w:cs="Arial"/>
                              </w:rPr>
                              <w:t>2394088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754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1B0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14FA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E7603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632FF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304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0FA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4CA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AC3E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E75B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A80F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653F0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30261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3146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62AF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6457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7BAF8D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77BC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26E4725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50410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0A6E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44B2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722F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A250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63E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68B5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D0A4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05F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BB6D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5E67E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5568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9516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6E2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A342D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4705E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6B1A21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E91C3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BECF2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673E4" w14:textId="602050CC" w:rsidR="00727BE8" w:rsidRPr="00ED0163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46B7BF26" wp14:editId="2BCC853D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2861310" cy="247015"/>
                      <wp:effectExtent l="6985" t="10160" r="8255" b="9525"/>
                      <wp:wrapNone/>
                      <wp:docPr id="1" name="Text Box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1310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230665" w14:textId="7A97A6DF" w:rsidR="00727BE8" w:rsidRPr="00391121" w:rsidRDefault="007815E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SVB 643</w:t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B7BF26" id="Text Box 21" o:spid="_x0000_s1045" type="#_x0000_t202" style="position:absolute;margin-left:1pt;margin-top:-12.05pt;width:225.3pt;height:19.45pt;z-index:2516618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">
                      <v:textbox style="mso-fit-shape-to-text:t">
                        <w:txbxContent>
                          <w:p w14:paraId="04230665" w14:textId="7A97A6DF" w:rsidR="00727BE8" w:rsidRPr="00391121" w:rsidRDefault="007815E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SVB 643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68C8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5F6B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67AE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9164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DAF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C10B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A934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57FE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D9287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268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A6699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DE7A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1BC5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6B50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D96A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83F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7425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B917E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64B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038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4FC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AA2A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08A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40C0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365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D743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3D92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18D5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9A5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E33D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AC93D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8B0B9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4ECA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14:paraId="6D18A74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D52C7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3E18F3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FEBB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3303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2E5C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6C58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55E2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902C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5BC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D96B9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262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C2A2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3A972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C488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C318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8C99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E8C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BEFD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1C96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D954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C74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743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246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1B19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B1AF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E35DD09" w14:textId="77777777" w:rsidTr="00D92E41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BD2D5" w14:textId="65686798" w:rsidR="00727BE8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122CF5D7" wp14:editId="0AE745AB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1905" b="952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F3790C" w14:textId="7BFC5F74" w:rsidR="00727BE8" w:rsidRPr="00391121" w:rsidRDefault="007815E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Pod Kaštieľom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2CF5D7" id="_x0000_s1046" type="#_x0000_t202" style="position:absolute;margin-left:16.05pt;margin-top:2.15pt;width:352.35pt;height:18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27F3790C" w14:textId="7BFC5F74" w:rsidR="00727BE8" w:rsidRPr="00391121" w:rsidRDefault="007815E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Pod Kaštieľom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23430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34E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3890C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15F2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0E00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684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C30A2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68DF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D0BC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C8F4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5FA3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0D0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745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32C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2CD62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1105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D39A5" w14:textId="2DB7D0AE" w:rsidR="00727BE8" w:rsidRPr="00ED0163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61DFF532" wp14:editId="5D94BA3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540" b="952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AF2386" w14:textId="2E2CB758" w:rsidR="00727BE8" w:rsidRDefault="007815EF" w:rsidP="00944C3D">
                                  <w:r>
                                    <w:t>643/34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DFF532" id="_x0000_s1047" type="#_x0000_t202" style="position:absolute;margin-left:1.75pt;margin-top:-21.85pt;width:97.3pt;height:18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01AF2386" w14:textId="2E2CB758" w:rsidR="00727BE8" w:rsidRDefault="007815EF" w:rsidP="00944C3D">
                            <w:r>
                              <w:t>643/34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92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E56D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A8E7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86A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7FE2F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3383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A876E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D7F0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AAF2A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09CC9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BFAC00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7DA6B4F2" w14:textId="0407448D" w:rsidR="00727BE8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67CE72ED" wp14:editId="73BBBB24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0" b="952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AC2E3D" w14:textId="55E8100F" w:rsidR="00727BE8" w:rsidRPr="00391121" w:rsidRDefault="007815E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01841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CE72ED" id="_x0000_s1048" type="#_x0000_t202" style="position:absolute;margin-left:1.75pt;margin-top:3.65pt;width:89.1pt;height:18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0DAC2E3D" w14:textId="55E8100F" w:rsidR="00727BE8" w:rsidRPr="00391121" w:rsidRDefault="007815E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01841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761BE049" wp14:editId="7776615C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9525" b="952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5DF54C" w14:textId="27C9C043" w:rsidR="00727BE8" w:rsidRPr="00391121" w:rsidRDefault="007815E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Dubnica nad Váhom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1BE049" id="_x0000_s1049" type="#_x0000_t202" style="position:absolute;margin-left:101.35pt;margin-top:3.75pt;width:363.75pt;height:18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5C5DF54C" w14:textId="27C9C043" w:rsidR="00727BE8" w:rsidRPr="00391121" w:rsidRDefault="007815E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Dubnica nad Váhom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F789C4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1102D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9E37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9BD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F61DAA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97D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F0534FE" w14:textId="7BE27B07" w:rsidR="00727BE8" w:rsidRPr="00ED0163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267849D5" wp14:editId="28D7DA67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1905" b="952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749BD7" w14:textId="7EDBFEBA" w:rsidR="00727BE8" w:rsidRPr="00391121" w:rsidRDefault="007815E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0327442220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7849D5" id="_x0000_s1050" type="#_x0000_t202" style="position:absolute;margin-left:1.7pt;margin-top:17.05pt;width:191.85pt;height:18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3F749BD7" w14:textId="7EDBFEBA" w:rsidR="00727BE8" w:rsidRPr="00391121" w:rsidRDefault="007815E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0327442220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CECC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995226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955C28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A1396B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C89F2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319A0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92CF68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CFA6CF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4E331AFC" w14:textId="3AD9DF50" w:rsidR="00727BE8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6FB526D9" wp14:editId="5C581992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0" b="952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E80309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B526D9" id="_x0000_s1051" type="#_x0000_t202" style="position:absolute;margin-left:.2pt;margin-top:5.75pt;width:252pt;height:18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37E80309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99F094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33D52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4929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F823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65FA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552F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CAA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3410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809276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0DDE2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70F914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B45ED5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24B02A68" w14:textId="6C3FEDCA" w:rsidR="00727BE8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13A0550F" wp14:editId="35D29F8E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0" b="952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1E5AFA" w14:textId="13A27F48" w:rsidR="00727BE8" w:rsidRPr="00391121" w:rsidRDefault="00D92E41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info</w:t>
                                  </w:r>
                                  <w:r w:rsidR="00D96BED">
                                    <w:rPr>
                                      <w:rFonts w:ascii="Arial" w:hAnsi="Arial" w:cs="Arial"/>
                                    </w:rPr>
                                    <w:t>@eresproperty.sk</w: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A0550F" id="Text Box 25" o:spid="_x0000_s1052" type="#_x0000_t202" style="position:absolute;margin-left:1.75pt;margin-top:4.9pt;width:464.1pt;height:18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781E5AFA" w14:textId="13A27F48" w:rsidR="00727BE8" w:rsidRPr="00391121" w:rsidRDefault="00D92E41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info</w:t>
                            </w:r>
                            <w:r w:rsidR="00D96BED">
                              <w:rPr>
                                <w:rFonts w:ascii="Arial" w:hAnsi="Arial" w:cs="Arial"/>
                              </w:rPr>
                              <w:t>@eresproperty.sk</w: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557A9E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F1DDFC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81DCAF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0A6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0CA3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93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640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33D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BEC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9BE5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D34C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2E39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213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9D16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A30A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21E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BEF8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41254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4036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7A125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1F9B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8E376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F0F13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1BF2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EF8A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9B34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48463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AD2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DB7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50D2B5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23A07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E4B4E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</w:p>
          <w:p w14:paraId="1732BC0B" w14:textId="2727BB33" w:rsidR="00D96BED" w:rsidRPr="00ED0163" w:rsidRDefault="007815EF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1</w:t>
            </w:r>
            <w:r w:rsidR="00F842DC">
              <w:rPr>
                <w:rFonts w:ascii="Arial" w:hAnsi="Arial"/>
                <w:lang w:eastAsia="sk-SK"/>
              </w:rPr>
              <w:t>6</w:t>
            </w:r>
            <w:r>
              <w:rPr>
                <w:rFonts w:ascii="Arial" w:hAnsi="Arial"/>
                <w:lang w:eastAsia="sk-SK"/>
              </w:rPr>
              <w:t>.06.2023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64B2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186E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5489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1F91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2308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713812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543D7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6BEC7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5B3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9CA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6C7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A2C03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8A56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D189FC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24E35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5A8C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B5C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9F3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029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F84750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AA63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C29025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4B61D1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86AA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CFA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AE9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282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7191A0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D7998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7163E93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C4BB6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F92C5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601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5215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CA7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7F7E28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51AE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D489A9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B6B76C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4B78C6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301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D89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BAFB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4702B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2FDD4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6837EDA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55ED2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1C0E45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575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AF9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523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FD2C12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49EF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48641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DA61F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924944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A44D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E96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A32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676494E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1B3B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7E1FB1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34ED2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17A8B2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539CB9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44009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CD7D5E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F3512F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224B1A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4BFD7C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EC639D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A60F0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E9B472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60655B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C12916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F60693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0B2470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25C2A7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4D5FD5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0657C0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0530B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CDCDA8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FB7515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6B8659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B1D929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88E858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EA637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9BF7B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F7A440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0917F2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8C7487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032F20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D7B4A9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DE8384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0C2C31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AC3535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26253D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136D0A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EEF219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6E925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40599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4B954C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4F6158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FA4E7F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4629A6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5C9844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EE4A07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3ECB4B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ADCE4C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742B25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4C1797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D5DC8B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1E9B8F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E69ED9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0CD92F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98C4CB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6682F1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5E49C5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E4F8F6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D3D204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D0D51E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30B4D7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3A81D4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37741F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129BA2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8D750D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7445C4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49527C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22B25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31F7E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A4213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400A6D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80DE16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78DB9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3034EF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0F889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C7BE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EF31E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FE111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873F56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3996E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02813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7B25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B626B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9C579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7C7D6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8823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BB6C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641A9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010B31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BB39B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46FB96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D2810B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515F8B9" w14:textId="77777777" w:rsidR="00727BE8" w:rsidRPr="00ED0163" w:rsidRDefault="00727BE8" w:rsidP="00D92E41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3AC8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F3A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</w:tbl>
    <w:p w14:paraId="1D10BB31" w14:textId="77777777" w:rsidR="00D96BED" w:rsidRDefault="00D92E41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lastRenderedPageBreak/>
        <w:br w:type="textWrapping" w:clear="all"/>
      </w:r>
    </w:p>
    <w:p w14:paraId="736B36E3" w14:textId="7BDE5FDE" w:rsidR="00727BE8" w:rsidRPr="009838F5" w:rsidRDefault="00727BE8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73259ADF" w14:textId="77777777" w:rsidR="00727BE8" w:rsidRDefault="00727BE8" w:rsidP="00944C3D">
      <w:pPr>
        <w:rPr>
          <w:rFonts w:ascii="Arial" w:hAnsi="Arial"/>
        </w:rPr>
      </w:pPr>
    </w:p>
    <w:p w14:paraId="04B35952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6F765F73" w14:textId="77777777" w:rsidR="00727BE8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Spoločenstvo vlastníkov bytov a nebytových priestorov </w:t>
      </w:r>
    </w:p>
    <w:p w14:paraId="2B38B59D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399C252C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</w:p>
    <w:p w14:paraId="364ADA5B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</w:p>
    <w:p w14:paraId="70A7B8EF" w14:textId="77777777" w:rsidR="00727BE8" w:rsidRPr="0042605A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6D6EADE5" w14:textId="77777777" w:rsidR="00727BE8" w:rsidRPr="0042605A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02"/>
        <w:gridCol w:w="3221"/>
        <w:gridCol w:w="2805"/>
      </w:tblGrid>
      <w:tr w:rsidR="00727BE8" w:rsidRPr="008D0433" w14:paraId="672B3749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4A121AC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339B515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688C3D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727BE8" w:rsidRPr="008D0433" w14:paraId="665DF2C9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7FF4E19A" w14:textId="5A8E5F8C" w:rsidR="00727BE8" w:rsidRPr="008D0433" w:rsidRDefault="007815EF" w:rsidP="001644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Stráňavský Marián Ing.</w:t>
            </w:r>
          </w:p>
        </w:tc>
        <w:tc>
          <w:tcPr>
            <w:tcW w:w="3260" w:type="dxa"/>
            <w:vAlign w:val="center"/>
          </w:tcPr>
          <w:p w14:paraId="707FDB5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</w:t>
            </w:r>
          </w:p>
        </w:tc>
        <w:tc>
          <w:tcPr>
            <w:tcW w:w="2835" w:type="dxa"/>
            <w:vAlign w:val="center"/>
          </w:tcPr>
          <w:p w14:paraId="740E5EF6" w14:textId="52C262C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854D471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D37E6C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49C5C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DA399E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7B6CD75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5966C77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70021C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B1DF7C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AF4BE46" w14:textId="77777777" w:rsidR="00727BE8" w:rsidRDefault="00727BE8" w:rsidP="00944C3D">
      <w:pPr>
        <w:ind w:left="720"/>
        <w:rPr>
          <w:rFonts w:ascii="Arial" w:hAnsi="Arial"/>
          <w:b/>
          <w:sz w:val="22"/>
          <w:szCs w:val="22"/>
        </w:rPr>
      </w:pPr>
    </w:p>
    <w:p w14:paraId="6A3442D1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71F43F63" w14:textId="77777777" w:rsidR="00727BE8" w:rsidRPr="001D6748" w:rsidRDefault="00727BE8" w:rsidP="001D6748">
      <w:pPr>
        <w:rPr>
          <w:rFonts w:ascii="Arial" w:hAnsi="Arial"/>
          <w:sz w:val="22"/>
          <w:szCs w:val="22"/>
        </w:rPr>
      </w:pPr>
      <w:r w:rsidRPr="001D6748">
        <w:rPr>
          <w:sz w:val="24"/>
          <w:szCs w:val="24"/>
          <w:lang w:eastAsia="sk-SK"/>
        </w:rPr>
        <w:t xml:space="preserve">Na správu domu </w:t>
      </w:r>
      <w:r>
        <w:rPr>
          <w:sz w:val="24"/>
          <w:szCs w:val="24"/>
          <w:lang w:eastAsia="sk-SK"/>
        </w:rPr>
        <w:t xml:space="preserve">podľa Zákona 182/1993 podľa </w:t>
      </w:r>
      <w:r w:rsidRPr="001D6748">
        <w:rPr>
          <w:sz w:val="24"/>
          <w:szCs w:val="24"/>
          <w:lang w:eastAsia="sk-SK"/>
        </w:rPr>
        <w:t xml:space="preserve">§ 6 </w:t>
      </w:r>
      <w:r>
        <w:rPr>
          <w:sz w:val="24"/>
          <w:szCs w:val="24"/>
          <w:lang w:eastAsia="sk-SK"/>
        </w:rPr>
        <w:t xml:space="preserve">Z. z. </w:t>
      </w:r>
      <w:r w:rsidRPr="001D6748">
        <w:rPr>
          <w:sz w:val="24"/>
          <w:szCs w:val="24"/>
          <w:lang w:eastAsia="sk-SK"/>
        </w:rPr>
        <w:t xml:space="preserve">ods. 1 </w:t>
      </w:r>
      <w:r w:rsidRPr="001D6748">
        <w:rPr>
          <w:rFonts w:ascii="Arial" w:hAnsi="Arial"/>
          <w:sz w:val="22"/>
          <w:szCs w:val="22"/>
        </w:rPr>
        <w:fldChar w:fldCharType="begin"/>
      </w:r>
      <w:r w:rsidRPr="001D6748">
        <w:rPr>
          <w:rFonts w:ascii="Arial" w:hAnsi="Arial"/>
          <w:sz w:val="22"/>
          <w:szCs w:val="22"/>
        </w:rPr>
        <w:instrText xml:space="preserve"> MERGEFIELD p04 </w:instrText>
      </w:r>
      <w:r w:rsidRPr="001D6748">
        <w:rPr>
          <w:rFonts w:ascii="Arial" w:hAnsi="Arial"/>
          <w:sz w:val="22"/>
          <w:szCs w:val="22"/>
        </w:rPr>
        <w:fldChar w:fldCharType="end"/>
      </w:r>
    </w:p>
    <w:p w14:paraId="4230B5A5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61B55E5F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05F23DC7" w14:textId="77777777" w:rsidR="00727BE8" w:rsidRPr="00C7085F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3938B7E9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5"/>
        <w:gridCol w:w="2863"/>
        <w:gridCol w:w="2949"/>
      </w:tblGrid>
      <w:tr w:rsidR="00727BE8" w:rsidRPr="008D0433" w14:paraId="01B2E38D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4FF43D7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67E6AD3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178FC63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8D0433" w14:paraId="7B5BE1F3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46D04FF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4098BC55" w14:textId="16087AD8" w:rsidR="00727BE8" w:rsidRPr="008D0433" w:rsidRDefault="007815EF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3E7DCE3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C48C6DF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0EF8114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5DBC91B6" w14:textId="41F513E3" w:rsidR="00727BE8" w:rsidRPr="008D0433" w:rsidRDefault="007815EF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262ECBA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9EF2E69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F02521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571450F0" w14:textId="75775DFE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49" w:type="dxa"/>
            <w:vAlign w:val="center"/>
          </w:tcPr>
          <w:p w14:paraId="4171E87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E5B2C18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77D4598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287C1CD0" w14:textId="7F5DC17F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49" w:type="dxa"/>
            <w:vAlign w:val="center"/>
          </w:tcPr>
          <w:p w14:paraId="3C6A200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AB76B1D" w14:textId="77777777" w:rsidR="00727BE8" w:rsidRDefault="00727BE8" w:rsidP="008B48E4">
      <w:pPr>
        <w:rPr>
          <w:rFonts w:ascii="Arial" w:hAnsi="Arial"/>
          <w:sz w:val="22"/>
          <w:szCs w:val="22"/>
        </w:rPr>
      </w:pPr>
    </w:p>
    <w:p w14:paraId="0994FB93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3383E72F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648B31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0E0A677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0304DB2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18217D1C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57C94DAC" w14:textId="77777777" w:rsidR="00727BE8" w:rsidRPr="009838F5" w:rsidRDefault="00727BE8" w:rsidP="00462D5E">
      <w:pPr>
        <w:keepNext/>
        <w:spacing w:after="120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60B5A9A8" w14:textId="77777777" w:rsidR="00727BE8" w:rsidRPr="00045728" w:rsidRDefault="00727BE8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343A7AA2" w14:textId="77777777" w:rsidR="00727BE8" w:rsidRPr="0029467C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427F6235" w14:textId="77777777" w:rsidR="00727BE8" w:rsidRPr="0029467C" w:rsidRDefault="00727BE8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2BE75E6D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12"/>
        <w:gridCol w:w="2855"/>
        <w:gridCol w:w="2940"/>
      </w:tblGrid>
      <w:tr w:rsidR="00727BE8" w:rsidRPr="008D0433" w14:paraId="32FF9F74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661E46E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3292D47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45ED130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727BE8" w:rsidRPr="008D0433" w14:paraId="5CE9B483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394E98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52D099D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27AAC23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4D55CFD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CBEDB1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10E7982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FC4329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FFE45E4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485D2E1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39BE6D4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5972B10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CC0854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66869D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2EB02E99" w14:textId="77777777" w:rsidR="00727BE8" w:rsidRPr="00664EC5" w:rsidRDefault="00727BE8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37F87BD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2B40C9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605512F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AC57A7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44F77D1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6587E4F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967448D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79BD9BE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7A11EB9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C87EC9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58BB2D3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7B57FFF2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A02E91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5CB3F848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7F48CA8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268E9E3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858A9E1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0C79E6EC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3B9C9878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0191F7E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7E1321D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28"/>
        <w:gridCol w:w="1954"/>
        <w:gridCol w:w="1948"/>
        <w:gridCol w:w="1756"/>
      </w:tblGrid>
      <w:tr w:rsidR="00727BE8" w:rsidRPr="008D0433" w14:paraId="4590DE90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754C556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0C75580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0CBF48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2157EFA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727BE8" w:rsidRPr="008D0433" w14:paraId="0A2BD855" w14:textId="77777777" w:rsidTr="00503750">
        <w:trPr>
          <w:trHeight w:val="302"/>
        </w:trPr>
        <w:tc>
          <w:tcPr>
            <w:tcW w:w="4510" w:type="dxa"/>
          </w:tcPr>
          <w:p w14:paraId="61B7037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450BEAA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536ECE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72A3B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E56789C" w14:textId="77777777" w:rsidTr="00503750">
        <w:trPr>
          <w:trHeight w:val="302"/>
        </w:trPr>
        <w:tc>
          <w:tcPr>
            <w:tcW w:w="4510" w:type="dxa"/>
          </w:tcPr>
          <w:p w14:paraId="4F16D8D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A89B78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0518BF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6373036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AB27AB2" w14:textId="77777777" w:rsidTr="00503750">
        <w:trPr>
          <w:trHeight w:val="302"/>
        </w:trPr>
        <w:tc>
          <w:tcPr>
            <w:tcW w:w="4510" w:type="dxa"/>
          </w:tcPr>
          <w:p w14:paraId="665DCB9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759492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7587EC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904DD8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4CF6AFB" w14:textId="77777777" w:rsidTr="00503750">
        <w:trPr>
          <w:trHeight w:val="302"/>
        </w:trPr>
        <w:tc>
          <w:tcPr>
            <w:tcW w:w="4510" w:type="dxa"/>
          </w:tcPr>
          <w:p w14:paraId="5C1A00E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6CA0F8D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676BA3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3D31B6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D08D4B6" w14:textId="77777777" w:rsidTr="00503750">
        <w:trPr>
          <w:trHeight w:val="327"/>
        </w:trPr>
        <w:tc>
          <w:tcPr>
            <w:tcW w:w="4510" w:type="dxa"/>
          </w:tcPr>
          <w:p w14:paraId="7447DE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43DF9F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8AC24D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F0D51D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6D5016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4A41B4B" w14:textId="77777777" w:rsidR="00727BE8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  <w:sectPr w:rsidR="00727BE8" w:rsidSect="00D229D5">
          <w:footerReference w:type="default" r:id="rId7"/>
          <w:pgSz w:w="11906" w:h="16838"/>
          <w:pgMar w:top="851" w:right="567" w:bottom="851" w:left="851" w:header="709" w:footer="709" w:gutter="0"/>
          <w:pgNumType w:start="1"/>
          <w:cols w:space="708"/>
          <w:titlePg/>
          <w:docGrid w:linePitch="272"/>
        </w:sect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  <w:r w:rsidRPr="00ED0163">
        <w:rPr>
          <w:rFonts w:ascii="Arial" w:hAnsi="Arial"/>
          <w:sz w:val="16"/>
          <w:szCs w:val="16"/>
        </w:rPr>
        <w:t xml:space="preserve"> </w:t>
      </w:r>
    </w:p>
    <w:p w14:paraId="06B7F9B8" w14:textId="77777777" w:rsidR="00727BE8" w:rsidRPr="00ED0163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</w:pPr>
    </w:p>
    <w:p w14:paraId="5AF3C9C8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5590D180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2FC1FF28" w14:textId="77777777" w:rsidR="00727BE8" w:rsidRPr="009838F5" w:rsidRDefault="00727BE8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40666B56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43098DC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727BE8" w:rsidRPr="00050529" w14:paraId="7242AA7C" w14:textId="77777777" w:rsidTr="00503750">
        <w:tc>
          <w:tcPr>
            <w:tcW w:w="2302" w:type="dxa"/>
            <w:vAlign w:val="center"/>
          </w:tcPr>
          <w:p w14:paraId="476508D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0A11D11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88E374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32EC01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2314A37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69D00FA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6DF56A6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7B010C5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27BE8" w:rsidRPr="00050529" w14:paraId="67BB18B0" w14:textId="77777777" w:rsidTr="00503750">
        <w:tc>
          <w:tcPr>
            <w:tcW w:w="15593" w:type="dxa"/>
            <w:gridSpan w:val="8"/>
            <w:vAlign w:val="center"/>
          </w:tcPr>
          <w:p w14:paraId="02934B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09B8ED96" w14:textId="77777777" w:rsidTr="00503750">
        <w:tc>
          <w:tcPr>
            <w:tcW w:w="2302" w:type="dxa"/>
            <w:vAlign w:val="center"/>
          </w:tcPr>
          <w:p w14:paraId="0FAEFF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78C504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F1776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7EBE0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4CE61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23C8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C1C1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16188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94F0F3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67F397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9CD010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8ADE94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DAF9F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B398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F7BD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2B71A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B469E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48F01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907A4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53C7F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FD0C5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D0270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76DA7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A8D32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9BF5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EF02B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58E3B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02F7DB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08F5D94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5A9C3FF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74DFCA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E1A4E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C7FE16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0F7CC3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D624E0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4BFE921E" w14:textId="77777777" w:rsidTr="00503750">
        <w:tc>
          <w:tcPr>
            <w:tcW w:w="2302" w:type="dxa"/>
            <w:vAlign w:val="center"/>
          </w:tcPr>
          <w:p w14:paraId="20240C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1FFF5A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3808E4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DF9FA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FD6DD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6AA6B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8AB8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DDE09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0BD40FA" w14:textId="77777777" w:rsidTr="00503750">
        <w:tc>
          <w:tcPr>
            <w:tcW w:w="15593" w:type="dxa"/>
            <w:gridSpan w:val="8"/>
            <w:vAlign w:val="center"/>
          </w:tcPr>
          <w:p w14:paraId="003873C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70B7E001" w14:textId="77777777" w:rsidTr="00503750">
        <w:tc>
          <w:tcPr>
            <w:tcW w:w="2302" w:type="dxa"/>
            <w:vAlign w:val="center"/>
          </w:tcPr>
          <w:p w14:paraId="4772817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EDCFDB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EFD1DF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74063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204D1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3B548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225EC8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3F09C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ED1A6C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9197F1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22CC75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AE8C48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C83A0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67B16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0CB9F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6472FD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4042A2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F118BA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BF727B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3BC272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4378E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6BB4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FDB2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A63D9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F96129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B53F6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7A7D43C" w14:textId="77777777" w:rsidTr="00503750">
        <w:tc>
          <w:tcPr>
            <w:tcW w:w="2302" w:type="dxa"/>
            <w:vAlign w:val="center"/>
          </w:tcPr>
          <w:p w14:paraId="3F28943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2CABB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77B17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E06C8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0AE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139EE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0C3784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EB1C4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9024E76" w14:textId="77777777" w:rsidTr="00503750">
        <w:tc>
          <w:tcPr>
            <w:tcW w:w="15593" w:type="dxa"/>
            <w:gridSpan w:val="8"/>
            <w:vAlign w:val="center"/>
          </w:tcPr>
          <w:p w14:paraId="2C85EDD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529155ED" w14:textId="77777777" w:rsidTr="00503750">
        <w:tc>
          <w:tcPr>
            <w:tcW w:w="2302" w:type="dxa"/>
            <w:vAlign w:val="center"/>
          </w:tcPr>
          <w:p w14:paraId="5888DA4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52AFF0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D87A2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6F812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BB50B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13A31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648ED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C772F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0DD0DC4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2C9A3EC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4678F1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3EA538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9355E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5291E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3F36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8CAD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E40D3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0278425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B65F6F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1C119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7EE034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013B3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48DD0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545D0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81258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89023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6BDCD9E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705832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985C8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C70C70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902F2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6D122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5E44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675C6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51D0A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B719EA4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A85D60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730BB40B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0DFE55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86D82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3966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27D52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29075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0A99A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B54C5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3FB4E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D323E41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306F7B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D59182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E000AE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AFE48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DE5B3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5D4C5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46111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09E8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B8B01CE" w14:textId="77777777" w:rsidR="00727BE8" w:rsidRDefault="00727BE8" w:rsidP="00944C3D">
      <w:pPr>
        <w:rPr>
          <w:rFonts w:ascii="Arial" w:hAnsi="Arial"/>
          <w:b/>
        </w:rPr>
      </w:pPr>
    </w:p>
    <w:p w14:paraId="0ED10C89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727BE8" w:rsidRPr="00050529" w14:paraId="7E471203" w14:textId="77777777" w:rsidTr="00503750">
        <w:tc>
          <w:tcPr>
            <w:tcW w:w="1944" w:type="dxa"/>
            <w:vAlign w:val="center"/>
          </w:tcPr>
          <w:p w14:paraId="04DAAF4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5483D4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606A973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7438F8E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48B22F9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Samostatné hnuteľné veci a súbory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hnuteľných vecí</w:t>
            </w:r>
          </w:p>
        </w:tc>
        <w:tc>
          <w:tcPr>
            <w:tcW w:w="1243" w:type="dxa"/>
            <w:vAlign w:val="center"/>
          </w:tcPr>
          <w:p w14:paraId="76D8234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Dopravné prostriedky</w:t>
            </w:r>
          </w:p>
        </w:tc>
        <w:tc>
          <w:tcPr>
            <w:tcW w:w="1439" w:type="dxa"/>
            <w:vAlign w:val="center"/>
          </w:tcPr>
          <w:p w14:paraId="5CCEEE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09B2DB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2D89EFE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Drobný a ostatný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49" w:type="dxa"/>
            <w:vAlign w:val="center"/>
          </w:tcPr>
          <w:p w14:paraId="1FC4CED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5C3F5C0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Poskytnuté preddavky na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02" w:type="dxa"/>
            <w:vAlign w:val="center"/>
          </w:tcPr>
          <w:p w14:paraId="05BB52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Spolu</w:t>
            </w:r>
          </w:p>
        </w:tc>
      </w:tr>
      <w:tr w:rsidR="00727BE8" w:rsidRPr="00050529" w14:paraId="77105B6D" w14:textId="77777777" w:rsidTr="00503750">
        <w:tc>
          <w:tcPr>
            <w:tcW w:w="15685" w:type="dxa"/>
            <w:gridSpan w:val="12"/>
            <w:vAlign w:val="center"/>
          </w:tcPr>
          <w:p w14:paraId="078AE8C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4C9715EA" w14:textId="77777777" w:rsidTr="00503750">
        <w:tc>
          <w:tcPr>
            <w:tcW w:w="1944" w:type="dxa"/>
            <w:vAlign w:val="center"/>
          </w:tcPr>
          <w:p w14:paraId="4990559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13058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6BC130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832C2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E5A4D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951A4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C267AC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B41E6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22BF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22363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2A065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E6F3D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C84949C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5B3097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235213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B4780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109AE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B849E9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C584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86EE87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2043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226" w:type="dxa"/>
            <w:vAlign w:val="center"/>
          </w:tcPr>
          <w:p w14:paraId="187955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1C4CE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632DEB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896E0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F3482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1FC2ED8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546060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A612C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CEE75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329E0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893ED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E0CEA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9D627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0D807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AA600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D6CAC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D121C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AD7C0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C69C8D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29DD3A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5BCCCC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ACABA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E6E12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4FDA26D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7F108D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390F46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1A22A2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3DBA9B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3AFDA9E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06B904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989F4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5D12E4F4" w14:textId="77777777" w:rsidTr="00503750">
        <w:tc>
          <w:tcPr>
            <w:tcW w:w="1944" w:type="dxa"/>
            <w:vAlign w:val="center"/>
          </w:tcPr>
          <w:p w14:paraId="714A3C5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7FAA3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558F5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0C699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DF150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DB42B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3E530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A7E91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49CAF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A03ADD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A31BE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1538B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633CC9E" w14:textId="77777777" w:rsidTr="00503750">
        <w:tc>
          <w:tcPr>
            <w:tcW w:w="15685" w:type="dxa"/>
            <w:gridSpan w:val="12"/>
            <w:vAlign w:val="center"/>
          </w:tcPr>
          <w:p w14:paraId="38E64D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57F1B0EA" w14:textId="77777777" w:rsidTr="00503750">
        <w:tc>
          <w:tcPr>
            <w:tcW w:w="1944" w:type="dxa"/>
            <w:vAlign w:val="center"/>
          </w:tcPr>
          <w:p w14:paraId="3C3DBAB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72FE4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35838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A7E23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41B71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BCD8E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7CFE3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D5521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5F4B4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7AB44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0826C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68C85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590E43D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6E1CE42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568F8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710E0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D8EA2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4056E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F68F4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8079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BB608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6742E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215D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AF241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AC3D36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70DD38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290D44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92B57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D3D7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002BB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3E6FD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FA7F5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92E2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0E4B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67373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6135A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F8D5B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CF58E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7BD2FDE" w14:textId="77777777" w:rsidTr="00503750">
        <w:tc>
          <w:tcPr>
            <w:tcW w:w="1944" w:type="dxa"/>
            <w:vAlign w:val="center"/>
          </w:tcPr>
          <w:p w14:paraId="2BE385E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29509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AAB5B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AE744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52B47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86E2E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5EBA9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CCA29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2A498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73FAB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F6748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8509D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FD14547" w14:textId="77777777" w:rsidTr="00503750">
        <w:tc>
          <w:tcPr>
            <w:tcW w:w="15685" w:type="dxa"/>
            <w:gridSpan w:val="12"/>
            <w:vAlign w:val="center"/>
          </w:tcPr>
          <w:p w14:paraId="1FE2187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C05D1A6" w14:textId="77777777" w:rsidTr="00503750">
        <w:tc>
          <w:tcPr>
            <w:tcW w:w="1944" w:type="dxa"/>
            <w:vAlign w:val="center"/>
          </w:tcPr>
          <w:p w14:paraId="5A5B898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4B83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A2F03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8A646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DFDB9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9D033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34E8B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74CEF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D9D1E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F96D9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920EC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F2BBD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7DCAF61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4648A6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C32A8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81087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72ED6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AE072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876F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9D113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4F83E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27075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482E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F23FB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26641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02B9FF6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840FE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07A9F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B5681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0C201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C0E3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BDF72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64215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03723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5416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AEB43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E7D218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17C7F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A743417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4A459B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01198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1659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A631D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75EEA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F6345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E6901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D633B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2DDC43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BDE91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A419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279170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6BDA1C6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16FF2F1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553257F5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3F419C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68D89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EE226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4FE5F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AA1A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1D64D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56936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06DA1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8E8F9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CB4C0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D3B98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252FF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A1E1AA6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76538C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14118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96000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30209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0428C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42362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C91C2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ECE8B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4CA5D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25ECF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A4B16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DB2A9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FF1292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41C45E4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561FB4D" w14:textId="77777777" w:rsidR="00727BE8" w:rsidRPr="00B54A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96"/>
        <w:gridCol w:w="3261"/>
      </w:tblGrid>
      <w:tr w:rsidR="00727BE8" w:rsidRPr="008D0433" w14:paraId="62388B00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3AF2783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02FA952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727BE8" w:rsidRPr="008D0433" w14:paraId="4AC25014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2E3961A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6A65498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0D8354B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1B86E42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20EBCB0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D6E572E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518133B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lastRenderedPageBreak/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64AAF46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A01E7C0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5D1331B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44660CB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624777B" w14:textId="77777777" w:rsidR="00727BE8" w:rsidRPr="00782EA1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0089581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2977"/>
        <w:gridCol w:w="2835"/>
      </w:tblGrid>
      <w:tr w:rsidR="00727BE8" w:rsidRPr="008D0433" w14:paraId="5EBF6186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745C5E4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169B04D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5415ADF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727BE8" w:rsidRPr="008D0433" w14:paraId="0577FDE7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6F0D437E" w14:textId="5543C955" w:rsidR="00727BE8" w:rsidRPr="008D0433" w:rsidRDefault="0061114C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Poistná zmluva Allianz</w:t>
            </w:r>
          </w:p>
        </w:tc>
        <w:tc>
          <w:tcPr>
            <w:tcW w:w="2977" w:type="dxa"/>
            <w:vAlign w:val="center"/>
          </w:tcPr>
          <w:p w14:paraId="6AE3359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98C4677" w14:textId="06545B1E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0F84EE5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6754430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269B977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A0F889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B209D0F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50F75D9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CCE3EC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F4A295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D3639F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045A99C4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2C9B04C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E7D2103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727BE8" w:rsidRPr="00050529" w14:paraId="439143AE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1683BE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66CF795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06DF53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5564075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797A19F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5C444ED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727BE8" w:rsidRPr="00050529" w14:paraId="7DB0DD78" w14:textId="77777777" w:rsidTr="00503750">
        <w:trPr>
          <w:trHeight w:val="1073"/>
        </w:trPr>
        <w:tc>
          <w:tcPr>
            <w:tcW w:w="3614" w:type="dxa"/>
            <w:vMerge/>
          </w:tcPr>
          <w:p w14:paraId="36DE3F2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072AA0C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0967B13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6A055AA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6A74695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0EF9842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54E737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727BE8" w:rsidRPr="00050529" w14:paraId="62D956ED" w14:textId="77777777" w:rsidTr="00503750">
        <w:trPr>
          <w:trHeight w:val="283"/>
        </w:trPr>
        <w:tc>
          <w:tcPr>
            <w:tcW w:w="3614" w:type="dxa"/>
          </w:tcPr>
          <w:p w14:paraId="052D2FB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18D5C4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719B18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FBBBE6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083C6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A74B3E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A261AA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00F04E42" w14:textId="77777777" w:rsidTr="00503750">
        <w:trPr>
          <w:trHeight w:val="283"/>
        </w:trPr>
        <w:tc>
          <w:tcPr>
            <w:tcW w:w="3614" w:type="dxa"/>
          </w:tcPr>
          <w:p w14:paraId="46E8AF4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798B6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89DE41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C449B9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F123AD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968000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5D6EA8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66C02B30" w14:textId="77777777" w:rsidTr="00503750">
        <w:trPr>
          <w:trHeight w:val="283"/>
        </w:trPr>
        <w:tc>
          <w:tcPr>
            <w:tcW w:w="3614" w:type="dxa"/>
          </w:tcPr>
          <w:p w14:paraId="1DF6EE3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51D0B8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64FCF5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ED2DD0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A76BE4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86E3DA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83FE85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545C061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0FF23151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595AAF7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070952AD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0BB57B69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4C4C2656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727BE8" w:rsidRPr="00050529" w14:paraId="05FD96B0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0679E1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4229957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505751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0E1EE8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3687FD9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A1785A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1370548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767A39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3DFBF54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727BE8" w:rsidRPr="00050529" w14:paraId="1B835AF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C8A9502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46E30E7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945D601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72FAC25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6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6AEBE1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3F98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B911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EAC3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531E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C86B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CF25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B2745C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FAFC76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58257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5BC9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3B60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E230B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72C4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D8FB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37F4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B4FB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C8C59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CABE24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39142CC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06EB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965C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7A00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769B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429D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9D1A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91A5F5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D81F35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85190D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Presuny</w:t>
            </w:r>
          </w:p>
        </w:tc>
        <w:tc>
          <w:tcPr>
            <w:tcW w:w="1519" w:type="dxa"/>
            <w:vAlign w:val="center"/>
          </w:tcPr>
          <w:p w14:paraId="4C2E77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DAC2D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1543E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7EA6F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7CCED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BC19F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E0165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169A6E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06086AB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D612A85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3A908F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C974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7E70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9CAB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5E3B7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1B8D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1183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BF58B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1732D5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BF1AC7F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686C7F6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A9F856D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64CE75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700D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D19F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D9EF2B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7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5FB931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A9A5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4B3B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A4447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BC3BDB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55FEF9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C76C8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03FC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FF97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6638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902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E889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FE44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88EDD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970D04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F5164C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093FD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79EE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B285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A7C5C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5B2CA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CCAF7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74A6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2910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30A14B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7F30611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13C95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438C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6E67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8DD3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086C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3F69B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C87F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3DEBD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92199A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4C8C09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44AF92E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3ED2F98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D479D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6F5C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3014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95DA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F246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87BD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701F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6494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A54761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1EA3F06E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24B62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0098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EF0F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40E0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E472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01623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21B0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96A9A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44CB8F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04B03FD7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788DC849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724986A9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09C002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6211B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F20F1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DF0B7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6AD36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E1ABA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268C4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0840AD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7E6054F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0A8DE70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96A483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D61B53B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8728275" w14:textId="77777777" w:rsidR="00727BE8" w:rsidRPr="00D229D5" w:rsidRDefault="00727BE8" w:rsidP="00D229D5">
      <w:pPr>
        <w:pStyle w:val="Odsekzoznamu"/>
        <w:numPr>
          <w:ilvl w:val="0"/>
          <w:numId w:val="18"/>
        </w:numPr>
        <w:spacing w:after="120"/>
        <w:jc w:val="both"/>
        <w:rPr>
          <w:rFonts w:ascii="Arial" w:hAnsi="Arial"/>
          <w:b/>
          <w:sz w:val="22"/>
          <w:szCs w:val="22"/>
        </w:rPr>
      </w:pPr>
      <w:r w:rsidRPr="00D229D5">
        <w:rPr>
          <w:rFonts w:ascii="Arial" w:hAnsi="Arial"/>
          <w:b/>
          <w:sz w:val="22"/>
          <w:szCs w:val="22"/>
        </w:rPr>
        <w:t>Informácia o výške tvorby, zníženia a zúčtovania opravných položiek k dlhodobému finančnému majetku a opis dôvodu ich tvorby, zníženia a zúčtovania</w:t>
      </w:r>
    </w:p>
    <w:p w14:paraId="4C039D3E" w14:textId="77777777" w:rsidR="00727BE8" w:rsidRDefault="00727BE8" w:rsidP="003E01A5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1B42C1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80C3CA8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487FCBC0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69B872F8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641F7559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5E5CEB2" w14:textId="77777777" w:rsidR="00727BE8" w:rsidRDefault="00727BE8" w:rsidP="00462D5E">
      <w:pPr>
        <w:tabs>
          <w:tab w:val="left" w:pos="3990"/>
        </w:tabs>
        <w:rPr>
          <w:rFonts w:ascii="Arial" w:hAnsi="Arial"/>
          <w:sz w:val="22"/>
          <w:szCs w:val="22"/>
        </w:rPr>
      </w:pPr>
    </w:p>
    <w:p w14:paraId="7C3743B3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6F2D1D5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0CB816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A30FEF4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14B18DA4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A938C7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981954B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B4917B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E1FAD88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0512362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3C72C70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7B008340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DB821CA" w14:textId="77777777" w:rsidR="00727BE8" w:rsidRPr="00D229D5" w:rsidRDefault="00727BE8" w:rsidP="00D229D5">
      <w:pPr>
        <w:rPr>
          <w:rFonts w:ascii="Arial" w:hAnsi="Arial"/>
          <w:sz w:val="22"/>
          <w:szCs w:val="22"/>
        </w:rPr>
        <w:sectPr w:rsidR="00727BE8" w:rsidRPr="00D229D5" w:rsidSect="00D229D5">
          <w:pgSz w:w="16838" w:h="11906" w:orient="landscape"/>
          <w:pgMar w:top="851" w:right="851" w:bottom="567" w:left="851" w:header="709" w:footer="709" w:gutter="0"/>
          <w:pgNumType w:start="1"/>
          <w:cols w:space="708"/>
          <w:titlePg/>
          <w:docGrid w:linePitch="272"/>
        </w:sectPr>
      </w:pPr>
    </w:p>
    <w:p w14:paraId="7BF51FD1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05D2822D" w14:textId="77777777" w:rsidR="00727BE8" w:rsidRPr="00770FC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77D8A587" w14:textId="77777777" w:rsidR="00727BE8" w:rsidRPr="00503750" w:rsidRDefault="00727BE8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06"/>
        <w:gridCol w:w="1909"/>
        <w:gridCol w:w="1325"/>
        <w:gridCol w:w="1234"/>
        <w:gridCol w:w="1978"/>
      </w:tblGrid>
      <w:tr w:rsidR="00727BE8" w:rsidRPr="008D0433" w14:paraId="7EA8E19D" w14:textId="77777777" w:rsidTr="00417853">
        <w:trPr>
          <w:trHeight w:val="975"/>
        </w:trPr>
        <w:tc>
          <w:tcPr>
            <w:tcW w:w="2506" w:type="dxa"/>
            <w:vAlign w:val="center"/>
          </w:tcPr>
          <w:p w14:paraId="4D531A3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09" w:type="dxa"/>
            <w:vAlign w:val="center"/>
          </w:tcPr>
          <w:p w14:paraId="08207DE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25" w:type="dxa"/>
            <w:vAlign w:val="center"/>
          </w:tcPr>
          <w:p w14:paraId="6189DD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234" w:type="dxa"/>
            <w:vAlign w:val="center"/>
          </w:tcPr>
          <w:p w14:paraId="0100A3C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78" w:type="dxa"/>
            <w:vAlign w:val="center"/>
          </w:tcPr>
          <w:p w14:paraId="1096A79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524563D4" w14:textId="77777777" w:rsidTr="00417853">
        <w:trPr>
          <w:trHeight w:val="437"/>
        </w:trPr>
        <w:tc>
          <w:tcPr>
            <w:tcW w:w="2506" w:type="dxa"/>
          </w:tcPr>
          <w:p w14:paraId="2FE4367D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</w:t>
            </w:r>
          </w:p>
        </w:tc>
        <w:tc>
          <w:tcPr>
            <w:tcW w:w="1909" w:type="dxa"/>
            <w:vAlign w:val="center"/>
          </w:tcPr>
          <w:p w14:paraId="610B3199" w14:textId="4BA23245" w:rsidR="00727BE8" w:rsidRPr="008C56AB" w:rsidRDefault="007815EF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325" w:type="dxa"/>
            <w:vAlign w:val="center"/>
          </w:tcPr>
          <w:p w14:paraId="057AB2C5" w14:textId="39C933D9" w:rsidR="00727BE8" w:rsidRPr="008C56AB" w:rsidRDefault="007815EF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234" w:type="dxa"/>
            <w:vAlign w:val="center"/>
          </w:tcPr>
          <w:p w14:paraId="4F28F087" w14:textId="5A2329CE" w:rsidR="00727BE8" w:rsidRPr="008C56AB" w:rsidRDefault="007815EF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978" w:type="dxa"/>
            <w:vAlign w:val="center"/>
          </w:tcPr>
          <w:p w14:paraId="70A05763" w14:textId="36CD734B" w:rsidR="00727BE8" w:rsidRPr="008C56AB" w:rsidRDefault="007815EF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727BE8" w:rsidRPr="008D0433" w14:paraId="63DDACDB" w14:textId="77777777" w:rsidTr="00417853">
        <w:trPr>
          <w:trHeight w:val="420"/>
        </w:trPr>
        <w:tc>
          <w:tcPr>
            <w:tcW w:w="2506" w:type="dxa"/>
          </w:tcPr>
          <w:p w14:paraId="4B13A763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  <w:tc>
          <w:tcPr>
            <w:tcW w:w="1909" w:type="dxa"/>
            <w:vAlign w:val="center"/>
          </w:tcPr>
          <w:p w14:paraId="4C0965F8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1F99AF3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65E49053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0C819FD7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6ADDE13E" w14:textId="77777777" w:rsidTr="00417853">
        <w:trPr>
          <w:trHeight w:val="630"/>
        </w:trPr>
        <w:tc>
          <w:tcPr>
            <w:tcW w:w="2506" w:type="dxa"/>
          </w:tcPr>
          <w:p w14:paraId="4A3D3EC6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1909" w:type="dxa"/>
            <w:vAlign w:val="center"/>
          </w:tcPr>
          <w:p w14:paraId="77F8D061" w14:textId="77777777" w:rsidR="00CA5B8A" w:rsidRDefault="00CA5B8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D7F0DF4" w14:textId="4BB596F5" w:rsidR="00727BE8" w:rsidRDefault="007815EF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9782,39</w:t>
            </w:r>
          </w:p>
          <w:p w14:paraId="2A9E1D61" w14:textId="379014E9" w:rsidR="00CA5B8A" w:rsidRPr="008C56AB" w:rsidRDefault="00CA5B8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5" w:type="dxa"/>
            <w:vAlign w:val="center"/>
          </w:tcPr>
          <w:p w14:paraId="0ED9D7DA" w14:textId="1BC6D1B6" w:rsidR="00727BE8" w:rsidRPr="008C56AB" w:rsidRDefault="007815EF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53360,43</w:t>
            </w:r>
          </w:p>
        </w:tc>
        <w:tc>
          <w:tcPr>
            <w:tcW w:w="1234" w:type="dxa"/>
            <w:vAlign w:val="center"/>
          </w:tcPr>
          <w:p w14:paraId="563A6FDB" w14:textId="4158B8E0" w:rsidR="00727BE8" w:rsidRPr="008C56AB" w:rsidRDefault="007815EF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55082,71</w:t>
            </w:r>
          </w:p>
        </w:tc>
        <w:tc>
          <w:tcPr>
            <w:tcW w:w="1978" w:type="dxa"/>
            <w:vAlign w:val="center"/>
          </w:tcPr>
          <w:p w14:paraId="1AE1FE1A" w14:textId="0459C635" w:rsidR="00727BE8" w:rsidRPr="008C56AB" w:rsidRDefault="007815EF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8060,11</w:t>
            </w:r>
          </w:p>
        </w:tc>
      </w:tr>
      <w:tr w:rsidR="00727BE8" w:rsidRPr="008D0433" w14:paraId="2F608952" w14:textId="77777777" w:rsidTr="00417853">
        <w:trPr>
          <w:trHeight w:val="420"/>
        </w:trPr>
        <w:tc>
          <w:tcPr>
            <w:tcW w:w="2506" w:type="dxa"/>
          </w:tcPr>
          <w:p w14:paraId="5D16F165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s dobou viazanosti dlhšou ako 1 rok</w:t>
            </w:r>
          </w:p>
        </w:tc>
        <w:tc>
          <w:tcPr>
            <w:tcW w:w="1909" w:type="dxa"/>
            <w:vAlign w:val="center"/>
          </w:tcPr>
          <w:p w14:paraId="5437A2DB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756F8C5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5368BFB3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748F0FD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1D5E826F" w14:textId="77777777" w:rsidTr="00417853">
        <w:trPr>
          <w:trHeight w:val="437"/>
        </w:trPr>
        <w:tc>
          <w:tcPr>
            <w:tcW w:w="2506" w:type="dxa"/>
          </w:tcPr>
          <w:p w14:paraId="2580E855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1909" w:type="dxa"/>
            <w:vAlign w:val="center"/>
          </w:tcPr>
          <w:p w14:paraId="5D5DBAA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6FCF68B8" w14:textId="712FEDCA" w:rsidR="00727BE8" w:rsidRPr="008C56AB" w:rsidRDefault="00350BBF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234" w:type="dxa"/>
            <w:vAlign w:val="center"/>
          </w:tcPr>
          <w:p w14:paraId="02F14DF0" w14:textId="0DC233DD" w:rsidR="00727BE8" w:rsidRPr="008C56AB" w:rsidRDefault="00350BBF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978" w:type="dxa"/>
            <w:vAlign w:val="center"/>
          </w:tcPr>
          <w:p w14:paraId="7E47A3A9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7B604F46" w14:textId="77777777" w:rsidTr="00417853">
        <w:trPr>
          <w:trHeight w:val="420"/>
        </w:trPr>
        <w:tc>
          <w:tcPr>
            <w:tcW w:w="2506" w:type="dxa"/>
          </w:tcPr>
          <w:p w14:paraId="4DBEA66E" w14:textId="77777777" w:rsidR="00727BE8" w:rsidRPr="008D0433" w:rsidRDefault="00727BE8" w:rsidP="00EE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09" w:type="dxa"/>
            <w:vAlign w:val="center"/>
          </w:tcPr>
          <w:p w14:paraId="26039617" w14:textId="5E6D9164" w:rsidR="00727BE8" w:rsidRPr="008C56AB" w:rsidRDefault="007815EF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9782,39</w:t>
            </w:r>
          </w:p>
        </w:tc>
        <w:tc>
          <w:tcPr>
            <w:tcW w:w="1325" w:type="dxa"/>
            <w:vAlign w:val="center"/>
          </w:tcPr>
          <w:p w14:paraId="72A1B8CF" w14:textId="13491EBA" w:rsidR="00727BE8" w:rsidRPr="008C56AB" w:rsidRDefault="007815EF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53360,43</w:t>
            </w:r>
          </w:p>
        </w:tc>
        <w:tc>
          <w:tcPr>
            <w:tcW w:w="1234" w:type="dxa"/>
            <w:vAlign w:val="center"/>
          </w:tcPr>
          <w:p w14:paraId="413BCFD7" w14:textId="5AFA76A0" w:rsidR="00727BE8" w:rsidRPr="008C56AB" w:rsidRDefault="007815EF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55082,71</w:t>
            </w:r>
          </w:p>
        </w:tc>
        <w:tc>
          <w:tcPr>
            <w:tcW w:w="1978" w:type="dxa"/>
            <w:vAlign w:val="center"/>
          </w:tcPr>
          <w:p w14:paraId="0D180BF4" w14:textId="693CC671" w:rsidR="00727BE8" w:rsidRPr="00350BBF" w:rsidRDefault="007815EF" w:rsidP="00EE2E3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8060,11</w:t>
            </w:r>
          </w:p>
          <w:p w14:paraId="2EA141A6" w14:textId="5433790E" w:rsidR="00424F38" w:rsidRPr="008C56AB" w:rsidRDefault="00424F38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38CE25B1" w14:textId="77777777" w:rsidR="00727BE8" w:rsidRDefault="00727BE8" w:rsidP="00944C3D">
      <w:pPr>
        <w:rPr>
          <w:rFonts w:ascii="Arial" w:hAnsi="Arial"/>
          <w:b/>
        </w:rPr>
      </w:pPr>
    </w:p>
    <w:p w14:paraId="5788DB7B" w14:textId="77777777" w:rsidR="00727BE8" w:rsidRPr="000B647F" w:rsidRDefault="00727BE8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>
        <w:rPr>
          <w:rFonts w:ascii="Arial" w:hAnsi="Arial"/>
        </w:rPr>
        <w:t>2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24"/>
        <w:gridCol w:w="1735"/>
        <w:gridCol w:w="2517"/>
        <w:gridCol w:w="1684"/>
      </w:tblGrid>
      <w:tr w:rsidR="00727BE8" w:rsidRPr="008D0433" w14:paraId="13004A14" w14:textId="77777777" w:rsidTr="00424F38">
        <w:trPr>
          <w:trHeight w:val="718"/>
        </w:trPr>
        <w:tc>
          <w:tcPr>
            <w:tcW w:w="2824" w:type="dxa"/>
            <w:vAlign w:val="center"/>
          </w:tcPr>
          <w:p w14:paraId="3858D1E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35" w:type="dxa"/>
            <w:vAlign w:val="center"/>
          </w:tcPr>
          <w:p w14:paraId="42796B0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70CAD4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7" w:type="dxa"/>
            <w:vAlign w:val="center"/>
          </w:tcPr>
          <w:p w14:paraId="4C60A20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684" w:type="dxa"/>
            <w:vAlign w:val="center"/>
          </w:tcPr>
          <w:p w14:paraId="3234146C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727BE8" w:rsidRPr="008D0433" w14:paraId="132CCF57" w14:textId="77777777" w:rsidTr="00424F38">
        <w:trPr>
          <w:trHeight w:val="466"/>
        </w:trPr>
        <w:tc>
          <w:tcPr>
            <w:tcW w:w="2824" w:type="dxa"/>
            <w:vAlign w:val="center"/>
          </w:tcPr>
          <w:p w14:paraId="0D26A8C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35" w:type="dxa"/>
          </w:tcPr>
          <w:p w14:paraId="1F248C2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58220CD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4" w:type="dxa"/>
          </w:tcPr>
          <w:p w14:paraId="2D54397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92E0889" w14:textId="77777777" w:rsidTr="00424F38">
        <w:trPr>
          <w:trHeight w:val="466"/>
        </w:trPr>
        <w:tc>
          <w:tcPr>
            <w:tcW w:w="2824" w:type="dxa"/>
            <w:vAlign w:val="center"/>
          </w:tcPr>
          <w:p w14:paraId="391AF8E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35" w:type="dxa"/>
          </w:tcPr>
          <w:p w14:paraId="5ACC580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6C5A5D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4" w:type="dxa"/>
          </w:tcPr>
          <w:p w14:paraId="61C04BE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495CCD8" w14:textId="77777777" w:rsidTr="00424F38">
        <w:trPr>
          <w:trHeight w:val="233"/>
        </w:trPr>
        <w:tc>
          <w:tcPr>
            <w:tcW w:w="2824" w:type="dxa"/>
            <w:vAlign w:val="center"/>
          </w:tcPr>
          <w:p w14:paraId="660A3B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35" w:type="dxa"/>
          </w:tcPr>
          <w:p w14:paraId="318BF04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608EAF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4" w:type="dxa"/>
          </w:tcPr>
          <w:p w14:paraId="5CEE148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ED7BE18" w14:textId="77777777" w:rsidTr="00424F38">
        <w:trPr>
          <w:trHeight w:val="485"/>
        </w:trPr>
        <w:tc>
          <w:tcPr>
            <w:tcW w:w="2824" w:type="dxa"/>
            <w:vAlign w:val="center"/>
          </w:tcPr>
          <w:p w14:paraId="71E0397B" w14:textId="77777777" w:rsidR="00727BE8" w:rsidRPr="008D0433" w:rsidRDefault="00727BE8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35" w:type="dxa"/>
          </w:tcPr>
          <w:p w14:paraId="420A1AA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8ADFD0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4" w:type="dxa"/>
          </w:tcPr>
          <w:p w14:paraId="65D1708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5A475A3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3141BCAA" w14:textId="77777777" w:rsidR="00727BE8" w:rsidRPr="002F74F8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4C33C3E" w14:textId="77777777" w:rsidTr="00503750">
        <w:tc>
          <w:tcPr>
            <w:tcW w:w="2835" w:type="dxa"/>
            <w:vAlign w:val="center"/>
          </w:tcPr>
          <w:p w14:paraId="41EFA66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21D016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6FB750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37C6640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0F8B83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0BEDA2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6647F89C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30EAF3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09DEB40" w14:textId="77777777" w:rsidR="00727BE8" w:rsidRPr="008C56AB" w:rsidRDefault="00000000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0556C9A6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D829F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2057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EC352B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09634031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72196E3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54A6CD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2318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671B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58AA7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33C3FAB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1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124914DC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3FA24CB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506552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07EE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571F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6D50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6BCC1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F1D349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18B1EC8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7CCCB2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EE1A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6CB0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4CDB2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51FA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CA8EAB6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11434AD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5D9B2A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BCDE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A94A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8F73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B4121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7714F3A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3741155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56DD9B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9F999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D4AB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8BD44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0268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7089E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0F9166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1EDE097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1E318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5E3E2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83A75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3B7F64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F67BAB5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4972B6C0" w14:textId="77777777" w:rsidR="00727BE8" w:rsidRPr="00E0500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50D9CD79" w14:textId="77777777" w:rsidR="00727BE8" w:rsidRPr="00503750" w:rsidRDefault="00727BE8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EAC801C" w14:textId="77777777" w:rsidR="00727BE8" w:rsidRDefault="00727BE8" w:rsidP="00944C3D">
      <w:pPr>
        <w:rPr>
          <w:rFonts w:ascii="Arial" w:hAnsi="Arial"/>
          <w:b/>
        </w:rPr>
      </w:pPr>
    </w:p>
    <w:p w14:paraId="4ABB9441" w14:textId="77777777" w:rsidR="00727BE8" w:rsidRDefault="00727BE8" w:rsidP="00944C3D">
      <w:pPr>
        <w:rPr>
          <w:rFonts w:ascii="Arial" w:hAnsi="Arial"/>
          <w:b/>
        </w:rPr>
      </w:pPr>
    </w:p>
    <w:p w14:paraId="1933528A" w14:textId="77777777" w:rsidR="00727BE8" w:rsidRDefault="00727BE8" w:rsidP="00944C3D">
      <w:pPr>
        <w:rPr>
          <w:rFonts w:ascii="Arial" w:hAnsi="Arial"/>
          <w:b/>
        </w:rPr>
      </w:pPr>
    </w:p>
    <w:p w14:paraId="60F23233" w14:textId="77777777" w:rsidR="00727BE8" w:rsidRDefault="00727BE8" w:rsidP="00944C3D">
      <w:pPr>
        <w:rPr>
          <w:rFonts w:ascii="Arial" w:hAnsi="Arial"/>
          <w:b/>
        </w:rPr>
      </w:pPr>
    </w:p>
    <w:p w14:paraId="467CC5F7" w14:textId="77777777" w:rsidR="00727BE8" w:rsidRPr="00FA37D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284ECFBF" w14:textId="77777777" w:rsidTr="00503750">
        <w:tc>
          <w:tcPr>
            <w:tcW w:w="2835" w:type="dxa"/>
            <w:vAlign w:val="center"/>
          </w:tcPr>
          <w:p w14:paraId="3BC35CB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50C987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E5FB58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18C3E43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2E16181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0A6567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B1EA9F2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728489A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61A2DA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9FE8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B65B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D2D4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D3BD3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ECA0DF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26A7B6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6A0D44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082A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44DD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AF243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B0520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896F1E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88643C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71E2DF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A97E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600C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BC85B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05DC6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176F0B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1CB0D3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35C7298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9140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714A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C3C4FC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0CD5D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30D36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AFDA38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3F764B7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3A6954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E7857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3F83126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3824F8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12A80C4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269AA616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1"/>
        <w:gridCol w:w="2668"/>
        <w:gridCol w:w="2883"/>
      </w:tblGrid>
      <w:tr w:rsidR="00727BE8" w:rsidRPr="00050529" w14:paraId="3D692D84" w14:textId="77777777" w:rsidTr="00A324E2">
        <w:trPr>
          <w:trHeight w:val="740"/>
        </w:trPr>
        <w:tc>
          <w:tcPr>
            <w:tcW w:w="3401" w:type="dxa"/>
            <w:vMerge w:val="restart"/>
          </w:tcPr>
          <w:p w14:paraId="15E26D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51" w:type="dxa"/>
            <w:gridSpan w:val="2"/>
            <w:vAlign w:val="center"/>
          </w:tcPr>
          <w:p w14:paraId="2A8B4F2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050529" w14:paraId="5DBDDAC3" w14:textId="77777777" w:rsidTr="00A324E2">
        <w:trPr>
          <w:trHeight w:val="699"/>
        </w:trPr>
        <w:tc>
          <w:tcPr>
            <w:tcW w:w="3401" w:type="dxa"/>
            <w:vMerge/>
          </w:tcPr>
          <w:p w14:paraId="0703F55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68" w:type="dxa"/>
            <w:vAlign w:val="center"/>
          </w:tcPr>
          <w:p w14:paraId="3DE738D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83" w:type="dxa"/>
            <w:vAlign w:val="center"/>
          </w:tcPr>
          <w:p w14:paraId="6A7D233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28B015AC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577E517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050529">
              <w:rPr>
                <w:rFonts w:ascii="Arial" w:hAnsi="Arial"/>
                <w:sz w:val="16"/>
                <w:szCs w:val="16"/>
              </w:rPr>
              <w:t xml:space="preserve"> do lehoty splatnosti</w:t>
            </w:r>
          </w:p>
        </w:tc>
        <w:tc>
          <w:tcPr>
            <w:tcW w:w="2668" w:type="dxa"/>
            <w:vAlign w:val="center"/>
          </w:tcPr>
          <w:p w14:paraId="240922C5" w14:textId="028ECE14" w:rsidR="00727BE8" w:rsidRPr="008C56AB" w:rsidRDefault="007815EF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338779,18</w:t>
            </w:r>
          </w:p>
        </w:tc>
        <w:tc>
          <w:tcPr>
            <w:tcW w:w="2883" w:type="dxa"/>
            <w:vAlign w:val="center"/>
          </w:tcPr>
          <w:p w14:paraId="6028961C" w14:textId="3D4ECBA1" w:rsidR="00727BE8" w:rsidRDefault="007815EF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346279,36</w:t>
            </w:r>
          </w:p>
          <w:p w14:paraId="0D87AACC" w14:textId="668AEA27" w:rsidR="005C6A8D" w:rsidRPr="008C56AB" w:rsidRDefault="005C6A8D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56F60387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063C3EDB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668" w:type="dxa"/>
            <w:vAlign w:val="center"/>
          </w:tcPr>
          <w:p w14:paraId="50440317" w14:textId="22AE5ED2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2883" w:type="dxa"/>
            <w:vAlign w:val="center"/>
          </w:tcPr>
          <w:p w14:paraId="5C3777A6" w14:textId="047A0AC5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050529" w14:paraId="3C84DBC1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36F24549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668" w:type="dxa"/>
            <w:vAlign w:val="center"/>
          </w:tcPr>
          <w:p w14:paraId="0758C2F0" w14:textId="21915FAE" w:rsidR="00727BE8" w:rsidRPr="008C56AB" w:rsidRDefault="007815EF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33879,18</w:t>
            </w:r>
          </w:p>
        </w:tc>
        <w:tc>
          <w:tcPr>
            <w:tcW w:w="2883" w:type="dxa"/>
            <w:vAlign w:val="center"/>
          </w:tcPr>
          <w:p w14:paraId="733B1440" w14:textId="34D7C3AD" w:rsidR="00A136FC" w:rsidRPr="00A136FC" w:rsidRDefault="007815EF" w:rsidP="00A136FC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346</w:t>
            </w:r>
            <w:r w:rsidR="00D97716">
              <w:rPr>
                <w:rFonts w:ascii="Arial" w:hAnsi="Arial"/>
                <w:sz w:val="18"/>
                <w:szCs w:val="18"/>
              </w:rPr>
              <w:t>279,36</w:t>
            </w:r>
          </w:p>
        </w:tc>
      </w:tr>
    </w:tbl>
    <w:p w14:paraId="4FEF425F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8D20663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5"/>
        <w:gridCol w:w="2672"/>
        <w:gridCol w:w="2885"/>
      </w:tblGrid>
      <w:tr w:rsidR="00727BE8" w:rsidRPr="00050529" w14:paraId="2F17FA19" w14:textId="77777777" w:rsidTr="00503750">
        <w:trPr>
          <w:trHeight w:val="593"/>
        </w:trPr>
        <w:tc>
          <w:tcPr>
            <w:tcW w:w="3497" w:type="dxa"/>
          </w:tcPr>
          <w:p w14:paraId="1C4BCF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2366D21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A96326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44F999E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5E26D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A99EC7F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4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940" w:type="dxa"/>
            <w:vAlign w:val="center"/>
          </w:tcPr>
          <w:p w14:paraId="1E1274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AD571D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69285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E142FE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77FBF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709D8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97D3F2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4ED03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3BE5F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AD7A9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057B11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5F31748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75144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87A929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145166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27A1B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16DB3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00926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156DD1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C6D59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A183D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6DDE6A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3FDD94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1C8655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882A4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9F4CF4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9E5E4B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38410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829E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356267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FBFB53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8991A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49716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7D44B8F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6B0F2DF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40639B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85FA1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1B1105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663587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C4654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36E3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87BF6DD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50CB95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D30FB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35C2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6BA7D4F" w14:textId="77777777" w:rsidR="00727BE8" w:rsidRDefault="00727BE8" w:rsidP="00944C3D">
      <w:pPr>
        <w:rPr>
          <w:rFonts w:ascii="Arial" w:hAnsi="Arial"/>
          <w:b/>
        </w:rPr>
      </w:pPr>
    </w:p>
    <w:p w14:paraId="6B6637A8" w14:textId="77777777" w:rsidR="00727BE8" w:rsidRDefault="00727BE8" w:rsidP="00944C3D">
      <w:pPr>
        <w:rPr>
          <w:rFonts w:ascii="Arial" w:hAnsi="Arial"/>
          <w:b/>
        </w:rPr>
      </w:pPr>
    </w:p>
    <w:p w14:paraId="4B7220E4" w14:textId="77777777" w:rsidR="00727BE8" w:rsidRDefault="00727BE8" w:rsidP="00944C3D">
      <w:pPr>
        <w:rPr>
          <w:rFonts w:ascii="Arial" w:hAnsi="Arial"/>
          <w:b/>
        </w:rPr>
      </w:pPr>
    </w:p>
    <w:p w14:paraId="7464A437" w14:textId="77777777" w:rsidR="00727BE8" w:rsidRDefault="00727BE8" w:rsidP="00944C3D">
      <w:pPr>
        <w:rPr>
          <w:rFonts w:ascii="Arial" w:hAnsi="Arial"/>
          <w:b/>
        </w:rPr>
      </w:pPr>
    </w:p>
    <w:p w14:paraId="53FCC691" w14:textId="77777777" w:rsidR="00727BE8" w:rsidRDefault="00727BE8" w:rsidP="00944C3D">
      <w:pPr>
        <w:rPr>
          <w:rFonts w:ascii="Arial" w:hAnsi="Arial"/>
          <w:b/>
        </w:rPr>
      </w:pPr>
    </w:p>
    <w:p w14:paraId="235A9ACB" w14:textId="77777777" w:rsidR="00727BE8" w:rsidRDefault="00727BE8" w:rsidP="00944C3D">
      <w:pPr>
        <w:rPr>
          <w:rFonts w:ascii="Arial" w:hAnsi="Arial"/>
          <w:b/>
        </w:rPr>
      </w:pPr>
    </w:p>
    <w:p w14:paraId="65F129B9" w14:textId="77777777" w:rsidR="00727BE8" w:rsidRDefault="00727BE8" w:rsidP="00944C3D">
      <w:pPr>
        <w:rPr>
          <w:rFonts w:ascii="Arial" w:hAnsi="Arial"/>
          <w:b/>
        </w:rPr>
      </w:pPr>
    </w:p>
    <w:p w14:paraId="6FDA7F16" w14:textId="77777777" w:rsidR="00727BE8" w:rsidRDefault="00727BE8" w:rsidP="00944C3D">
      <w:pPr>
        <w:rPr>
          <w:rFonts w:ascii="Arial" w:hAnsi="Arial"/>
          <w:b/>
        </w:rPr>
      </w:pPr>
    </w:p>
    <w:p w14:paraId="2C4A69E0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8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5"/>
        <w:gridCol w:w="1578"/>
        <w:gridCol w:w="1195"/>
        <w:gridCol w:w="1195"/>
        <w:gridCol w:w="1164"/>
        <w:gridCol w:w="1525"/>
      </w:tblGrid>
      <w:tr w:rsidR="00727BE8" w:rsidRPr="00050529" w14:paraId="56A4AFF8" w14:textId="77777777" w:rsidTr="00465313">
        <w:tc>
          <w:tcPr>
            <w:tcW w:w="2295" w:type="dxa"/>
            <w:vAlign w:val="center"/>
          </w:tcPr>
          <w:p w14:paraId="3DCC8C0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78" w:type="dxa"/>
          </w:tcPr>
          <w:p w14:paraId="6B2466E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95" w:type="dxa"/>
          </w:tcPr>
          <w:p w14:paraId="6E8C392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147A796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195" w:type="dxa"/>
          </w:tcPr>
          <w:p w14:paraId="398FEFE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61F282E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164" w:type="dxa"/>
          </w:tcPr>
          <w:p w14:paraId="2F957F1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15384EC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525" w:type="dxa"/>
          </w:tcPr>
          <w:p w14:paraId="2C33B49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16EF1942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06FF9B2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727BE8" w:rsidRPr="00050529" w14:paraId="3DD7ED9D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6DA8AB67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578" w:type="dxa"/>
            <w:vAlign w:val="center"/>
          </w:tcPr>
          <w:p w14:paraId="7AC4719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D47CD7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6A2D71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022DE1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4AF8D9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BA98D5" w14:textId="77777777" w:rsidTr="00465313">
        <w:tc>
          <w:tcPr>
            <w:tcW w:w="2295" w:type="dxa"/>
            <w:vAlign w:val="center"/>
          </w:tcPr>
          <w:p w14:paraId="1FC3815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2A46CB1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578" w:type="dxa"/>
            <w:vAlign w:val="center"/>
          </w:tcPr>
          <w:p w14:paraId="78EAFAD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9A4F14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7C80F7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1066C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E6AFEB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EE4C99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686020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578" w:type="dxa"/>
            <w:vAlign w:val="center"/>
          </w:tcPr>
          <w:p w14:paraId="4E0816B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75D2ED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CDAFAA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37CF690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AFD3BD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EA46440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3FD761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578" w:type="dxa"/>
            <w:vAlign w:val="center"/>
          </w:tcPr>
          <w:p w14:paraId="2DA7B7B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63F57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70A8F3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B2468C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ED363B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A06A4E6" w14:textId="77777777" w:rsidTr="00465313">
        <w:tc>
          <w:tcPr>
            <w:tcW w:w="2295" w:type="dxa"/>
            <w:vAlign w:val="center"/>
          </w:tcPr>
          <w:p w14:paraId="63A6DB1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578" w:type="dxa"/>
            <w:vAlign w:val="center"/>
          </w:tcPr>
          <w:p w14:paraId="1330EF02" w14:textId="6E887794" w:rsidR="00727BE8" w:rsidRPr="008C56AB" w:rsidRDefault="00301E7F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5617,02</w:t>
            </w:r>
          </w:p>
        </w:tc>
        <w:tc>
          <w:tcPr>
            <w:tcW w:w="1195" w:type="dxa"/>
            <w:vAlign w:val="center"/>
          </w:tcPr>
          <w:p w14:paraId="574DE2C9" w14:textId="04D049B3" w:rsidR="00727BE8" w:rsidRPr="008C56AB" w:rsidRDefault="00301E7F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25341,21</w:t>
            </w:r>
          </w:p>
        </w:tc>
        <w:tc>
          <w:tcPr>
            <w:tcW w:w="1195" w:type="dxa"/>
            <w:vAlign w:val="center"/>
          </w:tcPr>
          <w:p w14:paraId="620228A9" w14:textId="3FEBA3D3" w:rsidR="00727BE8" w:rsidRPr="008C56AB" w:rsidRDefault="00301E7F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24614,17</w:t>
            </w:r>
          </w:p>
        </w:tc>
        <w:tc>
          <w:tcPr>
            <w:tcW w:w="1164" w:type="dxa"/>
            <w:vAlign w:val="center"/>
          </w:tcPr>
          <w:p w14:paraId="07DECDF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99025CB" w14:textId="138E3AE6" w:rsidR="00727BE8" w:rsidRPr="008C56AB" w:rsidRDefault="00301E7F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6344,06</w:t>
            </w:r>
          </w:p>
        </w:tc>
      </w:tr>
      <w:tr w:rsidR="00727BE8" w:rsidRPr="00050529" w14:paraId="015C38D3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6BF108A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578" w:type="dxa"/>
            <w:vAlign w:val="center"/>
          </w:tcPr>
          <w:p w14:paraId="18E7089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241CC7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14EE1B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2A36826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835572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A1451BF" w14:textId="77777777" w:rsidTr="00465313">
        <w:tc>
          <w:tcPr>
            <w:tcW w:w="2295" w:type="dxa"/>
            <w:vAlign w:val="center"/>
          </w:tcPr>
          <w:p w14:paraId="49FCB418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578" w:type="dxa"/>
            <w:vAlign w:val="center"/>
          </w:tcPr>
          <w:p w14:paraId="7E95D47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5048CB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A96CD8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65687D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0A6CD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8506297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0890DBE4" w14:textId="77777777" w:rsidR="00727BE8" w:rsidRPr="008C56AB" w:rsidRDefault="00727BE8" w:rsidP="00EE2E3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727BE8" w:rsidRPr="00050529" w14:paraId="0EC44D8B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7EE30D7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578" w:type="dxa"/>
            <w:vAlign w:val="center"/>
          </w:tcPr>
          <w:p w14:paraId="6789CEC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CCD814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2E55F5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487E26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C045F2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595E46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BDF7B3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578" w:type="dxa"/>
            <w:vAlign w:val="center"/>
          </w:tcPr>
          <w:p w14:paraId="67864C1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621CBC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99428D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43F0019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97917E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81E74B5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42686989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578" w:type="dxa"/>
            <w:vAlign w:val="center"/>
          </w:tcPr>
          <w:p w14:paraId="3AA57AF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96C546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BEE4C4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FF22D5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8C3519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67C82D" w14:textId="77777777" w:rsidTr="00465313">
        <w:tc>
          <w:tcPr>
            <w:tcW w:w="2295" w:type="dxa"/>
            <w:vAlign w:val="center"/>
          </w:tcPr>
          <w:p w14:paraId="237035F2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578" w:type="dxa"/>
            <w:vAlign w:val="center"/>
          </w:tcPr>
          <w:p w14:paraId="22D257DD" w14:textId="2E254385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95" w:type="dxa"/>
            <w:vAlign w:val="center"/>
          </w:tcPr>
          <w:p w14:paraId="7A816FAE" w14:textId="669C2393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95" w:type="dxa"/>
            <w:vAlign w:val="center"/>
          </w:tcPr>
          <w:p w14:paraId="52A6617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3F60AC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108CB31" w14:textId="691B7C8A" w:rsidR="00727BE8" w:rsidRPr="008C56AB" w:rsidRDefault="00A136FC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050529" w14:paraId="53A8C462" w14:textId="77777777" w:rsidTr="00465313">
        <w:tc>
          <w:tcPr>
            <w:tcW w:w="2295" w:type="dxa"/>
            <w:vAlign w:val="center"/>
          </w:tcPr>
          <w:p w14:paraId="4D775B1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578" w:type="dxa"/>
            <w:vAlign w:val="center"/>
          </w:tcPr>
          <w:p w14:paraId="76EE34AE" w14:textId="25B5B806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1195" w:type="dxa"/>
            <w:vAlign w:val="center"/>
          </w:tcPr>
          <w:p w14:paraId="2B67E150" w14:textId="76B7C251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1195" w:type="dxa"/>
            <w:vAlign w:val="center"/>
          </w:tcPr>
          <w:p w14:paraId="4B3B7555" w14:textId="02A6A786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64" w:type="dxa"/>
            <w:vAlign w:val="center"/>
          </w:tcPr>
          <w:p w14:paraId="43110B5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FED74DA" w14:textId="62149B58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050529" w14:paraId="3DC95F14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C82C0BE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578" w:type="dxa"/>
            <w:vAlign w:val="center"/>
          </w:tcPr>
          <w:p w14:paraId="0F28E409" w14:textId="0DD21AD7" w:rsidR="00727BE8" w:rsidRPr="008C56AB" w:rsidRDefault="00301E7F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5617,02</w:t>
            </w:r>
          </w:p>
        </w:tc>
        <w:tc>
          <w:tcPr>
            <w:tcW w:w="1195" w:type="dxa"/>
            <w:vAlign w:val="center"/>
          </w:tcPr>
          <w:p w14:paraId="2EC0EAC9" w14:textId="648A4FA4" w:rsidR="00727BE8" w:rsidRPr="008C56AB" w:rsidRDefault="00301E7F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25341,21</w:t>
            </w:r>
          </w:p>
        </w:tc>
        <w:tc>
          <w:tcPr>
            <w:tcW w:w="1195" w:type="dxa"/>
            <w:vAlign w:val="center"/>
          </w:tcPr>
          <w:p w14:paraId="39FBFFBB" w14:textId="52FD0316" w:rsidR="00727BE8" w:rsidRPr="008C56AB" w:rsidRDefault="00003F4A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3953,88</w:t>
            </w:r>
          </w:p>
        </w:tc>
        <w:tc>
          <w:tcPr>
            <w:tcW w:w="1164" w:type="dxa"/>
            <w:vAlign w:val="center"/>
          </w:tcPr>
          <w:p w14:paraId="138E7331" w14:textId="77777777" w:rsidR="00727BE8" w:rsidRPr="008C56AB" w:rsidRDefault="00727BE8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AE5D280" w14:textId="770EFDB9" w:rsidR="00727BE8" w:rsidRPr="008C56AB" w:rsidRDefault="00301E7F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6344,06</w:t>
            </w:r>
          </w:p>
        </w:tc>
      </w:tr>
    </w:tbl>
    <w:p w14:paraId="71514F4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75BBF9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85"/>
        <w:gridCol w:w="3967"/>
      </w:tblGrid>
      <w:tr w:rsidR="00727BE8" w:rsidRPr="00050529" w14:paraId="7985EBAE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75D211D7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17036D54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050529" w14:paraId="4D1531D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1AF6CF2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61F347C5" w14:textId="7B7CFC88" w:rsidR="00727BE8" w:rsidRPr="00050529" w:rsidRDefault="00727BE8" w:rsidP="00BB7298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C9493B5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1253CA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727BE8" w:rsidRPr="00050529" w14:paraId="7F54772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AF353B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3DF0F22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CD56DF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66CBB6F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745F734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90061C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2E85F3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5798B90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8D807C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EB39CEE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0B98328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FBF5A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2AEBB0D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444ABB30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BAA416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A0B0F7C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555DD466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928CDD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D9C831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185D94F9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2B59B4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D6E034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5080A7E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1D8CA8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1327F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5F13706" w14:textId="04F0EE96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D58A4A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4DE85B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67BCB42A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D51BBB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CB22629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396EDE44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7FF6ACC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39AE2E5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727BE8" w:rsidRPr="00050529" w14:paraId="6E3424D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B0D47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66D400EB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23FD6C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176346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0EC54DA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D2F3EF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61F807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2190057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688109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8903AB1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2028566B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94EB3B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F1B39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0F83AB4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86B594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B511CB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21C68865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43173D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94D5A7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794D80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3835E861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720B2F3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C7DC25D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4F961219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53"/>
        <w:gridCol w:w="1328"/>
        <w:gridCol w:w="1265"/>
        <w:gridCol w:w="1283"/>
        <w:gridCol w:w="1295"/>
        <w:gridCol w:w="1328"/>
      </w:tblGrid>
      <w:tr w:rsidR="00727BE8" w:rsidRPr="00050529" w14:paraId="641B13A8" w14:textId="77777777" w:rsidTr="00503750">
        <w:tc>
          <w:tcPr>
            <w:tcW w:w="2835" w:type="dxa"/>
            <w:vAlign w:val="center"/>
          </w:tcPr>
          <w:p w14:paraId="4B41184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1B4D5BC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1C677B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35EACD6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0BD74E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5DFD93C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7B7DF7A7" w14:textId="77777777" w:rsidTr="00503750">
        <w:tc>
          <w:tcPr>
            <w:tcW w:w="2835" w:type="dxa"/>
            <w:vAlign w:val="center"/>
          </w:tcPr>
          <w:p w14:paraId="7DCDF01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608191C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.</w:t>
            </w:r>
          </w:p>
        </w:tc>
        <w:tc>
          <w:tcPr>
            <w:tcW w:w="1418" w:type="dxa"/>
            <w:vAlign w:val="center"/>
          </w:tcPr>
          <w:p w14:paraId="65C35C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C77F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6177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3EC7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823F419" w14:textId="77777777" w:rsidTr="00503750">
        <w:tc>
          <w:tcPr>
            <w:tcW w:w="2835" w:type="dxa"/>
            <w:vAlign w:val="center"/>
          </w:tcPr>
          <w:p w14:paraId="2A92C56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5BAB73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8498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DDCA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A579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A332B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E655AFF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06582566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7E9F640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CCBC81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686C9E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1BB56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F0A04C1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050529" w14:paraId="11211D83" w14:textId="77777777" w:rsidTr="00503750">
        <w:tc>
          <w:tcPr>
            <w:tcW w:w="2835" w:type="dxa"/>
            <w:vAlign w:val="center"/>
          </w:tcPr>
          <w:p w14:paraId="5160BE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07709B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0026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DCCC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A30DA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54EF5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705748B" w14:textId="77777777" w:rsidTr="00503750">
        <w:tc>
          <w:tcPr>
            <w:tcW w:w="2835" w:type="dxa"/>
            <w:vAlign w:val="center"/>
          </w:tcPr>
          <w:p w14:paraId="3E75F3B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4E13BE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7EFF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2164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1A93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B8E8E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2E653E9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5754DA9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D5230B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0522B06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1ED4FDA9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C140B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050038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5A45ABF6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92DFD3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245907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7105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E5F5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F7D5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6C1F7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DE2D95B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42B93B7F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0"/>
        <w:gridCol w:w="1730"/>
        <w:gridCol w:w="1610"/>
        <w:gridCol w:w="1550"/>
        <w:gridCol w:w="1832"/>
      </w:tblGrid>
      <w:tr w:rsidR="00727BE8" w:rsidRPr="008D0433" w14:paraId="55B87986" w14:textId="77777777" w:rsidTr="00503750">
        <w:tc>
          <w:tcPr>
            <w:tcW w:w="2552" w:type="dxa"/>
            <w:vAlign w:val="center"/>
          </w:tcPr>
          <w:p w14:paraId="572C3CE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5728FB2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5A37D87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2B782A2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3BF589E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4FB55474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211AE74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2026F086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1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769" w:type="dxa"/>
            <w:vAlign w:val="center"/>
          </w:tcPr>
          <w:p w14:paraId="10E60FD6" w14:textId="424E6E1D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729" w:type="dxa"/>
            <w:vAlign w:val="center"/>
          </w:tcPr>
          <w:p w14:paraId="64FA3F56" w14:textId="6A45DE30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2013" w:type="dxa"/>
            <w:vAlign w:val="center"/>
          </w:tcPr>
          <w:p w14:paraId="6F5CA1BA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4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D0433" w14:paraId="736146D7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7A75D7F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15EAA879" w14:textId="21D12AF2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769" w:type="dxa"/>
            <w:vAlign w:val="center"/>
          </w:tcPr>
          <w:p w14:paraId="664DF51C" w14:textId="0B8EC5F2" w:rsidR="00727BE8" w:rsidRPr="008C56AB" w:rsidRDefault="00A136FC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729" w:type="dxa"/>
            <w:vAlign w:val="center"/>
          </w:tcPr>
          <w:p w14:paraId="57C11421" w14:textId="09F05861" w:rsidR="00727BE8" w:rsidRPr="008C56AB" w:rsidRDefault="00A136FC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2013" w:type="dxa"/>
            <w:vAlign w:val="center"/>
          </w:tcPr>
          <w:p w14:paraId="252E117A" w14:textId="0FF36C6A" w:rsidR="00727BE8" w:rsidRPr="008C56AB" w:rsidRDefault="00A136FC" w:rsidP="00BB72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</w:tr>
    </w:tbl>
    <w:p w14:paraId="75E797EB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50BC0F47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5"/>
        <w:gridCol w:w="2693"/>
        <w:gridCol w:w="2835"/>
      </w:tblGrid>
      <w:tr w:rsidR="00727BE8" w:rsidRPr="00871039" w14:paraId="68AE1170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59A2E8D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59CB55F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871039" w14:paraId="6BFEF7DF" w14:textId="77777777" w:rsidTr="00503750">
        <w:tc>
          <w:tcPr>
            <w:tcW w:w="4395" w:type="dxa"/>
            <w:vMerge/>
          </w:tcPr>
          <w:p w14:paraId="78DFE9AC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114729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487C84C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71039" w14:paraId="42E24771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F78129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2C6DBF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095CA994" w14:textId="77777777" w:rsidR="00727BE8" w:rsidRPr="00050529" w:rsidRDefault="00727BE8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727BE8" w:rsidRPr="00871039" w14:paraId="6622EF16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DDB881F" w14:textId="77777777" w:rsidR="00727BE8" w:rsidRPr="00050529" w:rsidRDefault="00727BE8" w:rsidP="00B4414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6A0217CD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6D580E21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</w:tr>
      <w:tr w:rsidR="00727BE8" w:rsidRPr="00871039" w14:paraId="255FE117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653B1CCB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27CC96FA" w14:textId="07E61980" w:rsidR="00727BE8" w:rsidRPr="008C56AB" w:rsidRDefault="00301E7F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32696,39</w:t>
            </w:r>
          </w:p>
        </w:tc>
        <w:tc>
          <w:tcPr>
            <w:tcW w:w="2835" w:type="dxa"/>
            <w:vAlign w:val="center"/>
          </w:tcPr>
          <w:p w14:paraId="6EC8B8A1" w14:textId="051B12CD" w:rsidR="00727BE8" w:rsidRPr="008C56AB" w:rsidRDefault="00301E7F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27014,88</w:t>
            </w:r>
          </w:p>
        </w:tc>
      </w:tr>
      <w:tr w:rsidR="00727BE8" w:rsidRPr="00871039" w14:paraId="1F748CF8" w14:textId="77777777" w:rsidTr="00503750">
        <w:tc>
          <w:tcPr>
            <w:tcW w:w="4395" w:type="dxa"/>
            <w:vAlign w:val="center"/>
          </w:tcPr>
          <w:p w14:paraId="6A4AF8B5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9343149" w14:textId="2A3A167F" w:rsidR="00727BE8" w:rsidRPr="008C56AB" w:rsidRDefault="00301E7F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32696,39</w:t>
            </w:r>
          </w:p>
        </w:tc>
        <w:tc>
          <w:tcPr>
            <w:tcW w:w="2835" w:type="dxa"/>
            <w:vAlign w:val="center"/>
          </w:tcPr>
          <w:p w14:paraId="4253AF30" w14:textId="2E719760" w:rsidR="00727BE8" w:rsidRPr="008C56AB" w:rsidRDefault="00301E7F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27014,88</w:t>
            </w:r>
          </w:p>
        </w:tc>
      </w:tr>
      <w:tr w:rsidR="00727BE8" w:rsidRPr="00871039" w14:paraId="5375C16C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5550D957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19AEB0E1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5DC46C25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3FC9DBC7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78A4158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DF9C980" w14:textId="77777777" w:rsidR="00727BE8" w:rsidRPr="008C56AB" w:rsidRDefault="000000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32B408FF" w14:textId="77777777" w:rsidR="00727BE8" w:rsidRPr="008C56AB" w:rsidRDefault="000000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48CF09F9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E014386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51884A8A" w14:textId="4088E765" w:rsidR="00727BE8" w:rsidRPr="008C56AB" w:rsidRDefault="00301E7F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32696,32</w:t>
            </w:r>
          </w:p>
        </w:tc>
        <w:tc>
          <w:tcPr>
            <w:tcW w:w="2835" w:type="dxa"/>
            <w:vAlign w:val="center"/>
          </w:tcPr>
          <w:p w14:paraId="74A06852" w14:textId="253D0643" w:rsidR="00727BE8" w:rsidRPr="008C56AB" w:rsidRDefault="00301E7F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27014,88</w:t>
            </w:r>
          </w:p>
        </w:tc>
      </w:tr>
    </w:tbl>
    <w:p w14:paraId="49BE7CC8" w14:textId="77777777" w:rsidR="00727BE8" w:rsidRDefault="00727BE8" w:rsidP="00944C3D">
      <w:pPr>
        <w:rPr>
          <w:rFonts w:ascii="Arial" w:hAnsi="Arial"/>
          <w:b/>
          <w:sz w:val="16"/>
          <w:szCs w:val="16"/>
        </w:rPr>
      </w:pPr>
    </w:p>
    <w:p w14:paraId="2BC5F101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22"/>
        <w:gridCol w:w="2410"/>
        <w:gridCol w:w="2620"/>
      </w:tblGrid>
      <w:tr w:rsidR="00727BE8" w:rsidRPr="00E05001" w14:paraId="55F3D986" w14:textId="77777777" w:rsidTr="00503750">
        <w:tc>
          <w:tcPr>
            <w:tcW w:w="4395" w:type="dxa"/>
            <w:vAlign w:val="center"/>
          </w:tcPr>
          <w:p w14:paraId="63BB7FDD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2B252C96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4C2C2E2A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727BE8" w:rsidRPr="00E05001" w14:paraId="25FF925C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06ECC279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43ED58CD" w14:textId="77777777" w:rsidR="00727BE8" w:rsidRPr="008C56AB" w:rsidRDefault="00000000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a01260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037476D6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E05001" w14:paraId="7056CD64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589EAA1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59F0FA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CC4AE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0A01C07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4D1261E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554296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682BD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70EE012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695FE05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1E2DE1AA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613706DB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s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E05001" w14:paraId="2A96B4E3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30B6C43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6E925C3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FE90CA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2A6430D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F673AB6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6445505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727BE8" w:rsidRPr="00E05001" w14:paraId="2725ADD1" w14:textId="77777777" w:rsidTr="00503750">
        <w:tc>
          <w:tcPr>
            <w:tcW w:w="1843" w:type="dxa"/>
            <w:vAlign w:val="center"/>
          </w:tcPr>
          <w:p w14:paraId="667E9939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21C91BF1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3B41A62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6090B39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2A474868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0BB1845E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342FC1A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727BE8" w:rsidRPr="00E05001" w14:paraId="210E934A" w14:textId="77777777" w:rsidTr="00503750">
        <w:tc>
          <w:tcPr>
            <w:tcW w:w="1843" w:type="dxa"/>
            <w:vAlign w:val="center"/>
          </w:tcPr>
          <w:p w14:paraId="6B89E598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2439DAA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A86EC6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527DED3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59BE8F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94635C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8A2DE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754B2CB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4735381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5FB61C7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6E744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06F44A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7A9560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655BCD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3A081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75A8B06" w14:textId="77777777" w:rsidTr="00503750">
        <w:tc>
          <w:tcPr>
            <w:tcW w:w="1843" w:type="dxa"/>
            <w:vAlign w:val="center"/>
          </w:tcPr>
          <w:p w14:paraId="675BF32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4D8D18F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903426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D172343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BB0A3E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8B7662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B49555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034A3CE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0794180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576BB7BD" w14:textId="7AF7D248" w:rsidR="00727BE8" w:rsidRPr="00E05001" w:rsidRDefault="00E27CCB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eur</w:t>
            </w:r>
          </w:p>
        </w:tc>
        <w:tc>
          <w:tcPr>
            <w:tcW w:w="1134" w:type="dxa"/>
            <w:vAlign w:val="center"/>
          </w:tcPr>
          <w:p w14:paraId="5A74A1A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76A7542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A214CE7" w14:textId="7CBF0FEB" w:rsidR="00727BE8" w:rsidRPr="00E05001" w:rsidRDefault="00E27CCB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FPUO</w:t>
            </w:r>
          </w:p>
        </w:tc>
        <w:tc>
          <w:tcPr>
            <w:tcW w:w="1843" w:type="dxa"/>
            <w:vAlign w:val="center"/>
          </w:tcPr>
          <w:p w14:paraId="4A901149" w14:textId="5E33C131" w:rsidR="00727BE8" w:rsidRPr="00E05001" w:rsidRDefault="00301E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346279,36</w:t>
            </w:r>
          </w:p>
        </w:tc>
        <w:tc>
          <w:tcPr>
            <w:tcW w:w="1843" w:type="dxa"/>
            <w:vAlign w:val="center"/>
          </w:tcPr>
          <w:p w14:paraId="13F3EF6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3808A81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4E7CD7B3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266BBAE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DEE17B2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20FD119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3D55FDC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BCB421C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FB3E5B7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54E355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461AA44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6"/>
        <w:gridCol w:w="2791"/>
        <w:gridCol w:w="2885"/>
      </w:tblGrid>
      <w:tr w:rsidR="00727BE8" w:rsidRPr="00863342" w14:paraId="5EAB76CB" w14:textId="77777777" w:rsidTr="00503750">
        <w:trPr>
          <w:trHeight w:val="664"/>
        </w:trPr>
        <w:tc>
          <w:tcPr>
            <w:tcW w:w="3372" w:type="dxa"/>
          </w:tcPr>
          <w:p w14:paraId="11CDD41D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04F151C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4E98BF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63342" w14:paraId="77A2F2E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2F93172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CEACB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683C1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705C064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14DC350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F4AB8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0A1F5B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2CF1E23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569D6B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85F0D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18E7F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8F406AA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7EC3F98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3F48C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62A89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3DDE21C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4B04ECC" w14:textId="6A0FE950" w:rsidR="00727BE8" w:rsidRPr="00863342" w:rsidRDefault="00727BE8" w:rsidP="0006130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4ACBB3F0" w14:textId="02985AC5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2940" w:type="dxa"/>
            <w:vAlign w:val="center"/>
          </w:tcPr>
          <w:p w14:paraId="03C2D123" w14:textId="77777777" w:rsidR="00727BE8" w:rsidRPr="008C56AB" w:rsidRDefault="00727BE8" w:rsidP="003E38B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863342" w14:paraId="06650C19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5238476E" w14:textId="7F7690A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541919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E417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D8DC2B7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7273EA0D" w14:textId="77777777" w:rsidR="00727BE8" w:rsidRPr="00917C1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5"/>
        <w:gridCol w:w="1903"/>
        <w:gridCol w:w="1410"/>
        <w:gridCol w:w="1376"/>
        <w:gridCol w:w="1768"/>
      </w:tblGrid>
      <w:tr w:rsidR="00727BE8" w:rsidRPr="00863342" w14:paraId="7AC45DA7" w14:textId="77777777" w:rsidTr="00503750">
        <w:tc>
          <w:tcPr>
            <w:tcW w:w="2835" w:type="dxa"/>
            <w:vAlign w:val="center"/>
          </w:tcPr>
          <w:p w14:paraId="63E6F36D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2E157C6F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09536E04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60B0521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67491C0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2AAAE01" w14:textId="77777777" w:rsidTr="00503750">
        <w:tc>
          <w:tcPr>
            <w:tcW w:w="2835" w:type="dxa"/>
          </w:tcPr>
          <w:p w14:paraId="5A49C335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5AD2A5B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E2B3E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FD647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3042F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FA78542" w14:textId="77777777" w:rsidTr="00503750">
        <w:tc>
          <w:tcPr>
            <w:tcW w:w="2835" w:type="dxa"/>
          </w:tcPr>
          <w:p w14:paraId="78E230BB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18747B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79FC5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7B08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5F83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E5C9198" w14:textId="77777777" w:rsidTr="00503750">
        <w:tc>
          <w:tcPr>
            <w:tcW w:w="2835" w:type="dxa"/>
          </w:tcPr>
          <w:p w14:paraId="18B0045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3A2CB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76D93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1B7F1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8B0B6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B3FF236" w14:textId="77777777" w:rsidTr="00503750">
        <w:tc>
          <w:tcPr>
            <w:tcW w:w="2835" w:type="dxa"/>
            <w:vAlign w:val="center"/>
          </w:tcPr>
          <w:p w14:paraId="104A350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09E152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41FC2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168D6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DED14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B9170B5" w14:textId="77777777" w:rsidTr="00503750">
        <w:tc>
          <w:tcPr>
            <w:tcW w:w="2835" w:type="dxa"/>
            <w:vAlign w:val="center"/>
          </w:tcPr>
          <w:p w14:paraId="0F3C03F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C7203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CF203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806A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885AE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C4CE2C6" w14:textId="77777777" w:rsidTr="00503750">
        <w:tc>
          <w:tcPr>
            <w:tcW w:w="2835" w:type="dxa"/>
          </w:tcPr>
          <w:p w14:paraId="259D9A3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2A32B8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6D921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EC12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57B753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435A97C" w14:textId="77777777" w:rsidTr="00503750">
        <w:tc>
          <w:tcPr>
            <w:tcW w:w="2835" w:type="dxa"/>
          </w:tcPr>
          <w:p w14:paraId="0CA4B953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26664E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DD07C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3C17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661E2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BE4074A" w14:textId="77777777" w:rsidTr="00503750">
        <w:tc>
          <w:tcPr>
            <w:tcW w:w="2835" w:type="dxa"/>
          </w:tcPr>
          <w:p w14:paraId="19B3BE2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1F92E2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0D8C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FDFDC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A10A7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5F87C9F" w14:textId="77777777" w:rsidR="00727BE8" w:rsidRDefault="00727BE8" w:rsidP="00944C3D">
      <w:pPr>
        <w:rPr>
          <w:rFonts w:ascii="Arial" w:hAnsi="Arial"/>
          <w:b/>
        </w:rPr>
      </w:pPr>
    </w:p>
    <w:p w14:paraId="38D1B854" w14:textId="77777777" w:rsidR="00727BE8" w:rsidRPr="001C3F8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76"/>
        <w:gridCol w:w="1908"/>
        <w:gridCol w:w="1363"/>
        <w:gridCol w:w="1423"/>
        <w:gridCol w:w="1782"/>
      </w:tblGrid>
      <w:tr w:rsidR="00727BE8" w:rsidRPr="00863342" w14:paraId="0602EF8E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60993CD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71BEF0A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522D82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4CB7E3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6DB64F0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63B176C" w14:textId="77777777" w:rsidTr="00503750">
        <w:trPr>
          <w:trHeight w:val="443"/>
        </w:trPr>
        <w:tc>
          <w:tcPr>
            <w:tcW w:w="2560" w:type="dxa"/>
          </w:tcPr>
          <w:p w14:paraId="39ACC1A0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338CE2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EEB7D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B3DC0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B0552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6675127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33FE6E0A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42D04D6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C352A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EA2B2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2B78B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4BE024B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4A112A6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325516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5561F7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402B5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6ED9D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EB6AB4B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686AD5F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659EE24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B5AD8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71EDE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63F8A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0D61D70" w14:textId="77777777" w:rsidR="00727BE8" w:rsidRDefault="00727BE8" w:rsidP="00944C3D">
      <w:pPr>
        <w:rPr>
          <w:rFonts w:ascii="Arial" w:hAnsi="Arial"/>
          <w:b/>
        </w:rPr>
      </w:pPr>
    </w:p>
    <w:p w14:paraId="01340637" w14:textId="77777777" w:rsidR="00727BE8" w:rsidRDefault="00727BE8" w:rsidP="00944C3D">
      <w:pPr>
        <w:rPr>
          <w:rFonts w:ascii="Arial" w:hAnsi="Arial"/>
          <w:b/>
        </w:rPr>
      </w:pPr>
    </w:p>
    <w:p w14:paraId="43DF2C1F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63AC6752" w14:textId="77777777" w:rsidR="00727BE8" w:rsidRDefault="00727BE8" w:rsidP="00944C3D">
      <w:pPr>
        <w:rPr>
          <w:rFonts w:ascii="Arial" w:hAnsi="Arial"/>
          <w:b/>
        </w:rPr>
      </w:pPr>
    </w:p>
    <w:p w14:paraId="680493B9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96"/>
        <w:gridCol w:w="2888"/>
      </w:tblGrid>
      <w:tr w:rsidR="00727BE8" w:rsidRPr="008A6A75" w14:paraId="60C8BC3B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2A3FF5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388886D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68AA1A8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3EE659E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FEA01B2" w14:textId="0E98F165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F4FD079" w14:textId="6944C726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3FD7E62" w14:textId="29DEF409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02E7689D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614E19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A20424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29BED3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7373087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2A5138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1EAAFE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36B38E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F19CD46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3BE4C7E1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7"/>
        <w:gridCol w:w="2802"/>
        <w:gridCol w:w="2893"/>
      </w:tblGrid>
      <w:tr w:rsidR="00727BE8" w:rsidRPr="008A6A75" w14:paraId="52AFE0B4" w14:textId="77777777" w:rsidTr="00503750">
        <w:trPr>
          <w:trHeight w:val="677"/>
        </w:trPr>
        <w:tc>
          <w:tcPr>
            <w:tcW w:w="3358" w:type="dxa"/>
          </w:tcPr>
          <w:p w14:paraId="52D4C73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47EBB04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7D71E3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43046E7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04C2B5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45285D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89EE6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B11A95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C0E892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74AF45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30828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5F4B7E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F9983C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F6099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7F325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231390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83F709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34CFCE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33CE5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6952B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566A70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E2282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CF148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E530C21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695FA0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2A60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71EA9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3051732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45579E66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4039"/>
      </w:tblGrid>
      <w:tr w:rsidR="00727BE8" w:rsidRPr="008A6A75" w14:paraId="3F955ADC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4D648299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23F315B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727BE8" w:rsidRPr="008A6A75" w14:paraId="470EE8DE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FCB7F0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CD589A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41E7AD6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20869A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7C955A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1239CDF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FF50C8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6EF9B4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E4600CF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E99F152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2CBB4C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4BE1FB0C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760B15E8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768D84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4C3DB1E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5DE8E6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7AE9D38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254608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1A0860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E645A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DC7A389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7764D6C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729090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F0429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65D4EDE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ED98FD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7B7019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68E263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2BEE87A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4A785A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9BEF3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D8F04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124FE33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0E95B3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35E72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953DB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338CE7C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25562A83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0A349F03" w14:textId="77777777" w:rsidTr="00061302">
        <w:trPr>
          <w:trHeight w:val="969"/>
        </w:trPr>
        <w:tc>
          <w:tcPr>
            <w:tcW w:w="3262" w:type="dxa"/>
            <w:vAlign w:val="center"/>
          </w:tcPr>
          <w:p w14:paraId="75A9B7A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799" w:type="dxa"/>
            <w:vAlign w:val="center"/>
          </w:tcPr>
          <w:p w14:paraId="0AF7A09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91" w:type="dxa"/>
            <w:vAlign w:val="center"/>
          </w:tcPr>
          <w:p w14:paraId="58D8A4B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6C00E941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1FC4D9FC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799" w:type="dxa"/>
            <w:vAlign w:val="center"/>
          </w:tcPr>
          <w:p w14:paraId="5DEB4C3F" w14:textId="6BAF2302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26D8F377" w14:textId="787047B2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2C37DF0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A015853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799" w:type="dxa"/>
            <w:vAlign w:val="center"/>
          </w:tcPr>
          <w:p w14:paraId="20A64FC8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91" w:type="dxa"/>
            <w:vAlign w:val="center"/>
          </w:tcPr>
          <w:p w14:paraId="274F673A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1F43961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67504C2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799" w:type="dxa"/>
            <w:vAlign w:val="center"/>
          </w:tcPr>
          <w:p w14:paraId="02447D2B" w14:textId="0E354F7D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1882834F" w14:textId="7E9E5E1E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179349B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14A1A3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Opravy a udržiavanie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42DDE530" w14:textId="03F95601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55AE377B" w14:textId="12894E74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099F2CBA" w14:textId="77777777" w:rsidTr="00BB7298">
        <w:trPr>
          <w:trHeight w:val="360"/>
        </w:trPr>
        <w:tc>
          <w:tcPr>
            <w:tcW w:w="3262" w:type="dxa"/>
            <w:vAlign w:val="center"/>
          </w:tcPr>
          <w:p w14:paraId="0880D29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Mzdové náklady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511CD402" w14:textId="43E076CE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59FE3E0C" w14:textId="1B0C7DD8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</w:tbl>
    <w:p w14:paraId="3A83914B" w14:textId="77777777" w:rsidR="00727BE8" w:rsidRPr="001C3F86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6469CD26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6"/>
        <w:gridCol w:w="3118"/>
        <w:gridCol w:w="3119"/>
      </w:tblGrid>
      <w:tr w:rsidR="00727BE8" w:rsidRPr="008A6A75" w14:paraId="68580A4E" w14:textId="77777777" w:rsidTr="00503750">
        <w:tc>
          <w:tcPr>
            <w:tcW w:w="3686" w:type="dxa"/>
            <w:vAlign w:val="center"/>
          </w:tcPr>
          <w:p w14:paraId="49F0220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1C55CCE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22A32891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727BE8" w:rsidRPr="008A6A75" w14:paraId="2B9043E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490450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DB5E11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588C8E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1DAC9F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888A8D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DC1157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3626C1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5D517FC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181CC8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B8F8CA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D133B4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5BE4B64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6B06038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60C30C5E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05EFB9D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36E7B065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46F3E296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166DDE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125C684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E1A030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186DB7DF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5487ED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1935E8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415EE8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BE61076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433AA4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0D1805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D8900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C0A66F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4125B6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F4964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DABB8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E85A07C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CBDD6C1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9E469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AA4C77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82E33EF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76A96F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F2EDE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40E00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F8B26E0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85F2B0D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26037D19" w14:textId="77777777" w:rsidR="00727BE8" w:rsidRPr="00ED0163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3"/>
        <w:gridCol w:w="2552"/>
      </w:tblGrid>
      <w:tr w:rsidR="00727BE8" w:rsidRPr="008A6A75" w14:paraId="2BB824F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EE2E6B8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11BA1B5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727BE8" w:rsidRPr="008A6A75" w14:paraId="4FA17DA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26DCB7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5923DB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2D5016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15E57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1B5339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24DAB0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0A32CC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2EF905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EC823A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8A7D52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79A94BA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ACE57F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F0BA8F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4D5CC3B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1667417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910A56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6EA6F73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24834F3" w14:textId="77777777" w:rsidR="00727BE8" w:rsidRDefault="00727BE8" w:rsidP="00944C3D">
      <w:pPr>
        <w:rPr>
          <w:sz w:val="22"/>
          <w:szCs w:val="22"/>
        </w:rPr>
      </w:pPr>
    </w:p>
    <w:p w14:paraId="77240E43" w14:textId="77777777" w:rsidR="00727BE8" w:rsidRDefault="00727BE8" w:rsidP="00944C3D">
      <w:pPr>
        <w:rPr>
          <w:sz w:val="22"/>
          <w:szCs w:val="22"/>
        </w:rPr>
      </w:pPr>
    </w:p>
    <w:p w14:paraId="3D442530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7A537E39" w14:textId="77777777" w:rsidR="00727BE8" w:rsidRDefault="00727BE8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701E3E1A" w14:textId="77777777" w:rsidR="00727BE8" w:rsidRDefault="00727BE8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53414CC7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0B2B4656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6361521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31"/>
        <w:gridCol w:w="2759"/>
        <w:gridCol w:w="2862"/>
      </w:tblGrid>
      <w:tr w:rsidR="00727BE8" w:rsidRPr="002F74F8" w14:paraId="5CEC6EBA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33D55C3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1B3EAF66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4EDBAF99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3D6F91DE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7560AFDB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194760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23C46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8DE058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C3BCEA2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1D7306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0D2FA6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2B5D06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8881040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6E41D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857FD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2EC58AD2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409E98B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6B5174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EF602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7DDC79F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6B6B5661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0FDDBB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85BE1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D2DFB8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23FD109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54341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04409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D9270A4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3818079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CE834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3451D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5F8180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9BE6CDB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71"/>
        <w:gridCol w:w="2866"/>
      </w:tblGrid>
      <w:tr w:rsidR="00727BE8" w:rsidRPr="002F74F8" w14:paraId="66A0F3CC" w14:textId="77777777" w:rsidTr="00D430B5">
        <w:trPr>
          <w:trHeight w:val="465"/>
        </w:trPr>
        <w:tc>
          <w:tcPr>
            <w:tcW w:w="3268" w:type="dxa"/>
            <w:vAlign w:val="center"/>
          </w:tcPr>
          <w:p w14:paraId="3962DCC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771" w:type="dxa"/>
            <w:vAlign w:val="center"/>
          </w:tcPr>
          <w:p w14:paraId="20BBD818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66" w:type="dxa"/>
            <w:vAlign w:val="center"/>
          </w:tcPr>
          <w:p w14:paraId="615DCD7C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7AC3B7B0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47B5CC93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771" w:type="dxa"/>
            <w:vAlign w:val="center"/>
          </w:tcPr>
          <w:p w14:paraId="2475F9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CF9EB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7C845EE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416AE44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771" w:type="dxa"/>
            <w:vAlign w:val="center"/>
          </w:tcPr>
          <w:p w14:paraId="3CC476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7F186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7E16C22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092FA650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771" w:type="dxa"/>
            <w:vAlign w:val="center"/>
          </w:tcPr>
          <w:p w14:paraId="040BFF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B4D84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54508544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2DFE2653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771" w:type="dxa"/>
            <w:vAlign w:val="center"/>
          </w:tcPr>
          <w:p w14:paraId="0A110D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4B2E8F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381D2980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301565F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3FF543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3F1F8AD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2CF3791F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1CDE87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635C1C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5FC53E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2797968B" w14:textId="77777777" w:rsidTr="00D430B5">
        <w:trPr>
          <w:trHeight w:val="252"/>
        </w:trPr>
        <w:tc>
          <w:tcPr>
            <w:tcW w:w="3268" w:type="dxa"/>
            <w:vAlign w:val="center"/>
          </w:tcPr>
          <w:p w14:paraId="137A64BE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597795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5BB41B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7D77174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CC4F541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Opis významných položiek ostatných finančných povinností, ktoré sa nesledujú v účtovníctve a neuvádzajú sa v súvahe</w:t>
      </w:r>
    </w:p>
    <w:p w14:paraId="0B019F33" w14:textId="77777777" w:rsidR="00727BE8" w:rsidRPr="00D430B5" w:rsidRDefault="00727BE8" w:rsidP="00D430B5">
      <w:pPr>
        <w:ind w:firstLine="426"/>
        <w:rPr>
          <w:rFonts w:ascii="Arial" w:hAnsi="Arial"/>
          <w:sz w:val="16"/>
          <w:szCs w:val="16"/>
        </w:rPr>
      </w:pP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p11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5845202C" w14:textId="77777777" w:rsidR="00727BE8" w:rsidRPr="00D430B5" w:rsidRDefault="00727BE8" w:rsidP="00D430B5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Prehľad nehnuteľných kultúrnych pamiatok, ktoré sú v správe alebo vo vlastníctve účtovnej jednotk</w:t>
      </w:r>
      <w:r>
        <w:rPr>
          <w:rFonts w:ascii="Arial" w:hAnsi="Arial"/>
          <w:b/>
          <w:sz w:val="16"/>
          <w:szCs w:val="16"/>
        </w:rPr>
        <w:t>y</w:t>
      </w: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p12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6EF01E1C" w14:textId="77777777" w:rsidR="00727BE8" w:rsidRPr="00D430B5" w:rsidRDefault="00727BE8" w:rsidP="00944C3D">
      <w:pPr>
        <w:rPr>
          <w:rFonts w:ascii="Arial" w:hAnsi="Arial"/>
          <w:sz w:val="16"/>
          <w:szCs w:val="16"/>
        </w:rPr>
      </w:pPr>
    </w:p>
    <w:p w14:paraId="0CC0081E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Informácie o významných skutočnostiach, ktoré nastali medzi dňom, ku ktorému sa zostavuje účtovná závierka a dňom jej zostavenia</w:t>
      </w:r>
    </w:p>
    <w:p w14:paraId="3E0428C3" w14:textId="77777777" w:rsidR="00727BE8" w:rsidRPr="003E01A5" w:rsidRDefault="00727BE8" w:rsidP="003E01A5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sectPr w:rsidR="00727BE8" w:rsidRPr="003E01A5" w:rsidSect="00D229D5">
      <w:footerReference w:type="even" r:id="rId8"/>
      <w:footerReference w:type="default" r:id="rId9"/>
      <w:pgSz w:w="11906" w:h="16838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BC4B8" w14:textId="77777777" w:rsidR="00D60430" w:rsidRDefault="00D60430">
      <w:r>
        <w:separator/>
      </w:r>
    </w:p>
  </w:endnote>
  <w:endnote w:type="continuationSeparator" w:id="0">
    <w:p w14:paraId="00E4EAFE" w14:textId="77777777" w:rsidR="00D60430" w:rsidRDefault="00D60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F9481" w14:textId="77777777" w:rsidR="00727BE8" w:rsidRDefault="00727BE8" w:rsidP="008D0433">
    <w:pPr>
      <w:pStyle w:val="Pta"/>
      <w:framePr w:wrap="auto" w:vAnchor="text" w:hAnchor="margin" w:xAlign="right" w:y="1"/>
      <w:rPr>
        <w:rStyle w:val="slostrany"/>
        <w:rFonts w:cs="Arial"/>
      </w:rPr>
    </w:pPr>
  </w:p>
  <w:p w14:paraId="3EB0E0A5" w14:textId="77777777" w:rsidR="00727BE8" w:rsidRDefault="00727BE8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4508D" w14:textId="77777777" w:rsidR="00727BE8" w:rsidRDefault="00727BE8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CC31840" w14:textId="77777777" w:rsidR="00727BE8" w:rsidRDefault="00727BE8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EB910" w14:textId="77777777" w:rsidR="00727BE8" w:rsidRPr="00010D38" w:rsidRDefault="00727BE8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278E807E" w14:textId="77777777" w:rsidR="00727BE8" w:rsidRDefault="00727BE8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F2E21C" w14:textId="77777777" w:rsidR="00D60430" w:rsidRDefault="00D60430">
      <w:r>
        <w:separator/>
      </w:r>
    </w:p>
  </w:footnote>
  <w:footnote w:type="continuationSeparator" w:id="0">
    <w:p w14:paraId="1AA2469C" w14:textId="77777777" w:rsidR="00D60430" w:rsidRDefault="00D604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  <w:rPr>
        <w:rFonts w:cs="Times New Roman"/>
      </w:r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9903347">
    <w:abstractNumId w:val="13"/>
  </w:num>
  <w:num w:numId="2" w16cid:durableId="1115908545">
    <w:abstractNumId w:val="17"/>
  </w:num>
  <w:num w:numId="3" w16cid:durableId="1433862974">
    <w:abstractNumId w:val="8"/>
  </w:num>
  <w:num w:numId="4" w16cid:durableId="591473076">
    <w:abstractNumId w:val="7"/>
  </w:num>
  <w:num w:numId="5" w16cid:durableId="498426310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01404705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92194649">
    <w:abstractNumId w:val="20"/>
  </w:num>
  <w:num w:numId="8" w16cid:durableId="450518347">
    <w:abstractNumId w:val="10"/>
  </w:num>
  <w:num w:numId="9" w16cid:durableId="55518414">
    <w:abstractNumId w:val="0"/>
  </w:num>
  <w:num w:numId="10" w16cid:durableId="904797148">
    <w:abstractNumId w:val="19"/>
  </w:num>
  <w:num w:numId="11" w16cid:durableId="675032430">
    <w:abstractNumId w:val="6"/>
  </w:num>
  <w:num w:numId="12" w16cid:durableId="1825392901">
    <w:abstractNumId w:val="9"/>
  </w:num>
  <w:num w:numId="13" w16cid:durableId="1833715462">
    <w:abstractNumId w:val="12"/>
  </w:num>
  <w:num w:numId="14" w16cid:durableId="1723212390">
    <w:abstractNumId w:val="15"/>
  </w:num>
  <w:num w:numId="15" w16cid:durableId="1975863911">
    <w:abstractNumId w:val="14"/>
  </w:num>
  <w:num w:numId="16" w16cid:durableId="1804273753">
    <w:abstractNumId w:val="2"/>
  </w:num>
  <w:num w:numId="17" w16cid:durableId="441726653">
    <w:abstractNumId w:val="4"/>
  </w:num>
  <w:num w:numId="18" w16cid:durableId="834076736">
    <w:abstractNumId w:val="11"/>
  </w:num>
  <w:num w:numId="19" w16cid:durableId="1922182820">
    <w:abstractNumId w:val="5"/>
  </w:num>
  <w:num w:numId="20" w16cid:durableId="1552812608">
    <w:abstractNumId w:val="18"/>
  </w:num>
  <w:num w:numId="21" w16cid:durableId="9307424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162"/>
    <w:docVar w:name="arg2" w:val="driver=asa11;dbn=poprad;dbf=d:\data\poprad.db;eng=sql12;links=tcpip;uid=krolakova;pwd=global1;con=finus(10.15)"/>
    <w:docVar w:name="arg3" w:val="0"/>
    <w:docVar w:name="arg4" w:val="C:\Users\KROLAK~1.HP-\AppData\Local\Temp\7692547.doc"/>
    <w:docVar w:name="arg5" w:val="1"/>
  </w:docVars>
  <w:rsids>
    <w:rsidRoot w:val="00164431"/>
    <w:rsid w:val="00003F4A"/>
    <w:rsid w:val="00010D38"/>
    <w:rsid w:val="00011EDC"/>
    <w:rsid w:val="000234F7"/>
    <w:rsid w:val="0002470E"/>
    <w:rsid w:val="00030DEB"/>
    <w:rsid w:val="00034D3C"/>
    <w:rsid w:val="000422B9"/>
    <w:rsid w:val="00045728"/>
    <w:rsid w:val="000461D1"/>
    <w:rsid w:val="00050529"/>
    <w:rsid w:val="00051D36"/>
    <w:rsid w:val="00061302"/>
    <w:rsid w:val="00070A5B"/>
    <w:rsid w:val="000722C5"/>
    <w:rsid w:val="000731BD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27772"/>
    <w:rsid w:val="0013217B"/>
    <w:rsid w:val="001465C1"/>
    <w:rsid w:val="0015103D"/>
    <w:rsid w:val="00152B1C"/>
    <w:rsid w:val="0015454F"/>
    <w:rsid w:val="00163764"/>
    <w:rsid w:val="00164431"/>
    <w:rsid w:val="001664BB"/>
    <w:rsid w:val="0019621E"/>
    <w:rsid w:val="00197E0F"/>
    <w:rsid w:val="001A1E3F"/>
    <w:rsid w:val="001B51FA"/>
    <w:rsid w:val="001C3F86"/>
    <w:rsid w:val="001D225C"/>
    <w:rsid w:val="001D2AB6"/>
    <w:rsid w:val="001D6748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3B9F"/>
    <w:rsid w:val="00254422"/>
    <w:rsid w:val="002671C7"/>
    <w:rsid w:val="00271772"/>
    <w:rsid w:val="002739DE"/>
    <w:rsid w:val="00273F6B"/>
    <w:rsid w:val="00280B22"/>
    <w:rsid w:val="0028354A"/>
    <w:rsid w:val="00291963"/>
    <w:rsid w:val="00292243"/>
    <w:rsid w:val="0029467C"/>
    <w:rsid w:val="002B12D5"/>
    <w:rsid w:val="002C13B3"/>
    <w:rsid w:val="002C5CE4"/>
    <w:rsid w:val="002D0906"/>
    <w:rsid w:val="002D09F9"/>
    <w:rsid w:val="002E4E32"/>
    <w:rsid w:val="002F002B"/>
    <w:rsid w:val="002F1265"/>
    <w:rsid w:val="002F24B7"/>
    <w:rsid w:val="002F733E"/>
    <w:rsid w:val="002F74F8"/>
    <w:rsid w:val="00301E7F"/>
    <w:rsid w:val="003028FB"/>
    <w:rsid w:val="0030373C"/>
    <w:rsid w:val="0031248C"/>
    <w:rsid w:val="00315365"/>
    <w:rsid w:val="00323812"/>
    <w:rsid w:val="00325368"/>
    <w:rsid w:val="003277F2"/>
    <w:rsid w:val="00337128"/>
    <w:rsid w:val="00337BB7"/>
    <w:rsid w:val="00350BBF"/>
    <w:rsid w:val="00354A2E"/>
    <w:rsid w:val="00360416"/>
    <w:rsid w:val="003607F0"/>
    <w:rsid w:val="003607F8"/>
    <w:rsid w:val="003713F3"/>
    <w:rsid w:val="0038798B"/>
    <w:rsid w:val="00391121"/>
    <w:rsid w:val="00392BB9"/>
    <w:rsid w:val="003934AB"/>
    <w:rsid w:val="003A01A2"/>
    <w:rsid w:val="003A5B2E"/>
    <w:rsid w:val="003B3B25"/>
    <w:rsid w:val="003C34A3"/>
    <w:rsid w:val="003C6161"/>
    <w:rsid w:val="003D277B"/>
    <w:rsid w:val="003D6E87"/>
    <w:rsid w:val="003E01A5"/>
    <w:rsid w:val="003E38B3"/>
    <w:rsid w:val="003E5CE2"/>
    <w:rsid w:val="003F1699"/>
    <w:rsid w:val="003F5116"/>
    <w:rsid w:val="00402FDD"/>
    <w:rsid w:val="00403D96"/>
    <w:rsid w:val="004100DF"/>
    <w:rsid w:val="00417853"/>
    <w:rsid w:val="00422144"/>
    <w:rsid w:val="0042364E"/>
    <w:rsid w:val="00424F1C"/>
    <w:rsid w:val="00424F38"/>
    <w:rsid w:val="0042605A"/>
    <w:rsid w:val="00431B01"/>
    <w:rsid w:val="0044062B"/>
    <w:rsid w:val="004432A1"/>
    <w:rsid w:val="0044430B"/>
    <w:rsid w:val="00444AB0"/>
    <w:rsid w:val="00447203"/>
    <w:rsid w:val="004508BD"/>
    <w:rsid w:val="004520DD"/>
    <w:rsid w:val="004550DF"/>
    <w:rsid w:val="00462D5E"/>
    <w:rsid w:val="00465313"/>
    <w:rsid w:val="0047156B"/>
    <w:rsid w:val="00473992"/>
    <w:rsid w:val="00474E35"/>
    <w:rsid w:val="004920E3"/>
    <w:rsid w:val="004969BE"/>
    <w:rsid w:val="004A16FF"/>
    <w:rsid w:val="004A7E73"/>
    <w:rsid w:val="004C1789"/>
    <w:rsid w:val="004C2826"/>
    <w:rsid w:val="004D77A8"/>
    <w:rsid w:val="004E1617"/>
    <w:rsid w:val="004F29F4"/>
    <w:rsid w:val="004F4A5E"/>
    <w:rsid w:val="00503750"/>
    <w:rsid w:val="00506C67"/>
    <w:rsid w:val="00511537"/>
    <w:rsid w:val="0053372C"/>
    <w:rsid w:val="00572A39"/>
    <w:rsid w:val="00573DF0"/>
    <w:rsid w:val="00581E51"/>
    <w:rsid w:val="00583D8D"/>
    <w:rsid w:val="00584815"/>
    <w:rsid w:val="005863F3"/>
    <w:rsid w:val="00590A9F"/>
    <w:rsid w:val="00590AC7"/>
    <w:rsid w:val="00592EA0"/>
    <w:rsid w:val="00594196"/>
    <w:rsid w:val="005947AF"/>
    <w:rsid w:val="00596287"/>
    <w:rsid w:val="005A2C6A"/>
    <w:rsid w:val="005A3AA4"/>
    <w:rsid w:val="005B1909"/>
    <w:rsid w:val="005C6A8D"/>
    <w:rsid w:val="005C6EF7"/>
    <w:rsid w:val="005D44A5"/>
    <w:rsid w:val="005E5613"/>
    <w:rsid w:val="0060758C"/>
    <w:rsid w:val="0061114C"/>
    <w:rsid w:val="00614891"/>
    <w:rsid w:val="0062543C"/>
    <w:rsid w:val="00631973"/>
    <w:rsid w:val="00643188"/>
    <w:rsid w:val="00660AB8"/>
    <w:rsid w:val="00664EC5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27BE8"/>
    <w:rsid w:val="0073029B"/>
    <w:rsid w:val="0074076C"/>
    <w:rsid w:val="0074200F"/>
    <w:rsid w:val="00743446"/>
    <w:rsid w:val="007450CC"/>
    <w:rsid w:val="00752C7A"/>
    <w:rsid w:val="007553EC"/>
    <w:rsid w:val="00755C3C"/>
    <w:rsid w:val="0076308E"/>
    <w:rsid w:val="00770FCF"/>
    <w:rsid w:val="007772AA"/>
    <w:rsid w:val="007815EF"/>
    <w:rsid w:val="007822F9"/>
    <w:rsid w:val="00782EA1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51F77"/>
    <w:rsid w:val="0086010C"/>
    <w:rsid w:val="00863342"/>
    <w:rsid w:val="00871039"/>
    <w:rsid w:val="0087241F"/>
    <w:rsid w:val="00874C86"/>
    <w:rsid w:val="008767E1"/>
    <w:rsid w:val="00881D09"/>
    <w:rsid w:val="00894CCF"/>
    <w:rsid w:val="008A0E11"/>
    <w:rsid w:val="008A6A75"/>
    <w:rsid w:val="008A7BAA"/>
    <w:rsid w:val="008B2D38"/>
    <w:rsid w:val="008B4077"/>
    <w:rsid w:val="008B48E4"/>
    <w:rsid w:val="008C1980"/>
    <w:rsid w:val="008C56AB"/>
    <w:rsid w:val="008D0433"/>
    <w:rsid w:val="008D6310"/>
    <w:rsid w:val="008F5EF1"/>
    <w:rsid w:val="0090277A"/>
    <w:rsid w:val="00917B6D"/>
    <w:rsid w:val="00917C1F"/>
    <w:rsid w:val="00924809"/>
    <w:rsid w:val="009265BB"/>
    <w:rsid w:val="00935402"/>
    <w:rsid w:val="0094468D"/>
    <w:rsid w:val="00944C3D"/>
    <w:rsid w:val="00951CD2"/>
    <w:rsid w:val="0096055A"/>
    <w:rsid w:val="00970DD9"/>
    <w:rsid w:val="00973A02"/>
    <w:rsid w:val="009838F5"/>
    <w:rsid w:val="009A278B"/>
    <w:rsid w:val="009B2521"/>
    <w:rsid w:val="009B4C58"/>
    <w:rsid w:val="009D200B"/>
    <w:rsid w:val="009D30DB"/>
    <w:rsid w:val="009E1BB8"/>
    <w:rsid w:val="009E6601"/>
    <w:rsid w:val="009F2298"/>
    <w:rsid w:val="009F61B4"/>
    <w:rsid w:val="00A02DF7"/>
    <w:rsid w:val="00A052AA"/>
    <w:rsid w:val="00A0740D"/>
    <w:rsid w:val="00A136FC"/>
    <w:rsid w:val="00A25EA7"/>
    <w:rsid w:val="00A324E2"/>
    <w:rsid w:val="00A4559A"/>
    <w:rsid w:val="00A4574D"/>
    <w:rsid w:val="00A45CBB"/>
    <w:rsid w:val="00A548D2"/>
    <w:rsid w:val="00A60427"/>
    <w:rsid w:val="00A61D74"/>
    <w:rsid w:val="00A62A99"/>
    <w:rsid w:val="00A65012"/>
    <w:rsid w:val="00A67AA4"/>
    <w:rsid w:val="00A80683"/>
    <w:rsid w:val="00A82CC0"/>
    <w:rsid w:val="00AA26F7"/>
    <w:rsid w:val="00AA3410"/>
    <w:rsid w:val="00AA4637"/>
    <w:rsid w:val="00AA6CA1"/>
    <w:rsid w:val="00AC1897"/>
    <w:rsid w:val="00AD5EAF"/>
    <w:rsid w:val="00AD6F86"/>
    <w:rsid w:val="00AE0F29"/>
    <w:rsid w:val="00AE2196"/>
    <w:rsid w:val="00AE3594"/>
    <w:rsid w:val="00B025F9"/>
    <w:rsid w:val="00B036B5"/>
    <w:rsid w:val="00B1198E"/>
    <w:rsid w:val="00B20E3B"/>
    <w:rsid w:val="00B21506"/>
    <w:rsid w:val="00B21A23"/>
    <w:rsid w:val="00B24C48"/>
    <w:rsid w:val="00B30D51"/>
    <w:rsid w:val="00B34591"/>
    <w:rsid w:val="00B35208"/>
    <w:rsid w:val="00B44140"/>
    <w:rsid w:val="00B44D10"/>
    <w:rsid w:val="00B461FE"/>
    <w:rsid w:val="00B5159F"/>
    <w:rsid w:val="00B54AA7"/>
    <w:rsid w:val="00B6597A"/>
    <w:rsid w:val="00B808E2"/>
    <w:rsid w:val="00B85F0B"/>
    <w:rsid w:val="00B9049A"/>
    <w:rsid w:val="00B943F2"/>
    <w:rsid w:val="00BA2740"/>
    <w:rsid w:val="00BB13F1"/>
    <w:rsid w:val="00BB2432"/>
    <w:rsid w:val="00BB5DA2"/>
    <w:rsid w:val="00BB64C5"/>
    <w:rsid w:val="00BB7298"/>
    <w:rsid w:val="00BB7F7C"/>
    <w:rsid w:val="00BC1B5E"/>
    <w:rsid w:val="00BC2414"/>
    <w:rsid w:val="00BD28DC"/>
    <w:rsid w:val="00BD47C9"/>
    <w:rsid w:val="00BD603E"/>
    <w:rsid w:val="00BE1CFF"/>
    <w:rsid w:val="00BE6AF8"/>
    <w:rsid w:val="00BE7552"/>
    <w:rsid w:val="00C0036E"/>
    <w:rsid w:val="00C05815"/>
    <w:rsid w:val="00C11151"/>
    <w:rsid w:val="00C165AD"/>
    <w:rsid w:val="00C213A6"/>
    <w:rsid w:val="00C26D27"/>
    <w:rsid w:val="00C32EEF"/>
    <w:rsid w:val="00C3539E"/>
    <w:rsid w:val="00C36E3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085F"/>
    <w:rsid w:val="00C736A2"/>
    <w:rsid w:val="00C74B1A"/>
    <w:rsid w:val="00C77B5A"/>
    <w:rsid w:val="00C82075"/>
    <w:rsid w:val="00C871BA"/>
    <w:rsid w:val="00C9612F"/>
    <w:rsid w:val="00CA0303"/>
    <w:rsid w:val="00CA16E9"/>
    <w:rsid w:val="00CA5B8A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03E3F"/>
    <w:rsid w:val="00D127FC"/>
    <w:rsid w:val="00D229D5"/>
    <w:rsid w:val="00D250F3"/>
    <w:rsid w:val="00D40CBA"/>
    <w:rsid w:val="00D42477"/>
    <w:rsid w:val="00D430B5"/>
    <w:rsid w:val="00D43DE2"/>
    <w:rsid w:val="00D47486"/>
    <w:rsid w:val="00D501B8"/>
    <w:rsid w:val="00D536C2"/>
    <w:rsid w:val="00D53D09"/>
    <w:rsid w:val="00D572F2"/>
    <w:rsid w:val="00D57937"/>
    <w:rsid w:val="00D60430"/>
    <w:rsid w:val="00D64F09"/>
    <w:rsid w:val="00D83C37"/>
    <w:rsid w:val="00D84B5C"/>
    <w:rsid w:val="00D86E26"/>
    <w:rsid w:val="00D92E41"/>
    <w:rsid w:val="00D96BED"/>
    <w:rsid w:val="00D9771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05001"/>
    <w:rsid w:val="00E17884"/>
    <w:rsid w:val="00E22677"/>
    <w:rsid w:val="00E26A51"/>
    <w:rsid w:val="00E27CCB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0163"/>
    <w:rsid w:val="00ED4DCA"/>
    <w:rsid w:val="00EE21BE"/>
    <w:rsid w:val="00EE25B5"/>
    <w:rsid w:val="00EE2E30"/>
    <w:rsid w:val="00EE423C"/>
    <w:rsid w:val="00EE4E66"/>
    <w:rsid w:val="00EF3D5A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842DC"/>
    <w:rsid w:val="00F90544"/>
    <w:rsid w:val="00F918DE"/>
    <w:rsid w:val="00FA1B6B"/>
    <w:rsid w:val="00FA37D6"/>
    <w:rsid w:val="00FA67BD"/>
    <w:rsid w:val="00FC4108"/>
    <w:rsid w:val="00FC4134"/>
    <w:rsid w:val="00FD5DA8"/>
    <w:rsid w:val="00FD7995"/>
    <w:rsid w:val="00FE1AC9"/>
    <w:rsid w:val="00FE3A1E"/>
    <w:rsid w:val="00FE4246"/>
    <w:rsid w:val="00FF62B8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FE7EF5"/>
  <w15:docId w15:val="{94C73D36-8D13-4E32-B290-21B9261A8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semiHidden="1" w:uiPriority="0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semiHidden="1" w:uiPriority="0" w:unhideWhenUsed="1"/>
    <w:lsdException w:name="List 2" w:semiHidden="1" w:unhideWhenUsed="1"/>
    <w:lsdException w:name="List 3" w:semiHidden="1" w:unhideWhenUsed="1"/>
    <w:lsdException w:name="List 4" w:locked="1" w:semiHidden="1" w:uiPriority="0" w:unhideWhenUsed="1"/>
    <w:lsdException w:name="List 5" w:locked="1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semiHidden="1" w:uiPriority="0" w:unhideWhenUsed="1"/>
    <w:lsdException w:name="Date" w:locked="1" w:semiHidden="1" w:uiPriority="0" w:unhideWhenUsed="1"/>
    <w:lsdException w:name="Body Text First Indent" w:locked="1" w:semiHidden="1" w:uiPriority="0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9"/>
    <w:locked/>
    <w:rsid w:val="0073029B"/>
    <w:rPr>
      <w:rFonts w:ascii="Arial" w:hAnsi="Arial"/>
      <w:b/>
      <w:kern w:val="32"/>
      <w:sz w:val="32"/>
      <w:lang w:eastAsia="en-US"/>
    </w:rPr>
  </w:style>
  <w:style w:type="character" w:customStyle="1" w:styleId="Nadpis2Char">
    <w:name w:val="Nadpis 2 Char"/>
    <w:link w:val="Nadpis2"/>
    <w:uiPriority w:val="99"/>
    <w:locked/>
    <w:rsid w:val="0073029B"/>
    <w:rPr>
      <w:rFonts w:ascii="Arial" w:hAnsi="Arial"/>
      <w:b/>
      <w:i/>
      <w:sz w:val="28"/>
      <w:lang w:eastAsia="en-US"/>
    </w:rPr>
  </w:style>
  <w:style w:type="character" w:customStyle="1" w:styleId="Nadpis3Char">
    <w:name w:val="Nadpis 3 Char"/>
    <w:link w:val="Nadpis3"/>
    <w:uiPriority w:val="99"/>
    <w:locked/>
    <w:rsid w:val="0073029B"/>
    <w:rPr>
      <w:rFonts w:ascii="Cambria" w:hAnsi="Cambria"/>
      <w:b/>
      <w:sz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sz w:val="28"/>
      <w:lang w:eastAsia="en-US"/>
    </w:rPr>
  </w:style>
  <w:style w:type="character" w:customStyle="1" w:styleId="Nadpis5Char">
    <w:name w:val="Nadpis 5 Char"/>
    <w:link w:val="Nadpis5"/>
    <w:uiPriority w:val="99"/>
    <w:locked/>
    <w:rsid w:val="0073029B"/>
    <w:rPr>
      <w:rFonts w:ascii="Arial Narrow" w:hAnsi="Arial Narrow"/>
      <w:b/>
      <w:i/>
      <w:sz w:val="26"/>
      <w:lang w:eastAsia="en-US"/>
    </w:rPr>
  </w:style>
  <w:style w:type="character" w:customStyle="1" w:styleId="Nadpis6Char">
    <w:name w:val="Nadpis 6 Char"/>
    <w:link w:val="Nadpis6"/>
    <w:uiPriority w:val="99"/>
    <w:locked/>
    <w:rsid w:val="0073029B"/>
    <w:rPr>
      <w:rFonts w:ascii="Arial Narrow" w:hAnsi="Arial Narrow"/>
      <w:b/>
      <w:sz w:val="22"/>
      <w:lang w:eastAsia="en-US"/>
    </w:rPr>
  </w:style>
  <w:style w:type="character" w:customStyle="1" w:styleId="Nadpis7Char">
    <w:name w:val="Nadpis 7 Char"/>
    <w:link w:val="Nadpis7"/>
    <w:uiPriority w:val="99"/>
    <w:locked/>
    <w:rsid w:val="0073029B"/>
    <w:rPr>
      <w:rFonts w:ascii="Arial Narrow" w:hAnsi="Arial Narrow"/>
      <w:sz w:val="22"/>
      <w:lang w:eastAsia="en-US"/>
    </w:rPr>
  </w:style>
  <w:style w:type="character" w:customStyle="1" w:styleId="Nadpis8Char">
    <w:name w:val="Nadpis 8 Char"/>
    <w:link w:val="Nadpis8"/>
    <w:uiPriority w:val="99"/>
    <w:locked/>
    <w:rsid w:val="0073029B"/>
    <w:rPr>
      <w:rFonts w:ascii="Arial Narrow" w:hAnsi="Arial Narrow"/>
      <w:i/>
      <w:sz w:val="22"/>
      <w:lang w:eastAsia="en-US"/>
    </w:rPr>
  </w:style>
  <w:style w:type="character" w:customStyle="1" w:styleId="Nadpis9Char">
    <w:name w:val="Nadpis 9 Char"/>
    <w:link w:val="Nadpis9"/>
    <w:uiPriority w:val="99"/>
    <w:locked/>
    <w:rsid w:val="0073029B"/>
    <w:rPr>
      <w:rFonts w:ascii="Cambria" w:hAnsi="Cambria"/>
      <w:sz w:val="22"/>
      <w:lang w:eastAsia="en-US"/>
    </w:rPr>
  </w:style>
  <w:style w:type="paragraph" w:styleId="Normlnywebov">
    <w:name w:val="Normal (Web)"/>
    <w:basedOn w:val="Normlny"/>
    <w:uiPriority w:val="99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99"/>
    <w:qFormat/>
    <w:rsid w:val="0072558F"/>
    <w:rPr>
      <w:rFonts w:cs="Times New Roman"/>
      <w:b/>
    </w:rPr>
  </w:style>
  <w:style w:type="paragraph" w:customStyle="1" w:styleId="NormalTahoma">
    <w:name w:val="Normal + Tahoma"/>
    <w:aliases w:val="7.5 pt"/>
    <w:basedOn w:val="Normlny"/>
    <w:uiPriority w:val="99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locked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uiPriority w:val="99"/>
    <w:rsid w:val="008C198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uiPriority w:val="99"/>
    <w:rsid w:val="00C213A6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/>
      <w:b/>
      <w:sz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/>
      <w:sz w:val="22"/>
      <w:szCs w:val="22"/>
    </w:rPr>
  </w:style>
  <w:style w:type="character" w:customStyle="1" w:styleId="PodtitulChar">
    <w:name w:val="Podtitul Char"/>
    <w:link w:val="Podtitul"/>
    <w:uiPriority w:val="99"/>
    <w:locked/>
    <w:rsid w:val="0073029B"/>
    <w:rPr>
      <w:rFonts w:ascii="Cambria" w:hAnsi="Cambria"/>
      <w:sz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Times New Roman"/>
      <w:b/>
      <w:i/>
    </w:rPr>
  </w:style>
  <w:style w:type="paragraph" w:customStyle="1" w:styleId="TopHeader">
    <w:name w:val="Top Header"/>
    <w:basedOn w:val="Normlny"/>
    <w:uiPriority w:val="99"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locked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73029B"/>
    <w:rPr>
      <w:rFonts w:ascii="Arial Narrow" w:hAnsi="Arial Narrow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locked/>
    <w:rsid w:val="0073029B"/>
    <w:rPr>
      <w:rFonts w:ascii="Tahoma" w:hAnsi="Tahoma"/>
      <w:sz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uiPriority w:val="99"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uiPriority w:val="99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styleId="Odsekzoznamu">
    <w:name w:val="List Paragraph"/>
    <w:basedOn w:val="Normlny"/>
    <w:uiPriority w:val="99"/>
    <w:qFormat/>
    <w:rsid w:val="001D6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60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59</TotalTime>
  <Pages>10</Pages>
  <Words>5110</Words>
  <Characters>29130</Characters>
  <Application>Microsoft Office Word</Application>
  <DocSecurity>0</DocSecurity>
  <Lines>242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 NUJ 3 - 01</vt:lpstr>
    </vt:vector>
  </TitlesOfParts>
  <Company>None</Company>
  <LinksUpToDate>false</LinksUpToDate>
  <CharactersWithSpaces>34172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 NUJ 3 - 01</dc:title>
  <dc:subject/>
  <dc:creator>Krolakova</dc:creator>
  <cp:keywords/>
  <dc:description/>
  <cp:lastModifiedBy>Dávid Kubiš</cp:lastModifiedBy>
  <cp:revision>7</cp:revision>
  <cp:lastPrinted>2023-05-26T09:02:00Z</cp:lastPrinted>
  <dcterms:created xsi:type="dcterms:W3CDTF">2023-05-04T09:15:00Z</dcterms:created>
  <dcterms:modified xsi:type="dcterms:W3CDTF">2023-06-16T06:24:00Z</dcterms:modified>
</cp:coreProperties>
</file>