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6DB9DA4" w:rsidR="00727BE8" w:rsidRPr="00391121" w:rsidRDefault="008334C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334C4">
                                    <w:rPr>
                                      <w:rFonts w:ascii="Arial" w:hAnsi="Arial" w:cs="Arial"/>
                                    </w:rPr>
                                    <w:t>36115525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6DB9DA4" w:rsidR="00727BE8" w:rsidRPr="00391121" w:rsidRDefault="008334C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334C4">
                              <w:rPr>
                                <w:rFonts w:ascii="Arial" w:hAnsi="Arial" w:cs="Arial"/>
                              </w:rPr>
                              <w:t>36115525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11797B4B" w:rsidR="00727BE8" w:rsidRPr="00ED0163" w:rsidRDefault="008334C4" w:rsidP="00503750">
            <w:pPr>
              <w:rPr>
                <w:rFonts w:ascii="Arial" w:hAnsi="Arial"/>
                <w:lang w:eastAsia="sk-SK"/>
              </w:rPr>
            </w:pPr>
            <w:r w:rsidRPr="008334C4">
              <w:rPr>
                <w:rFonts w:ascii="Arial" w:hAnsi="Arial"/>
                <w:lang w:eastAsia="sk-SK"/>
              </w:rPr>
              <w:t>2021507004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1C86BC7" w:rsidR="00862D90" w:rsidRPr="00391121" w:rsidRDefault="008334C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Rázusova 1466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1C86BC7" w:rsidR="00862D90" w:rsidRPr="00391121" w:rsidRDefault="008334C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Rázusova 1466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7D045E07" w:rsidR="00727BE8" w:rsidRPr="00391121" w:rsidRDefault="008334C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Martina Rázusa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7D045E07" w:rsidR="00727BE8" w:rsidRPr="00391121" w:rsidRDefault="008334C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Martina Rázusa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DF68B67" w:rsidR="00727BE8" w:rsidRDefault="008334C4" w:rsidP="00944C3D">
                                  <w:r>
                                    <w:t>1466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DF68B67" w:rsidR="00727BE8" w:rsidRDefault="008334C4" w:rsidP="00944C3D">
                            <w:r>
                              <w:t>1466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FE9E526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334C4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0FE9E526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334C4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32C2221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053A7">
              <w:rPr>
                <w:rFonts w:ascii="Arial" w:hAnsi="Arial"/>
                <w:lang w:eastAsia="sk-SK"/>
              </w:rPr>
              <w:t>1</w:t>
            </w:r>
            <w:r w:rsidR="008334C4">
              <w:rPr>
                <w:rFonts w:ascii="Arial" w:hAnsi="Arial"/>
                <w:lang w:eastAsia="sk-SK"/>
              </w:rPr>
              <w:t>4</w:t>
            </w:r>
            <w:r w:rsidR="009053A7">
              <w:rPr>
                <w:rFonts w:ascii="Arial" w:hAnsi="Arial"/>
                <w:lang w:eastAsia="sk-SK"/>
              </w:rPr>
              <w:t>.06.</w:t>
            </w:r>
            <w:r w:rsidR="00DC4542">
              <w:rPr>
                <w:rFonts w:ascii="Arial" w:hAnsi="Arial"/>
                <w:lang w:eastAsia="sk-SK"/>
              </w:rPr>
              <w:t>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271D5B55" w:rsidR="00727BE8" w:rsidRPr="008334C4" w:rsidRDefault="00727BE8" w:rsidP="00944C3D">
      <w:pPr>
        <w:ind w:left="426"/>
        <w:rPr>
          <w:rFonts w:ascii="Arial" w:hAnsi="Arial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8334C4" w:rsidRPr="008334C4">
        <w:rPr>
          <w:rFonts w:ascii="Arial CE" w:hAnsi="Arial CE" w:cs="Arial CE"/>
          <w:color w:val="000000"/>
        </w:rPr>
        <w:t>Martina Rázusa 1466,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2A97A83D" w:rsidR="00727BE8" w:rsidRPr="008D0433" w:rsidRDefault="008334C4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Ing. Dušan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Hudeček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0CB7905F" w:rsidR="00727BE8" w:rsidRPr="008D0433" w:rsidRDefault="00A94F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49" w:type="dxa"/>
            <w:vAlign w:val="center"/>
          </w:tcPr>
          <w:p w14:paraId="4B94F45B" w14:textId="64D73F3A" w:rsidR="00727BE8" w:rsidRPr="008D0433" w:rsidRDefault="00A94F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631D9C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2B0879">
              <w:rPr>
                <w:rFonts w:ascii="Arial" w:hAnsi="Arial" w:cs="Arial"/>
                <w:sz w:val="16"/>
                <w:szCs w:val="16"/>
              </w:rPr>
              <w:t>Allianz – Slovenská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182179C3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-310,97</w:t>
            </w:r>
          </w:p>
        </w:tc>
        <w:tc>
          <w:tcPr>
            <w:tcW w:w="1325" w:type="dxa"/>
            <w:vAlign w:val="center"/>
          </w:tcPr>
          <w:p w14:paraId="455CC3B4" w14:textId="1ECAB4B1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  <w:r w:rsidR="009053A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34" w:type="dxa"/>
            <w:vAlign w:val="center"/>
          </w:tcPr>
          <w:p w14:paraId="12CCB40C" w14:textId="4E890D9C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439,68</w:t>
            </w:r>
          </w:p>
        </w:tc>
        <w:tc>
          <w:tcPr>
            <w:tcW w:w="1978" w:type="dxa"/>
            <w:vAlign w:val="center"/>
          </w:tcPr>
          <w:p w14:paraId="5223FA2A" w14:textId="6BEAE647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-380,65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0A3B9626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2 383,81</w:t>
            </w:r>
          </w:p>
        </w:tc>
        <w:tc>
          <w:tcPr>
            <w:tcW w:w="1325" w:type="dxa"/>
            <w:vAlign w:val="center"/>
          </w:tcPr>
          <w:p w14:paraId="01757B72" w14:textId="2A8AF915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31 324,35</w:t>
            </w:r>
          </w:p>
        </w:tc>
        <w:tc>
          <w:tcPr>
            <w:tcW w:w="1234" w:type="dxa"/>
            <w:vAlign w:val="center"/>
          </w:tcPr>
          <w:p w14:paraId="130D6BD4" w14:textId="30826449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32 572,29</w:t>
            </w:r>
          </w:p>
        </w:tc>
        <w:tc>
          <w:tcPr>
            <w:tcW w:w="1978" w:type="dxa"/>
            <w:vAlign w:val="center"/>
          </w:tcPr>
          <w:p w14:paraId="04EE6C54" w14:textId="6E78C784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1 135,87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55ADBDC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  <w:r w:rsidR="00FC3169">
              <w:rPr>
                <w:rFonts w:ascii="Arial" w:hAnsi="Arial" w:cs="Arial"/>
                <w:sz w:val="18"/>
                <w:szCs w:val="18"/>
              </w:rPr>
              <w:t>,</w:t>
            </w:r>
            <w:r w:rsidR="00595A82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34" w:type="dxa"/>
            <w:vAlign w:val="center"/>
          </w:tcPr>
          <w:p w14:paraId="08093853" w14:textId="7A3633E7" w:rsidR="00727BE8" w:rsidRPr="008C56AB" w:rsidRDefault="00A94F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  <w:r w:rsidR="00595A8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9EF7F7D" w:rsidR="00727BE8" w:rsidRPr="008C56AB" w:rsidRDefault="001465F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2 072,84</w:t>
            </w:r>
          </w:p>
        </w:tc>
        <w:tc>
          <w:tcPr>
            <w:tcW w:w="1325" w:type="dxa"/>
            <w:vAlign w:val="center"/>
          </w:tcPr>
          <w:p w14:paraId="3AD3C014" w14:textId="229A613B" w:rsidR="00727BE8" w:rsidRPr="008C56AB" w:rsidRDefault="001465F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32 064,35</w:t>
            </w:r>
          </w:p>
        </w:tc>
        <w:tc>
          <w:tcPr>
            <w:tcW w:w="1234" w:type="dxa"/>
            <w:vAlign w:val="center"/>
          </w:tcPr>
          <w:p w14:paraId="687C98BA" w14:textId="5230F0D4" w:rsidR="00727BE8" w:rsidRPr="008C56AB" w:rsidRDefault="001465F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33 381,97</w:t>
            </w:r>
          </w:p>
        </w:tc>
        <w:tc>
          <w:tcPr>
            <w:tcW w:w="1978" w:type="dxa"/>
            <w:vAlign w:val="center"/>
          </w:tcPr>
          <w:p w14:paraId="0EFC1321" w14:textId="208B326E" w:rsidR="00727BE8" w:rsidRPr="008C56AB" w:rsidRDefault="001465F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755,22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7CA7C137" w:rsidR="00727BE8" w:rsidRPr="008C56AB" w:rsidRDefault="001465F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74 123,61</w:t>
            </w:r>
          </w:p>
        </w:tc>
        <w:tc>
          <w:tcPr>
            <w:tcW w:w="2883" w:type="dxa"/>
            <w:vAlign w:val="center"/>
          </w:tcPr>
          <w:p w14:paraId="2A652F80" w14:textId="0B957701" w:rsidR="00727BE8" w:rsidRPr="008C56AB" w:rsidRDefault="001465F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12 666,08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2D1D6FB0" w:rsidR="00727BE8" w:rsidRPr="008C56AB" w:rsidRDefault="001465F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74 123,61</w:t>
            </w:r>
          </w:p>
        </w:tc>
        <w:tc>
          <w:tcPr>
            <w:tcW w:w="2883" w:type="dxa"/>
            <w:vAlign w:val="center"/>
          </w:tcPr>
          <w:p w14:paraId="1AEDC663" w14:textId="66229892" w:rsidR="00727BE8" w:rsidRPr="008C56AB" w:rsidRDefault="001465F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12 666,08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7A191287" w:rsidR="00727BE8" w:rsidRPr="008C56AB" w:rsidRDefault="00A94F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-93,49</w:t>
            </w:r>
          </w:p>
        </w:tc>
        <w:tc>
          <w:tcPr>
            <w:tcW w:w="1195" w:type="dxa"/>
            <w:vAlign w:val="center"/>
          </w:tcPr>
          <w:p w14:paraId="592E69A0" w14:textId="527E0B97" w:rsidR="00727BE8" w:rsidRPr="008C56AB" w:rsidRDefault="00A94F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13 679,16</w:t>
            </w:r>
          </w:p>
        </w:tc>
        <w:tc>
          <w:tcPr>
            <w:tcW w:w="1195" w:type="dxa"/>
            <w:vAlign w:val="center"/>
          </w:tcPr>
          <w:p w14:paraId="64970BD8" w14:textId="212B7AD7" w:rsidR="00727BE8" w:rsidRPr="008C56AB" w:rsidRDefault="00A94F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12 430,69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78B3134E" w:rsidR="00727BE8" w:rsidRPr="008C56AB" w:rsidRDefault="00A94F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1 154,98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F35B780" w:rsidR="00727BE8" w:rsidRPr="008C56AB" w:rsidRDefault="00A94FA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-93,49</w:t>
            </w:r>
          </w:p>
        </w:tc>
        <w:tc>
          <w:tcPr>
            <w:tcW w:w="1195" w:type="dxa"/>
            <w:vAlign w:val="center"/>
          </w:tcPr>
          <w:p w14:paraId="042709A5" w14:textId="295F6A17" w:rsidR="00727BE8" w:rsidRPr="008C56AB" w:rsidRDefault="00A94FA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13 679,16</w:t>
            </w:r>
          </w:p>
        </w:tc>
        <w:tc>
          <w:tcPr>
            <w:tcW w:w="1195" w:type="dxa"/>
            <w:vAlign w:val="center"/>
          </w:tcPr>
          <w:p w14:paraId="68A9AC1F" w14:textId="0BF311E7" w:rsidR="00727BE8" w:rsidRPr="008C56AB" w:rsidRDefault="00A94FA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12 430,69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21B30826" w:rsidR="00727BE8" w:rsidRPr="008C56AB" w:rsidRDefault="00A94FA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1 154,98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1727"/>
        <w:gridCol w:w="1628"/>
        <w:gridCol w:w="1546"/>
        <w:gridCol w:w="1828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37F0D86F" w:rsidR="00727BE8" w:rsidRPr="008C56AB" w:rsidRDefault="001465F4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33 018,93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3EEFB0FC" w:rsidR="00727BE8" w:rsidRPr="008C56AB" w:rsidRDefault="001465F4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33 018,93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B9C73D1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44 992,24</w:t>
            </w:r>
          </w:p>
        </w:tc>
        <w:tc>
          <w:tcPr>
            <w:tcW w:w="2835" w:type="dxa"/>
            <w:vAlign w:val="center"/>
          </w:tcPr>
          <w:p w14:paraId="3FB70F96" w14:textId="23FBF73E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47 096,25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7A7BB6B" w:rsidR="00727BE8" w:rsidRPr="008C56AB" w:rsidRDefault="00EC729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44 992,24</w:t>
            </w:r>
          </w:p>
        </w:tc>
        <w:tc>
          <w:tcPr>
            <w:tcW w:w="2835" w:type="dxa"/>
            <w:vAlign w:val="center"/>
          </w:tcPr>
          <w:p w14:paraId="4B770D9B" w14:textId="4C636CDC" w:rsidR="00727BE8" w:rsidRPr="008C56AB" w:rsidRDefault="00EC729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47 096,25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C34F64E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44 992,24</w:t>
            </w:r>
          </w:p>
        </w:tc>
        <w:tc>
          <w:tcPr>
            <w:tcW w:w="2835" w:type="dxa"/>
            <w:vAlign w:val="center"/>
          </w:tcPr>
          <w:p w14:paraId="0614EA5E" w14:textId="3AEEB70A" w:rsidR="00727BE8" w:rsidRPr="008C56AB" w:rsidRDefault="00EC729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47 096,25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653052B" w:rsidR="00727BE8" w:rsidRPr="00E05001" w:rsidRDefault="001465F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24 017,</w:t>
            </w:r>
            <w:r w:rsidR="007F4C9F"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731D438B" w:rsidR="00727BE8" w:rsidRPr="00E05001" w:rsidRDefault="007F4C9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24 017,24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F98F" w14:textId="77777777" w:rsidR="00EE1A28" w:rsidRDefault="00EE1A28">
      <w:r>
        <w:separator/>
      </w:r>
    </w:p>
  </w:endnote>
  <w:endnote w:type="continuationSeparator" w:id="0">
    <w:p w14:paraId="036490A3" w14:textId="77777777" w:rsidR="00EE1A28" w:rsidRDefault="00EE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D4CC" w14:textId="77777777" w:rsidR="00EE1A28" w:rsidRDefault="00EE1A28">
      <w:r>
        <w:separator/>
      </w:r>
    </w:p>
  </w:footnote>
  <w:footnote w:type="continuationSeparator" w:id="0">
    <w:p w14:paraId="496953CF" w14:textId="77777777" w:rsidR="00EE1A28" w:rsidRDefault="00EE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465F4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727C"/>
    <w:rsid w:val="007C71E0"/>
    <w:rsid w:val="007E020B"/>
    <w:rsid w:val="007F0FEA"/>
    <w:rsid w:val="007F1872"/>
    <w:rsid w:val="007F4C9F"/>
    <w:rsid w:val="007F63F2"/>
    <w:rsid w:val="00801080"/>
    <w:rsid w:val="00820918"/>
    <w:rsid w:val="008334C4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053A7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FA5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C7294"/>
    <w:rsid w:val="00ED0163"/>
    <w:rsid w:val="00ED4DCA"/>
    <w:rsid w:val="00EE1A28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3169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5138</Words>
  <Characters>29293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2023-06-14T08:04:00Z</dcterms:created>
  <dcterms:modified xsi:type="dcterms:W3CDTF">2023-06-14T08:04:00Z</dcterms:modified>
</cp:coreProperties>
</file>