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6"/>
        <w:gridCol w:w="354"/>
        <w:gridCol w:w="276"/>
        <w:gridCol w:w="257"/>
        <w:gridCol w:w="276"/>
        <w:gridCol w:w="276"/>
        <w:gridCol w:w="276"/>
        <w:gridCol w:w="276"/>
        <w:gridCol w:w="275"/>
        <w:gridCol w:w="356"/>
        <w:gridCol w:w="275"/>
        <w:gridCol w:w="275"/>
        <w:gridCol w:w="1217"/>
        <w:gridCol w:w="275"/>
        <w:gridCol w:w="275"/>
        <w:gridCol w:w="275"/>
        <w:gridCol w:w="275"/>
        <w:gridCol w:w="275"/>
        <w:gridCol w:w="275"/>
        <w:gridCol w:w="275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63"/>
        <w:gridCol w:w="377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4044B6D8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DC4542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76E0EDD7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</w:t>
            </w:r>
            <w:r w:rsidR="002E2B49">
              <w:rPr>
                <w:rFonts w:ascii="Arial" w:hAnsi="Arial"/>
                <w:lang w:eastAsia="sk-SK"/>
              </w:rPr>
              <w:t>h)</w:t>
            </w:r>
            <w:r w:rsidR="00727BE8" w:rsidRPr="00ED0163">
              <w:rPr>
                <w:rFonts w:ascii="Arial" w:hAnsi="Arial"/>
                <w:lang w:eastAsia="sk-SK"/>
              </w:rPr>
              <w:t>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64BF66A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1AADEC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7053C4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BBF3F85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C4542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C2FA8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C1CD41" w14:textId="2BBF3F85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C4542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3B216E26" w:rsidR="00727BE8" w:rsidRDefault="00862D90" w:rsidP="00944C3D">
                                  <w:r>
                                    <w:t>202</w:t>
                                  </w:r>
                                  <w:r w:rsidR="00DC4542">
                                    <w:t>2</w:t>
                                  </w:r>
                                </w:p>
                                <w:p w14:paraId="5C4D4764" w14:textId="77777777" w:rsidR="00DC4542" w:rsidRDefault="00DC4542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3B216E26" w:rsidR="00727BE8" w:rsidRDefault="00862D90" w:rsidP="00944C3D">
                            <w:r>
                              <w:t>202</w:t>
                            </w:r>
                            <w:r w:rsidR="00DC4542">
                              <w:t>2</w:t>
                            </w:r>
                          </w:p>
                          <w:p w14:paraId="5C4D4764" w14:textId="77777777" w:rsidR="00DC4542" w:rsidRDefault="00DC4542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23D824C1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23D824C1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67D7F437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67D7F437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6E29E14F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6E29E14F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28371C9A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28371C9A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1BB8B673" w:rsidR="00727BE8" w:rsidRDefault="00DC4542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1BB8B673" w:rsidR="00727BE8" w:rsidRDefault="00DC4542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0AB2CEC" w:rsidR="00727BE8" w:rsidRPr="00ED0163" w:rsidRDefault="00DC4542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62C0D5BE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66DB9DA4" w:rsidR="00727BE8" w:rsidRPr="00391121" w:rsidRDefault="008334C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8334C4">
                                    <w:rPr>
                                      <w:rFonts w:ascii="Arial" w:hAnsi="Arial" w:cs="Arial"/>
                                    </w:rPr>
                                    <w:t>36115525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66DB9DA4" w:rsidR="00727BE8" w:rsidRPr="00391121" w:rsidRDefault="008334C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8334C4">
                              <w:rPr>
                                <w:rFonts w:ascii="Arial" w:hAnsi="Arial" w:cs="Arial"/>
                              </w:rPr>
                              <w:t>36115525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11797B4B" w:rsidR="00727BE8" w:rsidRPr="00ED0163" w:rsidRDefault="008334C4" w:rsidP="00503750">
            <w:pPr>
              <w:rPr>
                <w:rFonts w:ascii="Arial" w:hAnsi="Arial"/>
                <w:lang w:eastAsia="sk-SK"/>
              </w:rPr>
            </w:pPr>
            <w:r w:rsidRPr="008334C4">
              <w:rPr>
                <w:rFonts w:ascii="Arial" w:hAnsi="Arial"/>
                <w:lang w:eastAsia="sk-SK"/>
              </w:rPr>
              <w:t>2021507004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71C86BC7" w:rsidR="00862D90" w:rsidRPr="00391121" w:rsidRDefault="008334C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bytov Rázusova 1466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71C86BC7" w:rsidR="00862D90" w:rsidRPr="00391121" w:rsidRDefault="008334C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vlastníkov bytov Rázusova 1466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7D045E07" w:rsidR="00727BE8" w:rsidRPr="00391121" w:rsidRDefault="008334C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Martina Rázusa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7D045E07" w:rsidR="00727BE8" w:rsidRPr="00391121" w:rsidRDefault="008334C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 xml:space="preserve">Martina Rázusa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7DF68B67" w:rsidR="00727BE8" w:rsidRDefault="008334C4" w:rsidP="00944C3D">
                                  <w:r>
                                    <w:t>1466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7DF68B67" w:rsidR="00727BE8" w:rsidRDefault="008334C4" w:rsidP="00944C3D">
                            <w:r>
                              <w:t>1466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1DEB4B50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6F55C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0FE9E526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</w:t>
                                  </w:r>
                                  <w:r w:rsidR="008334C4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225778" w14:textId="0FE9E526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</w:t>
                            </w:r>
                            <w:r w:rsidR="008334C4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605030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6A3286BC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2833D" w14:textId="6A3286BC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D0AC374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0911140689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D0AC374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0911140689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777B1F43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miroslava.obstova@eresproperty.sk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777B1F43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miroslava.obstova@eresproperty.sk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32C2221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9053A7">
              <w:rPr>
                <w:rFonts w:ascii="Arial" w:hAnsi="Arial"/>
                <w:lang w:eastAsia="sk-SK"/>
              </w:rPr>
              <w:t>1</w:t>
            </w:r>
            <w:r w:rsidR="008334C4">
              <w:rPr>
                <w:rFonts w:ascii="Arial" w:hAnsi="Arial"/>
                <w:lang w:eastAsia="sk-SK"/>
              </w:rPr>
              <w:t>4</w:t>
            </w:r>
            <w:r w:rsidR="009053A7">
              <w:rPr>
                <w:rFonts w:ascii="Arial" w:hAnsi="Arial"/>
                <w:lang w:eastAsia="sk-SK"/>
              </w:rPr>
              <w:t>.06.</w:t>
            </w:r>
            <w:r w:rsidR="00DC4542">
              <w:rPr>
                <w:rFonts w:ascii="Arial" w:hAnsi="Arial"/>
                <w:lang w:eastAsia="sk-SK"/>
              </w:rPr>
              <w:t>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271D5B55" w:rsidR="00727BE8" w:rsidRPr="008334C4" w:rsidRDefault="00727BE8" w:rsidP="00944C3D">
      <w:pPr>
        <w:ind w:left="426"/>
        <w:rPr>
          <w:rFonts w:ascii="Arial" w:hAnsi="Arial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8334C4" w:rsidRPr="008334C4">
        <w:rPr>
          <w:rFonts w:ascii="Arial CE" w:hAnsi="Arial CE" w:cs="Arial CE"/>
          <w:color w:val="000000"/>
        </w:rPr>
        <w:t>Martina Rázusa 1466, 91101 Trenčín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2A97A83D" w:rsidR="00727BE8" w:rsidRPr="008D0433" w:rsidRDefault="008334C4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 CE" w:hAnsi="Arial CE" w:cs="Arial CE"/>
                <w:color w:val="000000"/>
                <w:sz w:val="17"/>
                <w:szCs w:val="17"/>
              </w:rPr>
              <w:t xml:space="preserve">Ing. Dušan </w:t>
            </w:r>
            <w:proofErr w:type="spellStart"/>
            <w:r>
              <w:rPr>
                <w:rFonts w:ascii="Arial CE" w:hAnsi="Arial CE" w:cs="Arial CE"/>
                <w:color w:val="000000"/>
                <w:sz w:val="17"/>
                <w:szCs w:val="17"/>
              </w:rPr>
              <w:t>Hudeček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0CB7905F" w:rsidR="00727BE8" w:rsidRPr="008D0433" w:rsidRDefault="00A94FA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949" w:type="dxa"/>
            <w:vAlign w:val="center"/>
          </w:tcPr>
          <w:p w14:paraId="4B94F45B" w14:textId="64D73F3A" w:rsidR="00727BE8" w:rsidRPr="008D0433" w:rsidRDefault="00A94FA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54B24EA7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57804D36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3631D9C5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2B0879">
              <w:rPr>
                <w:rFonts w:ascii="Arial" w:hAnsi="Arial" w:cs="Arial"/>
                <w:sz w:val="16"/>
                <w:szCs w:val="16"/>
              </w:rPr>
              <w:t>Allianz – Slovenská p</w:t>
            </w:r>
            <w:r w:rsidR="00DC4542">
              <w:rPr>
                <w:rFonts w:ascii="Arial" w:hAnsi="Arial" w:cs="Arial"/>
                <w:sz w:val="16"/>
                <w:szCs w:val="16"/>
              </w:rPr>
              <w:t xml:space="preserve">oisťovňa, </w:t>
            </w:r>
            <w:proofErr w:type="spellStart"/>
            <w:r w:rsidR="00DC4542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="00DC4542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182179C3" w:rsidR="00727BE8" w:rsidRPr="008C56AB" w:rsidRDefault="00A94FA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-310,97</w:t>
            </w:r>
          </w:p>
        </w:tc>
        <w:tc>
          <w:tcPr>
            <w:tcW w:w="1325" w:type="dxa"/>
            <w:vAlign w:val="center"/>
          </w:tcPr>
          <w:p w14:paraId="455CC3B4" w14:textId="1ECAB4B1" w:rsidR="00727BE8" w:rsidRPr="008C56AB" w:rsidRDefault="00A94FA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370</w:t>
            </w:r>
            <w:r w:rsidR="009053A7">
              <w:rPr>
                <w:rFonts w:ascii="Arial" w:hAnsi="Arial" w:cs="Arial"/>
                <w:sz w:val="18"/>
                <w:szCs w:val="18"/>
              </w:rPr>
              <w:t>,00</w:t>
            </w:r>
          </w:p>
        </w:tc>
        <w:tc>
          <w:tcPr>
            <w:tcW w:w="1234" w:type="dxa"/>
            <w:vAlign w:val="center"/>
          </w:tcPr>
          <w:p w14:paraId="12CCB40C" w14:textId="4E890D9C" w:rsidR="00727BE8" w:rsidRPr="008C56AB" w:rsidRDefault="00A94FA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439,68</w:t>
            </w:r>
          </w:p>
        </w:tc>
        <w:tc>
          <w:tcPr>
            <w:tcW w:w="1978" w:type="dxa"/>
            <w:vAlign w:val="center"/>
          </w:tcPr>
          <w:p w14:paraId="5223FA2A" w14:textId="6BEAE647" w:rsidR="00727BE8" w:rsidRPr="008C56AB" w:rsidRDefault="00A94FA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-380,65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0A3B9626" w:rsidR="00727BE8" w:rsidRPr="008C56AB" w:rsidRDefault="00A94FA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2 383,81</w:t>
            </w:r>
          </w:p>
        </w:tc>
        <w:tc>
          <w:tcPr>
            <w:tcW w:w="1325" w:type="dxa"/>
            <w:vAlign w:val="center"/>
          </w:tcPr>
          <w:p w14:paraId="01757B72" w14:textId="2A8AF915" w:rsidR="00727BE8" w:rsidRPr="008C56AB" w:rsidRDefault="00A94FA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31 324,35</w:t>
            </w:r>
          </w:p>
        </w:tc>
        <w:tc>
          <w:tcPr>
            <w:tcW w:w="1234" w:type="dxa"/>
            <w:vAlign w:val="center"/>
          </w:tcPr>
          <w:p w14:paraId="130D6BD4" w14:textId="30826449" w:rsidR="00727BE8" w:rsidRPr="008C56AB" w:rsidRDefault="00A94FA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32 572,29</w:t>
            </w:r>
          </w:p>
        </w:tc>
        <w:tc>
          <w:tcPr>
            <w:tcW w:w="1978" w:type="dxa"/>
            <w:vAlign w:val="center"/>
          </w:tcPr>
          <w:p w14:paraId="04EE6C54" w14:textId="6E78C784" w:rsidR="00727BE8" w:rsidRPr="008C56AB" w:rsidRDefault="00A94FA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1 135,87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355ADBDC" w:rsidR="00727BE8" w:rsidRPr="008C56AB" w:rsidRDefault="00A94FA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370</w:t>
            </w:r>
            <w:r w:rsidR="00FC3169">
              <w:rPr>
                <w:rFonts w:ascii="Arial" w:hAnsi="Arial" w:cs="Arial"/>
                <w:sz w:val="18"/>
                <w:szCs w:val="18"/>
              </w:rPr>
              <w:t>,</w:t>
            </w:r>
            <w:r w:rsidR="00595A82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234" w:type="dxa"/>
            <w:vAlign w:val="center"/>
          </w:tcPr>
          <w:p w14:paraId="08093853" w14:textId="7A3633E7" w:rsidR="00727BE8" w:rsidRPr="008C56AB" w:rsidRDefault="00A94FA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370</w:t>
            </w:r>
            <w:r w:rsidR="00595A82">
              <w:rPr>
                <w:rFonts w:ascii="Arial" w:hAnsi="Arial" w:cs="Arial"/>
                <w:sz w:val="18"/>
                <w:szCs w:val="18"/>
              </w:rPr>
              <w:t>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19EF7F7D" w:rsidR="00727BE8" w:rsidRPr="008C56AB" w:rsidRDefault="001465F4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2 072,84</w:t>
            </w:r>
          </w:p>
        </w:tc>
        <w:tc>
          <w:tcPr>
            <w:tcW w:w="1325" w:type="dxa"/>
            <w:vAlign w:val="center"/>
          </w:tcPr>
          <w:p w14:paraId="3AD3C014" w14:textId="229A613B" w:rsidR="00727BE8" w:rsidRPr="008C56AB" w:rsidRDefault="001465F4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32 064,35</w:t>
            </w:r>
          </w:p>
        </w:tc>
        <w:tc>
          <w:tcPr>
            <w:tcW w:w="1234" w:type="dxa"/>
            <w:vAlign w:val="center"/>
          </w:tcPr>
          <w:p w14:paraId="687C98BA" w14:textId="5230F0D4" w:rsidR="00727BE8" w:rsidRPr="008C56AB" w:rsidRDefault="001465F4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33 381,97</w:t>
            </w:r>
          </w:p>
        </w:tc>
        <w:tc>
          <w:tcPr>
            <w:tcW w:w="1978" w:type="dxa"/>
            <w:vAlign w:val="center"/>
          </w:tcPr>
          <w:p w14:paraId="0EFC1321" w14:textId="208B326E" w:rsidR="00727BE8" w:rsidRPr="008C56AB" w:rsidRDefault="001465F4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755,22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7CA7C137" w:rsidR="00727BE8" w:rsidRPr="008C56AB" w:rsidRDefault="001465F4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74 123,61</w:t>
            </w:r>
          </w:p>
        </w:tc>
        <w:tc>
          <w:tcPr>
            <w:tcW w:w="2883" w:type="dxa"/>
            <w:vAlign w:val="center"/>
          </w:tcPr>
          <w:p w14:paraId="2A652F80" w14:textId="0B957701" w:rsidR="00727BE8" w:rsidRPr="008C56AB" w:rsidRDefault="001465F4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12 666,08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2D1D6FB0" w:rsidR="00727BE8" w:rsidRPr="008C56AB" w:rsidRDefault="001465F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74 123,61</w:t>
            </w:r>
          </w:p>
        </w:tc>
        <w:tc>
          <w:tcPr>
            <w:tcW w:w="2883" w:type="dxa"/>
            <w:vAlign w:val="center"/>
          </w:tcPr>
          <w:p w14:paraId="1AEDC663" w14:textId="66229892" w:rsidR="00727BE8" w:rsidRPr="008C56AB" w:rsidRDefault="001465F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12 666,08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7A191287" w:rsidR="00727BE8" w:rsidRPr="008C56AB" w:rsidRDefault="00A94FA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-93,49</w:t>
            </w:r>
          </w:p>
        </w:tc>
        <w:tc>
          <w:tcPr>
            <w:tcW w:w="1195" w:type="dxa"/>
            <w:vAlign w:val="center"/>
          </w:tcPr>
          <w:p w14:paraId="592E69A0" w14:textId="527E0B97" w:rsidR="00727BE8" w:rsidRPr="008C56AB" w:rsidRDefault="00A94FA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13 679,16</w:t>
            </w:r>
          </w:p>
        </w:tc>
        <w:tc>
          <w:tcPr>
            <w:tcW w:w="1195" w:type="dxa"/>
            <w:vAlign w:val="center"/>
          </w:tcPr>
          <w:p w14:paraId="64970BD8" w14:textId="212B7AD7" w:rsidR="00727BE8" w:rsidRPr="008C56AB" w:rsidRDefault="00A94FA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12 430,69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78B3134E" w:rsidR="00727BE8" w:rsidRPr="008C56AB" w:rsidRDefault="00A94FA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1 154,98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1F35B780" w:rsidR="00727BE8" w:rsidRPr="008C56AB" w:rsidRDefault="00A94FA5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-93,49</w:t>
            </w:r>
          </w:p>
        </w:tc>
        <w:tc>
          <w:tcPr>
            <w:tcW w:w="1195" w:type="dxa"/>
            <w:vAlign w:val="center"/>
          </w:tcPr>
          <w:p w14:paraId="042709A5" w14:textId="295F6A17" w:rsidR="00727BE8" w:rsidRPr="008C56AB" w:rsidRDefault="00A94FA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13 679,16</w:t>
            </w:r>
          </w:p>
        </w:tc>
        <w:tc>
          <w:tcPr>
            <w:tcW w:w="1195" w:type="dxa"/>
            <w:vAlign w:val="center"/>
          </w:tcPr>
          <w:p w14:paraId="68A9AC1F" w14:textId="0BF311E7" w:rsidR="00727BE8" w:rsidRPr="008C56AB" w:rsidRDefault="00A94FA5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12 430,69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21B30826" w:rsidR="00727BE8" w:rsidRPr="008C56AB" w:rsidRDefault="00A94FA5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1 154,98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23"/>
        <w:gridCol w:w="1727"/>
        <w:gridCol w:w="1628"/>
        <w:gridCol w:w="1546"/>
        <w:gridCol w:w="1828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52149034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3F578A6" w14:textId="37F0D86F" w:rsidR="00727BE8" w:rsidRPr="008C56AB" w:rsidRDefault="001465F4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33 018,93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3EEFB0FC" w:rsidR="00727BE8" w:rsidRPr="008C56AB" w:rsidRDefault="001465F4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33 018,93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4B9C73D1" w:rsidR="00727BE8" w:rsidRPr="008C56AB" w:rsidRDefault="00EC729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44 992,24</w:t>
            </w:r>
          </w:p>
        </w:tc>
        <w:tc>
          <w:tcPr>
            <w:tcW w:w="2835" w:type="dxa"/>
            <w:vAlign w:val="center"/>
          </w:tcPr>
          <w:p w14:paraId="3FB70F96" w14:textId="23FBF73E" w:rsidR="00727BE8" w:rsidRPr="008C56AB" w:rsidRDefault="00EC729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47 096,25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47A7BB6B" w:rsidR="00727BE8" w:rsidRPr="008C56AB" w:rsidRDefault="00EC7294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44 992,24</w:t>
            </w:r>
          </w:p>
        </w:tc>
        <w:tc>
          <w:tcPr>
            <w:tcW w:w="2835" w:type="dxa"/>
            <w:vAlign w:val="center"/>
          </w:tcPr>
          <w:p w14:paraId="4B770D9B" w14:textId="4C636CDC" w:rsidR="00727BE8" w:rsidRPr="008C56AB" w:rsidRDefault="00EC7294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47 096,25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5C34F64E" w:rsidR="00727BE8" w:rsidRPr="008C56AB" w:rsidRDefault="00EC729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44 992,24</w:t>
            </w:r>
          </w:p>
        </w:tc>
        <w:tc>
          <w:tcPr>
            <w:tcW w:w="2835" w:type="dxa"/>
            <w:vAlign w:val="center"/>
          </w:tcPr>
          <w:p w14:paraId="0614EA5E" w14:textId="3AEEB70A" w:rsidR="00727BE8" w:rsidRPr="008C56AB" w:rsidRDefault="00EC729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47 096,25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7C6DC18" w:rsidR="00727BE8" w:rsidRPr="00E05001" w:rsidRDefault="00187A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0D40BEB1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FC50F" w14:textId="59ECCB02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08FF42FA" w:rsidR="00727BE8" w:rsidRPr="00E05001" w:rsidRDefault="00161EF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1653052B" w:rsidR="00727BE8" w:rsidRPr="00E05001" w:rsidRDefault="001465F4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24 017,</w:t>
            </w:r>
            <w:r w:rsidR="007F4C9F">
              <w:rPr>
                <w:rFonts w:ascii="Arial" w:hAnsi="Arial"/>
                <w:sz w:val="16"/>
                <w:szCs w:val="16"/>
              </w:rPr>
              <w:t>24</w:t>
            </w:r>
          </w:p>
        </w:tc>
        <w:tc>
          <w:tcPr>
            <w:tcW w:w="1843" w:type="dxa"/>
            <w:vAlign w:val="center"/>
          </w:tcPr>
          <w:p w14:paraId="2D6D588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731D438B" w:rsidR="00727BE8" w:rsidRPr="00E05001" w:rsidRDefault="007F4C9F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24 017,24</w:t>
            </w: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C9F98F" w14:textId="77777777" w:rsidR="00EE1A28" w:rsidRDefault="00EE1A28">
      <w:r>
        <w:separator/>
      </w:r>
    </w:p>
  </w:endnote>
  <w:endnote w:type="continuationSeparator" w:id="0">
    <w:p w14:paraId="036490A3" w14:textId="77777777" w:rsidR="00EE1A28" w:rsidRDefault="00EE1A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51D4CC" w14:textId="77777777" w:rsidR="00EE1A28" w:rsidRDefault="00EE1A28">
      <w:r>
        <w:separator/>
      </w:r>
    </w:p>
  </w:footnote>
  <w:footnote w:type="continuationSeparator" w:id="0">
    <w:p w14:paraId="496953CF" w14:textId="77777777" w:rsidR="00EE1A28" w:rsidRDefault="00EE1A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0294402">
    <w:abstractNumId w:val="13"/>
  </w:num>
  <w:num w:numId="2" w16cid:durableId="497959316">
    <w:abstractNumId w:val="17"/>
  </w:num>
  <w:num w:numId="3" w16cid:durableId="746270622">
    <w:abstractNumId w:val="8"/>
  </w:num>
  <w:num w:numId="4" w16cid:durableId="1898973896">
    <w:abstractNumId w:val="7"/>
  </w:num>
  <w:num w:numId="5" w16cid:durableId="149641027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4338782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56579380">
    <w:abstractNumId w:val="20"/>
  </w:num>
  <w:num w:numId="8" w16cid:durableId="1083255723">
    <w:abstractNumId w:val="10"/>
  </w:num>
  <w:num w:numId="9" w16cid:durableId="133524941">
    <w:abstractNumId w:val="0"/>
  </w:num>
  <w:num w:numId="10" w16cid:durableId="528420282">
    <w:abstractNumId w:val="19"/>
  </w:num>
  <w:num w:numId="11" w16cid:durableId="374544342">
    <w:abstractNumId w:val="6"/>
  </w:num>
  <w:num w:numId="12" w16cid:durableId="1171606629">
    <w:abstractNumId w:val="9"/>
  </w:num>
  <w:num w:numId="13" w16cid:durableId="48892179">
    <w:abstractNumId w:val="12"/>
  </w:num>
  <w:num w:numId="14" w16cid:durableId="862093022">
    <w:abstractNumId w:val="15"/>
  </w:num>
  <w:num w:numId="15" w16cid:durableId="1671371851">
    <w:abstractNumId w:val="14"/>
  </w:num>
  <w:num w:numId="16" w16cid:durableId="645595396">
    <w:abstractNumId w:val="2"/>
  </w:num>
  <w:num w:numId="17" w16cid:durableId="461504893">
    <w:abstractNumId w:val="4"/>
  </w:num>
  <w:num w:numId="18" w16cid:durableId="25449601">
    <w:abstractNumId w:val="11"/>
  </w:num>
  <w:num w:numId="19" w16cid:durableId="871965448">
    <w:abstractNumId w:val="5"/>
  </w:num>
  <w:num w:numId="20" w16cid:durableId="31006476">
    <w:abstractNumId w:val="18"/>
  </w:num>
  <w:num w:numId="21" w16cid:durableId="2282720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465F4"/>
    <w:rsid w:val="0015103D"/>
    <w:rsid w:val="00152B1C"/>
    <w:rsid w:val="0015454F"/>
    <w:rsid w:val="00161EFA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0879"/>
    <w:rsid w:val="002B12D5"/>
    <w:rsid w:val="002C13B3"/>
    <w:rsid w:val="002C5CE4"/>
    <w:rsid w:val="002D0906"/>
    <w:rsid w:val="002E2B4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5A82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25EF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727C"/>
    <w:rsid w:val="007C71E0"/>
    <w:rsid w:val="007E020B"/>
    <w:rsid w:val="007F0FEA"/>
    <w:rsid w:val="007F1872"/>
    <w:rsid w:val="007F4C9F"/>
    <w:rsid w:val="007F63F2"/>
    <w:rsid w:val="00801080"/>
    <w:rsid w:val="00820918"/>
    <w:rsid w:val="008334C4"/>
    <w:rsid w:val="0083409F"/>
    <w:rsid w:val="0086010C"/>
    <w:rsid w:val="00862D90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053A7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A35A5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9F6B4C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FA5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4542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C7294"/>
    <w:rsid w:val="00ED0163"/>
    <w:rsid w:val="00ED4DCA"/>
    <w:rsid w:val="00EE1A28"/>
    <w:rsid w:val="00EE21BE"/>
    <w:rsid w:val="00EE25B5"/>
    <w:rsid w:val="00EE2E30"/>
    <w:rsid w:val="00EE423C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3169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5A58A4-AC81-4EF5-8EBD-E6E750AF8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5138</Words>
  <Characters>29293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2023-06-14T08:04:00Z</dcterms:created>
  <dcterms:modified xsi:type="dcterms:W3CDTF">2023-06-14T08:04:00Z</dcterms:modified>
</cp:coreProperties>
</file>