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TOYOTA YARIS HYBRID: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Citroen Jumpy: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notebook Apple: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1">
    <w:name w:val="WW8Num2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2z3">
    <w:name w:val="WW8Num2z3"/>
    <w:qFormat/>
    <w:rPr/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9z1">
    <w:name w:val="WW8Num9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9z3">
    <w:name w:val="WW8Num9z3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0z1">
    <w:name w:val="WW8Num10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0z2">
    <w:name w:val="WW8Num10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LibreOffice/6.0.3.2$Windows_x86 LibreOffice_project/8f48d515416608e3a835360314dac7e47fd0b821</Application>
  <Pages>3</Pages>
  <Words>1058</Words>
  <Characters>6355</Characters>
  <CharactersWithSpaces>7733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2023-05-17T11:12:00Z</dcterms:created>
  <dc:creator>maria</dc:creator>
  <dc:description/>
  <cp:keywords/>
  <dc:language>sk-SK</dc:language>
  <cp:lastModifiedBy>aja1.uct@gmail.com</cp:lastModifiedBy>
  <dcterms:modified xsi:type="dcterms:W3CDTF">2023-05-17T11:16:00Z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