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3"/>
        <w:gridCol w:w="2413"/>
        <w:gridCol w:w="661"/>
      </w:tblGrid>
      <w:tr w:rsidR="00BE3ED9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E3ED9" w:rsidRPr="002B2E75" w:rsidRDefault="00BE3ED9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3ED9" w:rsidRPr="002B2E75" w:rsidRDefault="00BE3ED9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3ED9" w:rsidRPr="002B2E75" w:rsidRDefault="00BE3ED9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BE3ED9" w:rsidRDefault="00BE3ED9" w:rsidP="008C4CB2">
      <w:pPr>
        <w:pStyle w:val="BodyText"/>
        <w:ind w:left="0"/>
        <w:jc w:val="center"/>
        <w:rPr>
          <w:b/>
          <w:sz w:val="24"/>
        </w:rPr>
      </w:pPr>
    </w:p>
    <w:p w:rsidR="00BE3ED9" w:rsidRDefault="00BE3ED9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BE3ED9" w:rsidRDefault="00BE3ED9" w:rsidP="007965A7"/>
    <w:p w:rsidR="00BE3ED9" w:rsidRDefault="00BE3ED9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>Obchodné meno a sídlo spoločnosti:</w:t>
      </w:r>
      <w:bookmarkEnd w:id="1"/>
    </w:p>
    <w:p w:rsidR="00BE3ED9" w:rsidRDefault="00BE3ED9">
      <w:pPr>
        <w:pStyle w:val="BodyText"/>
      </w:pPr>
    </w:p>
    <w:p w:rsidR="00BE3ED9" w:rsidRPr="00773A9D" w:rsidRDefault="00BE3ED9">
      <w:pPr>
        <w:pStyle w:val="BodyText"/>
        <w:rPr>
          <w:sz w:val="20"/>
        </w:rPr>
      </w:pPr>
      <w:r>
        <w:rPr>
          <w:sz w:val="20"/>
        </w:rPr>
        <w:t>RR inžiniering, spol. s r.o.</w:t>
      </w:r>
    </w:p>
    <w:p w:rsidR="00BE3ED9" w:rsidRPr="00773A9D" w:rsidRDefault="00BE3ED9">
      <w:pPr>
        <w:pStyle w:val="BodyText"/>
        <w:rPr>
          <w:sz w:val="20"/>
        </w:rPr>
      </w:pPr>
      <w:r>
        <w:rPr>
          <w:sz w:val="20"/>
        </w:rPr>
        <w:t>Mlynica 145</w:t>
      </w:r>
    </w:p>
    <w:p w:rsidR="00BE3ED9" w:rsidRPr="00773A9D" w:rsidRDefault="00BE3ED9">
      <w:pPr>
        <w:pStyle w:val="BodyText"/>
        <w:rPr>
          <w:sz w:val="20"/>
        </w:rPr>
      </w:pPr>
      <w:r>
        <w:rPr>
          <w:sz w:val="20"/>
        </w:rPr>
        <w:t>059 91 Mlynica</w:t>
      </w:r>
    </w:p>
    <w:p w:rsidR="00BE3ED9" w:rsidRDefault="00BE3ED9">
      <w:pPr>
        <w:pStyle w:val="BodyText"/>
        <w:rPr>
          <w:sz w:val="20"/>
        </w:rPr>
      </w:pPr>
      <w:r>
        <w:rPr>
          <w:sz w:val="20"/>
        </w:rPr>
        <w:t xml:space="preserve">IČO: </w:t>
      </w:r>
      <w:r w:rsidRPr="003A650B">
        <w:rPr>
          <w:sz w:val="20"/>
        </w:rPr>
        <w:t>46 505</w:t>
      </w:r>
      <w:r>
        <w:rPr>
          <w:sz w:val="20"/>
        </w:rPr>
        <w:t> </w:t>
      </w:r>
      <w:r w:rsidRPr="003A650B">
        <w:rPr>
          <w:sz w:val="20"/>
        </w:rPr>
        <w:t>989</w:t>
      </w:r>
    </w:p>
    <w:p w:rsidR="00BE3ED9" w:rsidRPr="00773A9D" w:rsidRDefault="00BE3ED9">
      <w:pPr>
        <w:pStyle w:val="BodyText"/>
        <w:rPr>
          <w:sz w:val="20"/>
        </w:rPr>
      </w:pPr>
    </w:p>
    <w:p w:rsidR="00BE3ED9" w:rsidRPr="00773A9D" w:rsidRDefault="00BE3ED9">
      <w:pPr>
        <w:pStyle w:val="BodyText"/>
        <w:rPr>
          <w:sz w:val="20"/>
        </w:rPr>
      </w:pPr>
      <w:r w:rsidRPr="00773A9D">
        <w:rPr>
          <w:sz w:val="20"/>
        </w:rPr>
        <w:t xml:space="preserve">Spoločnosť </w:t>
      </w:r>
      <w:r>
        <w:rPr>
          <w:sz w:val="20"/>
        </w:rPr>
        <w:t>RR inžiniering, spol. s r.o.</w:t>
      </w:r>
      <w:r w:rsidRPr="00773A9D">
        <w:rPr>
          <w:sz w:val="20"/>
        </w:rPr>
        <w:t xml:space="preserve"> (ďalej len Spoločnosť) bola založená </w:t>
      </w:r>
      <w:r>
        <w:rPr>
          <w:sz w:val="20"/>
        </w:rPr>
        <w:t>2.2.2012</w:t>
      </w:r>
      <w:r w:rsidRPr="00773A9D">
        <w:rPr>
          <w:sz w:val="20"/>
        </w:rPr>
        <w:t xml:space="preserve"> a do obchodného registra bola zapísaná </w:t>
      </w:r>
      <w:r>
        <w:rPr>
          <w:sz w:val="20"/>
        </w:rPr>
        <w:t>2.2.2012</w:t>
      </w:r>
      <w:r w:rsidRPr="00773A9D">
        <w:rPr>
          <w:sz w:val="20"/>
        </w:rPr>
        <w:t xml:space="preserve"> (Obchodný register Okresného súdu Prešov, oddiel S</w:t>
      </w:r>
      <w:r>
        <w:rPr>
          <w:sz w:val="20"/>
        </w:rPr>
        <w:t>ro</w:t>
      </w:r>
      <w:r w:rsidRPr="00773A9D">
        <w:rPr>
          <w:sz w:val="20"/>
        </w:rPr>
        <w:t xml:space="preserve">, vložka </w:t>
      </w:r>
      <w:r>
        <w:rPr>
          <w:sz w:val="20"/>
        </w:rPr>
        <w:t>25497/P</w:t>
      </w:r>
      <w:r w:rsidRPr="00773A9D">
        <w:rPr>
          <w:sz w:val="20"/>
        </w:rPr>
        <w:t xml:space="preserve">). </w:t>
      </w:r>
    </w:p>
    <w:p w:rsidR="00BE3ED9" w:rsidRDefault="00BE3ED9"/>
    <w:p w:rsidR="00BE3ED9" w:rsidRDefault="00BE3ED9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>Hlavnými činnosťami spoločnosti sú:</w:t>
      </w:r>
      <w:bookmarkEnd w:id="2"/>
    </w:p>
    <w:p w:rsidR="00BE3ED9" w:rsidRPr="006B3D6F" w:rsidRDefault="00BE3ED9" w:rsidP="006B3D6F"/>
    <w:p w:rsidR="00BE3ED9" w:rsidRDefault="00BE3ED9" w:rsidP="00035FC1">
      <w:pPr>
        <w:pStyle w:val="BodyText"/>
        <w:rPr>
          <w:sz w:val="20"/>
        </w:rPr>
      </w:pPr>
      <w:r>
        <w:rPr>
          <w:sz w:val="20"/>
        </w:rPr>
        <w:t xml:space="preserve">- </w:t>
      </w:r>
      <w:r w:rsidRPr="00035FC1">
        <w:rPr>
          <w:sz w:val="20"/>
        </w:rPr>
        <w:t>výkon činnosti stavebného dozoru - odbor Pozemné stavby a Inžinierske stavby - potrubné, energetické a iné líniové stavby</w:t>
      </w:r>
    </w:p>
    <w:p w:rsidR="00BE3ED9" w:rsidRDefault="00BE3ED9" w:rsidP="00035FC1">
      <w:pPr>
        <w:autoSpaceDE w:val="0"/>
        <w:autoSpaceDN w:val="0"/>
        <w:adjustRightInd w:val="0"/>
        <w:ind w:left="360"/>
        <w:jc w:val="both"/>
      </w:pPr>
      <w:r>
        <w:t xml:space="preserve"> - </w:t>
      </w:r>
      <w:r w:rsidRPr="00035FC1">
        <w:t xml:space="preserve">výkon činnosti vedenia uskutočňovania stavieb na individuálnu rekreáciu, prízemných stavieb a 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035FC1">
          <w:t>300 m2</w:t>
        </w:r>
      </w:smartTag>
      <w:r w:rsidRPr="00035FC1">
        <w:t xml:space="preserve"> a výšku </w:t>
      </w:r>
      <w:smartTag w:uri="urn:schemas-microsoft-com:office:smarttags" w:element="metricconverter">
        <w:smartTagPr>
          <w:attr w:name="ProductID" w:val="15 m"/>
        </w:smartTagPr>
        <w:r w:rsidRPr="00035FC1">
          <w:t>15 m</w:t>
        </w:r>
      </w:smartTag>
      <w:r w:rsidRPr="00035FC1">
        <w:t>, drobných stavieb a ich zmien</w:t>
      </w:r>
    </w:p>
    <w:p w:rsidR="00BE3ED9" w:rsidRPr="00035FC1" w:rsidRDefault="00BE3ED9" w:rsidP="00035FC1">
      <w:pPr>
        <w:autoSpaceDE w:val="0"/>
        <w:autoSpaceDN w:val="0"/>
        <w:adjustRightInd w:val="0"/>
        <w:ind w:left="360"/>
        <w:jc w:val="both"/>
      </w:pPr>
    </w:p>
    <w:p w:rsidR="00BE3ED9" w:rsidRDefault="00BE3ED9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BE3ED9" w:rsidRPr="002971C1" w:rsidRDefault="00BE3ED9" w:rsidP="002971C1"/>
    <w:p w:rsidR="00BE3ED9" w:rsidRPr="00773A9D" w:rsidRDefault="00BE3ED9">
      <w:pPr>
        <w:pStyle w:val="BodyText"/>
        <w:rPr>
          <w:sz w:val="20"/>
        </w:rPr>
      </w:pPr>
      <w:r>
        <w:object w:dxaOrig="9380" w:dyaOrig="2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75pt;height:111pt" o:ole="">
            <v:imagedata r:id="rId7" o:title=""/>
          </v:shape>
          <o:OLEObject Type="Embed" ProgID="Excel.Sheet.8" ShapeID="_x0000_i1025" DrawAspect="Content" ObjectID="_1748419833" r:id="rId8"/>
        </w:object>
      </w:r>
    </w:p>
    <w:p w:rsidR="00BE3ED9" w:rsidRDefault="00BE3ED9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BE3ED9" w:rsidRDefault="00BE3ED9">
      <w:pPr>
        <w:pStyle w:val="BodyText"/>
        <w:ind w:hanging="426"/>
      </w:pPr>
      <w:r>
        <w:tab/>
      </w:r>
    </w:p>
    <w:p w:rsidR="00BE3ED9" w:rsidRPr="00773A9D" w:rsidRDefault="00BE3ED9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spoločnosti k 31. decembru </w:t>
      </w:r>
      <w:r>
        <w:rPr>
          <w:sz w:val="20"/>
        </w:rPr>
        <w:t xml:space="preserve">2021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</w:t>
      </w:r>
      <w:r w:rsidRPr="00773A9D">
        <w:rPr>
          <w:sz w:val="20"/>
        </w:rPr>
        <w:t>.</w:t>
      </w:r>
      <w:r>
        <w:rPr>
          <w:sz w:val="20"/>
        </w:rPr>
        <w:t xml:space="preserve"> januára 2021 </w:t>
      </w:r>
      <w:r w:rsidRPr="00773A9D">
        <w:rPr>
          <w:sz w:val="20"/>
        </w:rPr>
        <w:t xml:space="preserve">do 31. decembra </w:t>
      </w:r>
      <w:r>
        <w:rPr>
          <w:sz w:val="20"/>
        </w:rPr>
        <w:t>2021</w:t>
      </w:r>
      <w:r w:rsidRPr="00773A9D">
        <w:rPr>
          <w:sz w:val="20"/>
        </w:rPr>
        <w:t>.</w:t>
      </w:r>
    </w:p>
    <w:p w:rsidR="00BE3ED9" w:rsidRDefault="00BE3ED9">
      <w:pPr>
        <w:pStyle w:val="BodyText"/>
        <w:ind w:hanging="426"/>
      </w:pPr>
    </w:p>
    <w:p w:rsidR="00BE3ED9" w:rsidRDefault="00BE3ED9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Dátum schválenia účtovnej závierky za predchádzajúce účtovné obdobie</w:t>
      </w:r>
    </w:p>
    <w:p w:rsidR="00BE3ED9" w:rsidRDefault="00BE3ED9" w:rsidP="003A650B">
      <w:pPr>
        <w:pStyle w:val="BodyText"/>
        <w:ind w:hanging="426"/>
      </w:pPr>
    </w:p>
    <w:p w:rsidR="00BE3ED9" w:rsidRPr="00773A9D" w:rsidRDefault="00BE3ED9" w:rsidP="003A650B">
      <w:pPr>
        <w:pStyle w:val="BodyText"/>
        <w:ind w:hanging="426"/>
        <w:rPr>
          <w:sz w:val="20"/>
        </w:rPr>
      </w:pPr>
      <w:r>
        <w:tab/>
      </w:r>
      <w:r>
        <w:rPr>
          <w:sz w:val="20"/>
        </w:rPr>
        <w:t>Dátum schválenia účtovnej závierky za účtovné obdobie 2020:  30.9.2021.</w:t>
      </w:r>
    </w:p>
    <w:p w:rsidR="00BE3ED9" w:rsidRDefault="00BE3ED9">
      <w:pPr>
        <w:pStyle w:val="BodyText"/>
      </w:pPr>
    </w:p>
    <w:p w:rsidR="00BE3ED9" w:rsidRDefault="00BE3ED9" w:rsidP="0058530A">
      <w:pPr>
        <w:pStyle w:val="BodyText"/>
        <w:rPr>
          <w:sz w:val="20"/>
        </w:rPr>
      </w:pPr>
    </w:p>
    <w:p w:rsidR="00BE3ED9" w:rsidRPr="00773A9D" w:rsidRDefault="00BE3ED9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BE3ED9" w:rsidRDefault="00BE3ED9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BE3ED9" w:rsidRDefault="00BE3ED9">
      <w:pPr>
        <w:pStyle w:val="BodyText"/>
      </w:pPr>
    </w:p>
    <w:p w:rsidR="00BE3ED9" w:rsidRPr="00AE5C3C" w:rsidRDefault="00BE3ED9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BE3ED9" w:rsidRPr="00BA0B3E" w:rsidRDefault="00BE3ED9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>Účtovná závierka bola zostavená za predpokladu nepretržitého trvania Spoločnosti (going concern).</w:t>
      </w:r>
    </w:p>
    <w:p w:rsidR="00BE3ED9" w:rsidRPr="00AD5D8D" w:rsidRDefault="00BE3ED9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BE3ED9" w:rsidRDefault="00BE3ED9" w:rsidP="001E1767">
      <w:pPr>
        <w:pStyle w:val="BodyText"/>
        <w:ind w:left="450"/>
      </w:pPr>
    </w:p>
    <w:p w:rsidR="00BE3ED9" w:rsidRPr="00AE5C3C" w:rsidRDefault="00BE3ED9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BE3ED9" w:rsidRPr="00AD5D8D" w:rsidRDefault="00BE3ED9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BE3ED9" w:rsidRDefault="00BE3ED9">
      <w:pPr>
        <w:pStyle w:val="BodyText"/>
        <w:ind w:left="0"/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BE3ED9" w:rsidRDefault="00BE3ED9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BE3ED9" w:rsidRDefault="00BE3ED9">
      <w:pPr>
        <w:pStyle w:val="BodyText"/>
        <w:rPr>
          <w:sz w:val="20"/>
        </w:rPr>
      </w:pPr>
    </w:p>
    <w:p w:rsidR="00BE3ED9" w:rsidRDefault="00BE3ED9">
      <w:pPr>
        <w:pStyle w:val="BodyText"/>
        <w:rPr>
          <w:sz w:val="20"/>
        </w:rPr>
      </w:pPr>
    </w:p>
    <w:p w:rsidR="00BE3ED9" w:rsidRDefault="00BE3ED9">
      <w:pPr>
        <w:pStyle w:val="BodyText"/>
        <w:rPr>
          <w:sz w:val="20"/>
        </w:rPr>
      </w:pPr>
    </w:p>
    <w:p w:rsidR="00BE3ED9" w:rsidRDefault="00BE3ED9">
      <w:pPr>
        <w:pStyle w:val="BodyText"/>
        <w:rPr>
          <w:sz w:val="20"/>
        </w:rPr>
      </w:pPr>
    </w:p>
    <w:p w:rsidR="00BE3ED9" w:rsidRPr="00AD5D8D" w:rsidRDefault="00BE3ED9">
      <w:pPr>
        <w:pStyle w:val="BodyText"/>
        <w:rPr>
          <w:sz w:val="20"/>
        </w:rPr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BE3ED9" w:rsidRPr="00AD5D8D" w:rsidRDefault="00BE3ED9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BE3ED9" w:rsidRPr="00AD5D8D" w:rsidRDefault="00BE3ED9">
      <w:pPr>
        <w:pStyle w:val="BodyText"/>
        <w:rPr>
          <w:sz w:val="20"/>
        </w:rPr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BE3ED9" w:rsidRPr="00AD5D8D" w:rsidRDefault="00BE3ED9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BE3ED9" w:rsidRDefault="00BE3ED9">
      <w:pPr>
        <w:pStyle w:val="BodyText"/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BE3ED9" w:rsidRPr="00AD5D8D" w:rsidRDefault="00BE3ED9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BE3ED9" w:rsidRPr="00AD5D8D" w:rsidRDefault="00BE3ED9">
      <w:pPr>
        <w:pStyle w:val="BodyText"/>
        <w:rPr>
          <w:sz w:val="20"/>
        </w:rPr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BE3ED9" w:rsidRDefault="00BE3ED9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BE3ED9" w:rsidRPr="00AD5D8D" w:rsidRDefault="00BE3ED9">
      <w:pPr>
        <w:pStyle w:val="BodyText"/>
        <w:rPr>
          <w:sz w:val="20"/>
        </w:rPr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BE3ED9" w:rsidRPr="00AD5D8D" w:rsidRDefault="00BE3ED9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E3ED9" w:rsidRDefault="00BE3ED9">
      <w:pPr>
        <w:pStyle w:val="BodyText"/>
        <w:rPr>
          <w:sz w:val="24"/>
        </w:rPr>
      </w:pPr>
    </w:p>
    <w:p w:rsidR="00BE3ED9" w:rsidRPr="00AE5C3C" w:rsidRDefault="00BE3ED9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BE3ED9" w:rsidRDefault="00BE3ED9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BE3ED9" w:rsidRPr="00AD5D8D" w:rsidRDefault="00BE3ED9">
      <w:pPr>
        <w:pStyle w:val="BodyText"/>
        <w:rPr>
          <w:sz w:val="20"/>
        </w:rPr>
      </w:pPr>
    </w:p>
    <w:p w:rsidR="00BE3ED9" w:rsidRPr="00AE5C3C" w:rsidRDefault="00BE3ED9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BE3ED9" w:rsidRPr="00FA52ED" w:rsidRDefault="00BE3ED9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E3ED9" w:rsidRPr="00FA52ED" w:rsidRDefault="00BE3ED9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E3ED9" w:rsidRPr="00FA52ED" w:rsidRDefault="00BE3ED9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BE3ED9" w:rsidRDefault="00BE3ED9">
      <w:pPr>
        <w:pStyle w:val="BodyText"/>
      </w:pPr>
    </w:p>
    <w:p w:rsidR="00BE3ED9" w:rsidRPr="00AE5C3C" w:rsidRDefault="00BE3ED9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BE3ED9" w:rsidRPr="00AD5D8D" w:rsidRDefault="00BE3ED9">
      <w:pPr>
        <w:pStyle w:val="BodyText"/>
        <w:rPr>
          <w:sz w:val="20"/>
        </w:rPr>
      </w:pPr>
      <w:r w:rsidRPr="00AD5D8D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BE3ED9" w:rsidRDefault="00BE3ED9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E3ED9" w:rsidRDefault="00BE3ED9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BE3ED9" w:rsidRPr="00641C1F" w:rsidRDefault="00BE3ED9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BE3ED9" w:rsidRDefault="00BE3ED9" w:rsidP="00641C1F">
      <w:pPr>
        <w:pStyle w:val="Heading2"/>
        <w:numPr>
          <w:ilvl w:val="0"/>
          <w:numId w:val="0"/>
        </w:numPr>
        <w:ind w:left="284" w:firstLine="142"/>
      </w:pPr>
    </w:p>
    <w:p w:rsidR="00BE3ED9" w:rsidRDefault="00BE3ED9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BE3ED9" w:rsidRDefault="00BE3ED9" w:rsidP="0031587C">
      <w:pPr>
        <w:pStyle w:val="BodyText"/>
        <w:ind w:left="315" w:firstLine="111"/>
        <w:rPr>
          <w:sz w:val="20"/>
        </w:rPr>
      </w:pPr>
    </w:p>
    <w:p w:rsidR="00BE3ED9" w:rsidRDefault="00BE3ED9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7.75pt" o:ole="">
            <v:imagedata r:id="rId9" o:title=""/>
          </v:shape>
          <o:OLEObject Type="Embed" ProgID="Excel.Sheet.8" ShapeID="_x0000_i1026" DrawAspect="Content" ObjectID="_1748419834" r:id="rId10"/>
        </w:object>
      </w:r>
    </w:p>
    <w:p w:rsidR="00BE3ED9" w:rsidRDefault="00BE3ED9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BE3ED9" w:rsidRDefault="00BE3ED9">
      <w:pPr>
        <w:pStyle w:val="BodyText"/>
      </w:pPr>
    </w:p>
    <w:p w:rsidR="00BE3ED9" w:rsidRPr="0049431B" w:rsidRDefault="00BE3ED9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účtovnéj straty</w:t>
      </w:r>
    </w:p>
    <w:p w:rsidR="00BE3ED9" w:rsidRDefault="00BE3ED9"/>
    <w:p w:rsidR="00BE3ED9" w:rsidRDefault="00BE3ED9">
      <w:r>
        <w:object w:dxaOrig="9569" w:dyaOrig="3506">
          <v:shape id="_x0000_i1027" type="#_x0000_t75" style="width:478.5pt;height:175.5pt" o:ole="">
            <v:imagedata r:id="rId11" o:title=""/>
          </v:shape>
          <o:OLEObject Type="Embed" ProgID="Excel.Sheet.8" ShapeID="_x0000_i1027" DrawAspect="Content" ObjectID="_1748419835" r:id="rId12"/>
        </w:object>
      </w:r>
    </w:p>
    <w:p w:rsidR="00BE3ED9" w:rsidRDefault="00BE3ED9"/>
    <w:p w:rsidR="00BE3ED9" w:rsidRDefault="00BE3ED9">
      <w:r>
        <w:tab/>
        <w:t>O rozdelení účtovnej straty  za rok 2020 rozhodol  jediný spoločník dňa 30.9.2021.</w:t>
      </w:r>
    </w:p>
    <w:p w:rsidR="00BE3ED9" w:rsidRDefault="00BE3ED9" w:rsidP="00745DD5">
      <w:pPr>
        <w:ind w:left="720"/>
      </w:pPr>
    </w:p>
    <w:p w:rsidR="00BE3ED9" w:rsidRDefault="00BE3ED9" w:rsidP="00745DD5">
      <w:pPr>
        <w:ind w:left="720"/>
      </w:pPr>
      <w:r>
        <w:t>Návrh na rozdelenie účtovnéj straty za rok 2020 vo výške 3 633, €:</w:t>
      </w:r>
    </w:p>
    <w:p w:rsidR="00BE3ED9" w:rsidRDefault="00BE3ED9" w:rsidP="00D371FA">
      <w:pPr>
        <w:numPr>
          <w:ilvl w:val="2"/>
          <w:numId w:val="9"/>
        </w:numPr>
      </w:pPr>
      <w:r>
        <w:t>prevod  na účet  nerozdelený zisk minulých rokov 3 633, €</w:t>
      </w: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bookmarkEnd w:id="6"/>
    <w:p w:rsidR="00BE3ED9" w:rsidRDefault="00BE3ED9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BE3ED9" w:rsidRDefault="00BE3ED9" w:rsidP="00B21771">
      <w:pPr>
        <w:pStyle w:val="BodyText"/>
        <w:rPr>
          <w:b/>
          <w:sz w:val="20"/>
        </w:rPr>
      </w:pPr>
    </w:p>
    <w:p w:rsidR="00BE3ED9" w:rsidRDefault="00BE3ED9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7.25pt" o:ole="">
            <v:imagedata r:id="rId13" o:title=""/>
          </v:shape>
          <o:OLEObject Type="Embed" ProgID="Excel.Sheet.8" ShapeID="_x0000_i1028" DrawAspect="Content" ObjectID="_1748419836" r:id="rId14"/>
        </w:object>
      </w:r>
    </w:p>
    <w:p w:rsidR="00BE3ED9" w:rsidRDefault="00BE3ED9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BE3ED9" w:rsidRDefault="00BE3ED9" w:rsidP="00AC037B">
      <w:bookmarkStart w:id="7" w:name="_Toc530739914"/>
    </w:p>
    <w:bookmarkEnd w:id="7"/>
    <w:p w:rsidR="00BE3ED9" w:rsidRPr="00F53009" w:rsidRDefault="00BE3ED9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BE3ED9" w:rsidRDefault="00BE3ED9">
      <w:pPr>
        <w:pStyle w:val="BodyText"/>
      </w:pPr>
    </w:p>
    <w:p w:rsidR="00BE3ED9" w:rsidRDefault="00BE3ED9" w:rsidP="005E152E">
      <w:pPr>
        <w:pStyle w:val="BodyText"/>
      </w:pPr>
      <w:r>
        <w:object w:dxaOrig="10417" w:dyaOrig="3214">
          <v:shape id="_x0000_i1029" type="#_x0000_t75" style="width:489pt;height:150.75pt" o:ole="">
            <v:imagedata r:id="rId15" o:title=""/>
          </v:shape>
          <o:OLEObject Type="Embed" ProgID="Excel.Sheet.8" ShapeID="_x0000_i1029" DrawAspect="Content" ObjectID="_1748419837" r:id="rId16"/>
        </w:object>
      </w:r>
      <w:bookmarkStart w:id="8" w:name="_Toc530739915"/>
      <w:r>
        <w:t xml:space="preserve">                                             </w:t>
      </w:r>
    </w:p>
    <w:bookmarkEnd w:id="8"/>
    <w:p w:rsidR="00BE3ED9" w:rsidRDefault="00BE3ED9">
      <w:pPr>
        <w:pStyle w:val="BodyText"/>
      </w:pPr>
    </w:p>
    <w:p w:rsidR="00BE3ED9" w:rsidRPr="00F53009" w:rsidRDefault="00BE3ED9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BE3ED9" w:rsidRDefault="00BE3ED9" w:rsidP="000D07A0"/>
    <w:p w:rsidR="00BE3ED9" w:rsidRDefault="00BE3ED9" w:rsidP="008A3795">
      <w:pPr>
        <w:pStyle w:val="BodyText"/>
      </w:pPr>
      <w:r>
        <w:object w:dxaOrig="9411" w:dyaOrig="2878">
          <v:shape id="_x0000_i1030" type="#_x0000_t75" style="width:470.25pt;height:2in" o:ole="">
            <v:imagedata r:id="rId17" o:title=""/>
          </v:shape>
          <o:OLEObject Type="Embed" ProgID="Excel.Sheet.8" ShapeID="_x0000_i1030" DrawAspect="Content" ObjectID="_1748419838" r:id="rId18"/>
        </w:object>
      </w:r>
    </w:p>
    <w:p w:rsidR="00BE3ED9" w:rsidRDefault="00BE3ED9" w:rsidP="008A3795">
      <w:pPr>
        <w:pStyle w:val="BodyText"/>
      </w:pPr>
    </w:p>
    <w:p w:rsidR="00BE3ED9" w:rsidRDefault="00BE3ED9" w:rsidP="008A3795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BE3ED9" w:rsidRDefault="00BE3ED9" w:rsidP="000D07A0"/>
    <w:p w:rsidR="00BE3ED9" w:rsidRPr="000D07A0" w:rsidRDefault="00BE3ED9" w:rsidP="000D07A0"/>
    <w:p w:rsidR="00BE3ED9" w:rsidRPr="000D07A0" w:rsidRDefault="00BE3ED9" w:rsidP="000D07A0">
      <w:pPr>
        <w:ind w:left="426"/>
      </w:pPr>
      <w:r>
        <w:object w:dxaOrig="9411" w:dyaOrig="8411">
          <v:shape id="_x0000_i1031" type="#_x0000_t75" style="width:470.25pt;height:420.75pt" o:ole="">
            <v:imagedata r:id="rId19" o:title=""/>
          </v:shape>
          <o:OLEObject Type="Embed" ProgID="Excel.Sheet.8" ShapeID="_x0000_i1031" DrawAspect="Content" ObjectID="_1748419839" r:id="rId20"/>
        </w:object>
      </w: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BE3ED9" w:rsidRDefault="00BE3ED9"/>
    <w:p w:rsidR="00BE3ED9" w:rsidRDefault="00BE3ED9" w:rsidP="00AE5696">
      <w:pPr>
        <w:ind w:left="426"/>
      </w:pPr>
    </w:p>
    <w:p w:rsidR="00BE3ED9" w:rsidRDefault="00BE3ED9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BE3ED9" w:rsidRDefault="00BE3ED9" w:rsidP="008772A0">
      <w:pPr>
        <w:ind w:left="426"/>
      </w:pPr>
    </w:p>
    <w:p w:rsidR="00BE3ED9" w:rsidRDefault="00BE3ED9" w:rsidP="008772A0">
      <w:pPr>
        <w:ind w:left="426"/>
      </w:pPr>
    </w:p>
    <w:p w:rsidR="00BE3ED9" w:rsidRDefault="00BE3ED9" w:rsidP="008772A0">
      <w:pPr>
        <w:ind w:left="426"/>
      </w:pPr>
      <w:r>
        <w:object w:dxaOrig="9620" w:dyaOrig="3708">
          <v:shape id="_x0000_i1032" type="#_x0000_t75" style="width:480.75pt;height:185.25pt" o:ole="">
            <v:imagedata r:id="rId21" o:title=""/>
          </v:shape>
          <o:OLEObject Type="Embed" ProgID="Excel.Sheet.8" ShapeID="_x0000_i1032" DrawAspect="Content" ObjectID="_1748419840" r:id="rId22"/>
        </w:object>
      </w:r>
    </w:p>
    <w:p w:rsidR="00BE3ED9" w:rsidRDefault="00BE3ED9" w:rsidP="008772A0">
      <w:pPr>
        <w:ind w:left="426"/>
      </w:pPr>
    </w:p>
    <w:p w:rsidR="00BE3ED9" w:rsidRDefault="00BE3ED9" w:rsidP="008772A0">
      <w:pPr>
        <w:ind w:left="426"/>
      </w:pPr>
    </w:p>
    <w:p w:rsidR="00BE3ED9" w:rsidRDefault="00BE3ED9" w:rsidP="008772A0">
      <w:pPr>
        <w:ind w:left="426"/>
      </w:pPr>
    </w:p>
    <w:p w:rsidR="00BE3ED9" w:rsidRDefault="00BE3ED9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BE3ED9" w:rsidRDefault="00BE3ED9">
      <w:pPr>
        <w:pStyle w:val="BodyText"/>
        <w:ind w:left="0"/>
      </w:pPr>
    </w:p>
    <w:p w:rsidR="00BE3ED9" w:rsidRDefault="00BE3ED9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BE3ED9" w:rsidRDefault="00BE3ED9">
      <w:pPr>
        <w:pStyle w:val="BodyText"/>
      </w:pPr>
    </w:p>
    <w:p w:rsidR="00BE3ED9" w:rsidRPr="002F042A" w:rsidRDefault="00BE3ED9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BE3ED9" w:rsidRPr="005E152E" w:rsidRDefault="00BE3ED9" w:rsidP="005E152E"/>
    <w:p w:rsidR="00BE3ED9" w:rsidRDefault="00BE3ED9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BE3ED9" w:rsidRDefault="00BE3ED9" w:rsidP="00F744D6">
      <w:pPr>
        <w:ind w:left="284"/>
      </w:pPr>
    </w:p>
    <w:p w:rsidR="00BE3ED9" w:rsidRPr="005E152E" w:rsidRDefault="00BE3ED9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BE3ED9" w:rsidRDefault="00BE3ED9" w:rsidP="00F744D6">
      <w:pPr>
        <w:ind w:left="284"/>
      </w:pPr>
    </w:p>
    <w:p w:rsidR="00BE3ED9" w:rsidRDefault="00BE3ED9">
      <w:pPr>
        <w:pStyle w:val="BodyText"/>
        <w:rPr>
          <w:sz w:val="20"/>
        </w:rPr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BE3ED9" w:rsidRDefault="00BE3ED9" w:rsidP="006D619E">
      <w:pPr>
        <w:ind w:left="426"/>
      </w:pPr>
    </w:p>
    <w:p w:rsidR="00BE3ED9" w:rsidRPr="006D619E" w:rsidRDefault="00BE3ED9" w:rsidP="006D619E">
      <w:pPr>
        <w:ind w:left="426"/>
      </w:pPr>
      <w:r>
        <w:t>Spoločnosť nemá ekonomické vzťahy s inými účtovnými jednotkami ani spriaznené osoby.</w:t>
      </w: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>
      <w:pPr>
        <w:pStyle w:val="BodyText"/>
      </w:pPr>
    </w:p>
    <w:p w:rsidR="00BE3ED9" w:rsidRDefault="00BE3ED9" w:rsidP="009A47B5">
      <w:pPr>
        <w:pStyle w:val="BodyText"/>
        <w:ind w:left="360"/>
      </w:pPr>
    </w:p>
    <w:p w:rsidR="00BE3ED9" w:rsidRDefault="00BE3ED9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BE3ED9" w:rsidRPr="00B24E6D" w:rsidRDefault="00BE3ED9" w:rsidP="009A47B5">
      <w:pPr>
        <w:ind w:left="360"/>
      </w:pPr>
    </w:p>
    <w:p w:rsidR="00BE3ED9" w:rsidRPr="001A205F" w:rsidRDefault="00BE3ED9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2021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5E152E">
      <w:pPr>
        <w:pStyle w:val="BodyText"/>
      </w:pPr>
    </w:p>
    <w:p w:rsidR="00BE3ED9" w:rsidRDefault="00BE3ED9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  <w:r>
        <w:object w:dxaOrig="9632" w:dyaOrig="7364">
          <v:shape id="_x0000_i1033" type="#_x0000_t75" style="width:481.5pt;height:368.25pt" o:ole="">
            <v:imagedata r:id="rId23" o:title=""/>
          </v:shape>
          <o:OLEObject Type="Embed" ProgID="Excel.Sheet.8" ShapeID="_x0000_i1033" DrawAspect="Content" ObjectID="_1748419841" r:id="rId24"/>
        </w:object>
      </w: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A1395">
      <w:pPr>
        <w:rPr>
          <w:color w:val="333333"/>
        </w:rPr>
      </w:pPr>
    </w:p>
    <w:p w:rsidR="00BE3ED9" w:rsidRDefault="00BE3ED9" w:rsidP="006A1395">
      <w:pPr>
        <w:ind w:left="426"/>
      </w:pPr>
      <w:r>
        <w:t>Tabuľka č. 2</w:t>
      </w:r>
    </w:p>
    <w:p w:rsidR="00BE3ED9" w:rsidRDefault="00BE3ED9" w:rsidP="006A1395">
      <w:pPr>
        <w:rPr>
          <w:color w:val="333333"/>
        </w:rPr>
      </w:pPr>
    </w:p>
    <w:p w:rsidR="00BE3ED9" w:rsidRDefault="00BE3ED9" w:rsidP="006E4249">
      <w:pPr>
        <w:ind w:firstLine="426"/>
        <w:rPr>
          <w:color w:val="333333"/>
        </w:rPr>
      </w:pPr>
    </w:p>
    <w:p w:rsidR="00BE3ED9" w:rsidRDefault="00BE3ED9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5" o:title=""/>
          </v:shape>
          <o:OLEObject Type="Embed" ProgID="Excel.Sheet.8" ShapeID="_x0000_i1034" DrawAspect="Content" ObjectID="_1748419842" r:id="rId26"/>
        </w:object>
      </w: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 w:rsidP="006E4249">
      <w:pPr>
        <w:ind w:left="426"/>
      </w:pPr>
    </w:p>
    <w:p w:rsidR="00BE3ED9" w:rsidRDefault="00BE3ED9">
      <w:pPr>
        <w:pStyle w:val="BodyText"/>
      </w:pPr>
    </w:p>
    <w:p w:rsidR="00BE3ED9" w:rsidRPr="00D84CD8" w:rsidRDefault="00BE3ED9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2021</w:t>
      </w:r>
    </w:p>
    <w:p w:rsidR="00BE3ED9" w:rsidRDefault="00BE3ED9" w:rsidP="00B24E6D">
      <w:pPr>
        <w:pStyle w:val="BodyText"/>
        <w:ind w:left="0"/>
      </w:pPr>
    </w:p>
    <w:p w:rsidR="00BE3ED9" w:rsidRDefault="00BE3ED9">
      <w:pPr>
        <w:pStyle w:val="BodyText"/>
        <w:rPr>
          <w:b/>
        </w:rPr>
      </w:pPr>
      <w:r>
        <w:rPr>
          <w:b/>
        </w:rPr>
        <w:t>Peňažné prostriedky</w:t>
      </w:r>
    </w:p>
    <w:p w:rsidR="00BE3ED9" w:rsidRPr="00816F3E" w:rsidRDefault="00BE3ED9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BE3ED9" w:rsidRPr="00816F3E" w:rsidRDefault="00BE3ED9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BE3ED9" w:rsidRPr="00816F3E" w:rsidRDefault="00BE3ED9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2021</w:t>
      </w:r>
      <w:r w:rsidRPr="00816F3E">
        <w:rPr>
          <w:sz w:val="20"/>
        </w:rPr>
        <w:t xml:space="preserve"> kontokorentnými úvermi účtovanými na účte 221.</w:t>
      </w:r>
    </w:p>
    <w:p w:rsidR="00BE3ED9" w:rsidRPr="002E61B8" w:rsidRDefault="00BE3ED9">
      <w:pPr>
        <w:pStyle w:val="BodyText"/>
        <w:rPr>
          <w:sz w:val="20"/>
        </w:rPr>
      </w:pPr>
    </w:p>
    <w:p w:rsidR="00BE3ED9" w:rsidRDefault="00BE3ED9">
      <w:pPr>
        <w:pStyle w:val="BodyText"/>
        <w:tabs>
          <w:tab w:val="center" w:pos="1985"/>
          <w:tab w:val="center" w:pos="7655"/>
        </w:tabs>
      </w:pPr>
    </w:p>
    <w:p w:rsidR="00BE3ED9" w:rsidRDefault="00BE3ED9">
      <w:pPr>
        <w:pStyle w:val="BodyText"/>
        <w:tabs>
          <w:tab w:val="center" w:pos="1985"/>
          <w:tab w:val="center" w:pos="7655"/>
        </w:tabs>
      </w:pPr>
    </w:p>
    <w:p w:rsidR="00BE3ED9" w:rsidRDefault="00BE3ED9">
      <w:pPr>
        <w:pStyle w:val="BodyText"/>
        <w:tabs>
          <w:tab w:val="center" w:pos="1985"/>
          <w:tab w:val="center" w:pos="7655"/>
        </w:tabs>
      </w:pPr>
    </w:p>
    <w:p w:rsidR="00BE3ED9" w:rsidRDefault="00BE3ED9">
      <w:pPr>
        <w:pStyle w:val="BodyText"/>
        <w:tabs>
          <w:tab w:val="center" w:pos="1985"/>
          <w:tab w:val="center" w:pos="7655"/>
        </w:tabs>
      </w:pPr>
    </w:p>
    <w:p w:rsidR="00BE3ED9" w:rsidRDefault="00BE3ED9">
      <w:pPr>
        <w:pStyle w:val="BodyText"/>
        <w:tabs>
          <w:tab w:val="center" w:pos="1985"/>
          <w:tab w:val="center" w:pos="7655"/>
        </w:tabs>
      </w:pPr>
    </w:p>
    <w:p w:rsidR="00BE3ED9" w:rsidRDefault="00BE3ED9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BE3ED9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ED9" w:rsidRDefault="00BE3ED9">
      <w:r>
        <w:separator/>
      </w:r>
    </w:p>
  </w:endnote>
  <w:endnote w:type="continuationSeparator" w:id="1">
    <w:p w:rsidR="00BE3ED9" w:rsidRDefault="00BE3E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ED9" w:rsidRDefault="00BE3ED9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BE3ED9" w:rsidRDefault="00BE3ED9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BE3ED9" w:rsidRDefault="00BE3ED9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ED9" w:rsidRDefault="00BE3ED9">
      <w:r>
        <w:separator/>
      </w:r>
    </w:p>
  </w:footnote>
  <w:footnote w:type="continuationSeparator" w:id="1">
    <w:p w:rsidR="00BE3ED9" w:rsidRDefault="00BE3E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ED9" w:rsidRDefault="00BE3ED9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46505989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2023405197</w:t>
    </w:r>
  </w:p>
  <w:p w:rsidR="00BE3ED9" w:rsidRPr="00FC6C79" w:rsidRDefault="00BE3ED9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ED9" w:rsidRDefault="00BE3ED9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46505989</w:t>
    </w:r>
    <w:r>
      <w:rPr>
        <w:b/>
      </w:rPr>
      <w:tab/>
      <w:t xml:space="preserve">                                                                                                                                                                DIČ: 2023405197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BF268C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BCC68DC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195B"/>
    <w:rsid w:val="00006EE3"/>
    <w:rsid w:val="00010BC1"/>
    <w:rsid w:val="00017A70"/>
    <w:rsid w:val="0002024E"/>
    <w:rsid w:val="000247E3"/>
    <w:rsid w:val="0003057E"/>
    <w:rsid w:val="0003341E"/>
    <w:rsid w:val="00033B7C"/>
    <w:rsid w:val="00034830"/>
    <w:rsid w:val="00035D8D"/>
    <w:rsid w:val="00035FC1"/>
    <w:rsid w:val="000363D4"/>
    <w:rsid w:val="00056F74"/>
    <w:rsid w:val="000600BF"/>
    <w:rsid w:val="000621D9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B130E"/>
    <w:rsid w:val="000B14F7"/>
    <w:rsid w:val="000B1637"/>
    <w:rsid w:val="000B3983"/>
    <w:rsid w:val="000B4D1C"/>
    <w:rsid w:val="000B50BA"/>
    <w:rsid w:val="000B721C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1E79"/>
    <w:rsid w:val="001156CD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4AC4"/>
    <w:rsid w:val="00172FFF"/>
    <w:rsid w:val="00180F81"/>
    <w:rsid w:val="00182A2C"/>
    <w:rsid w:val="00183534"/>
    <w:rsid w:val="001859F2"/>
    <w:rsid w:val="001865BF"/>
    <w:rsid w:val="001876E8"/>
    <w:rsid w:val="00192826"/>
    <w:rsid w:val="00193E3B"/>
    <w:rsid w:val="00193EED"/>
    <w:rsid w:val="0019620B"/>
    <w:rsid w:val="001968D4"/>
    <w:rsid w:val="001976C9"/>
    <w:rsid w:val="001A205F"/>
    <w:rsid w:val="001A45B1"/>
    <w:rsid w:val="001A5914"/>
    <w:rsid w:val="001A5FD5"/>
    <w:rsid w:val="001A6774"/>
    <w:rsid w:val="001A6E10"/>
    <w:rsid w:val="001A7B41"/>
    <w:rsid w:val="001B07A5"/>
    <w:rsid w:val="001B2E2E"/>
    <w:rsid w:val="001C176E"/>
    <w:rsid w:val="001C1876"/>
    <w:rsid w:val="001C18E7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455"/>
    <w:rsid w:val="001F5A63"/>
    <w:rsid w:val="00203193"/>
    <w:rsid w:val="00204EAE"/>
    <w:rsid w:val="0020633D"/>
    <w:rsid w:val="002067B4"/>
    <w:rsid w:val="00210396"/>
    <w:rsid w:val="00210B86"/>
    <w:rsid w:val="00211EE0"/>
    <w:rsid w:val="00213423"/>
    <w:rsid w:val="002165A5"/>
    <w:rsid w:val="00217186"/>
    <w:rsid w:val="0022082C"/>
    <w:rsid w:val="00220A1F"/>
    <w:rsid w:val="002226F8"/>
    <w:rsid w:val="002261BD"/>
    <w:rsid w:val="00233DC7"/>
    <w:rsid w:val="00234412"/>
    <w:rsid w:val="00235A08"/>
    <w:rsid w:val="00236917"/>
    <w:rsid w:val="0025266A"/>
    <w:rsid w:val="002604ED"/>
    <w:rsid w:val="0026077A"/>
    <w:rsid w:val="00261777"/>
    <w:rsid w:val="00267662"/>
    <w:rsid w:val="002715DD"/>
    <w:rsid w:val="0027516A"/>
    <w:rsid w:val="00275CDB"/>
    <w:rsid w:val="002913E4"/>
    <w:rsid w:val="002917D1"/>
    <w:rsid w:val="002971C1"/>
    <w:rsid w:val="002A5537"/>
    <w:rsid w:val="002A58C6"/>
    <w:rsid w:val="002A7300"/>
    <w:rsid w:val="002B0BFE"/>
    <w:rsid w:val="002B2E75"/>
    <w:rsid w:val="002B31A0"/>
    <w:rsid w:val="002B7439"/>
    <w:rsid w:val="002C34C1"/>
    <w:rsid w:val="002C45F2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2F625C"/>
    <w:rsid w:val="002F718B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3C99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24C8"/>
    <w:rsid w:val="00362EA1"/>
    <w:rsid w:val="0036587C"/>
    <w:rsid w:val="003676C1"/>
    <w:rsid w:val="00370751"/>
    <w:rsid w:val="0037438B"/>
    <w:rsid w:val="00374AA1"/>
    <w:rsid w:val="00375B18"/>
    <w:rsid w:val="00382D84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650B"/>
    <w:rsid w:val="003A7242"/>
    <w:rsid w:val="003B1279"/>
    <w:rsid w:val="003D032B"/>
    <w:rsid w:val="003D53B6"/>
    <w:rsid w:val="003E01B6"/>
    <w:rsid w:val="003E15DC"/>
    <w:rsid w:val="003E4835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4EEE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19CC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0F8E"/>
    <w:rsid w:val="00517497"/>
    <w:rsid w:val="00517996"/>
    <w:rsid w:val="005241CA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C52"/>
    <w:rsid w:val="00556041"/>
    <w:rsid w:val="00561E5B"/>
    <w:rsid w:val="00572711"/>
    <w:rsid w:val="00577956"/>
    <w:rsid w:val="0058090C"/>
    <w:rsid w:val="00582D79"/>
    <w:rsid w:val="00585129"/>
    <w:rsid w:val="0058530A"/>
    <w:rsid w:val="00592C3D"/>
    <w:rsid w:val="005940F4"/>
    <w:rsid w:val="005A1DC5"/>
    <w:rsid w:val="005A4691"/>
    <w:rsid w:val="005B1E4F"/>
    <w:rsid w:val="005B2348"/>
    <w:rsid w:val="005B451B"/>
    <w:rsid w:val="005B4AE7"/>
    <w:rsid w:val="005B6A0D"/>
    <w:rsid w:val="005C0F2E"/>
    <w:rsid w:val="005C1017"/>
    <w:rsid w:val="005C21C3"/>
    <w:rsid w:val="005C2B7E"/>
    <w:rsid w:val="005C2BDE"/>
    <w:rsid w:val="005C2E45"/>
    <w:rsid w:val="005C4A07"/>
    <w:rsid w:val="005C6CED"/>
    <w:rsid w:val="005D1347"/>
    <w:rsid w:val="005D753E"/>
    <w:rsid w:val="005E0DCF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7CE6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7B7"/>
    <w:rsid w:val="00653010"/>
    <w:rsid w:val="00655088"/>
    <w:rsid w:val="006616F8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395"/>
    <w:rsid w:val="006A1C9D"/>
    <w:rsid w:val="006A4610"/>
    <w:rsid w:val="006A6A9C"/>
    <w:rsid w:val="006B11AD"/>
    <w:rsid w:val="006B3D6F"/>
    <w:rsid w:val="006B5E42"/>
    <w:rsid w:val="006B6CC9"/>
    <w:rsid w:val="006C1EBA"/>
    <w:rsid w:val="006C22F4"/>
    <w:rsid w:val="006C380E"/>
    <w:rsid w:val="006C5260"/>
    <w:rsid w:val="006C6036"/>
    <w:rsid w:val="006C6080"/>
    <w:rsid w:val="006C78C1"/>
    <w:rsid w:val="006D1C6D"/>
    <w:rsid w:val="006D32F5"/>
    <w:rsid w:val="006D343C"/>
    <w:rsid w:val="006D4223"/>
    <w:rsid w:val="006D512B"/>
    <w:rsid w:val="006D619E"/>
    <w:rsid w:val="006D7468"/>
    <w:rsid w:val="006D7679"/>
    <w:rsid w:val="006E1FB7"/>
    <w:rsid w:val="006E4249"/>
    <w:rsid w:val="006E4729"/>
    <w:rsid w:val="006E76BF"/>
    <w:rsid w:val="006F2C6F"/>
    <w:rsid w:val="00700DDC"/>
    <w:rsid w:val="0070263F"/>
    <w:rsid w:val="007060BB"/>
    <w:rsid w:val="007150CC"/>
    <w:rsid w:val="007169AC"/>
    <w:rsid w:val="00721A69"/>
    <w:rsid w:val="007224C8"/>
    <w:rsid w:val="00722B7A"/>
    <w:rsid w:val="007271BC"/>
    <w:rsid w:val="0072784E"/>
    <w:rsid w:val="007320F3"/>
    <w:rsid w:val="0073264A"/>
    <w:rsid w:val="00737147"/>
    <w:rsid w:val="00742FF6"/>
    <w:rsid w:val="0074303F"/>
    <w:rsid w:val="0074584F"/>
    <w:rsid w:val="00745DD5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930B2"/>
    <w:rsid w:val="007946A9"/>
    <w:rsid w:val="00795E41"/>
    <w:rsid w:val="007965A7"/>
    <w:rsid w:val="0079679A"/>
    <w:rsid w:val="00797F0D"/>
    <w:rsid w:val="007A6390"/>
    <w:rsid w:val="007B5500"/>
    <w:rsid w:val="007C0756"/>
    <w:rsid w:val="007C3752"/>
    <w:rsid w:val="007C5642"/>
    <w:rsid w:val="007D1374"/>
    <w:rsid w:val="007D353D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10BC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6169"/>
    <w:rsid w:val="008772A0"/>
    <w:rsid w:val="00882CD2"/>
    <w:rsid w:val="00883C7A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438F"/>
    <w:rsid w:val="008C4CB2"/>
    <w:rsid w:val="008C6AF2"/>
    <w:rsid w:val="008D120A"/>
    <w:rsid w:val="008F08D9"/>
    <w:rsid w:val="008F74D0"/>
    <w:rsid w:val="0090081F"/>
    <w:rsid w:val="00903EA1"/>
    <w:rsid w:val="009135D3"/>
    <w:rsid w:val="00913AA3"/>
    <w:rsid w:val="0091466D"/>
    <w:rsid w:val="00926A1C"/>
    <w:rsid w:val="00930DA4"/>
    <w:rsid w:val="00933969"/>
    <w:rsid w:val="00934D6B"/>
    <w:rsid w:val="009357C8"/>
    <w:rsid w:val="00936B50"/>
    <w:rsid w:val="00937143"/>
    <w:rsid w:val="00944C73"/>
    <w:rsid w:val="00947942"/>
    <w:rsid w:val="009562BA"/>
    <w:rsid w:val="009573EF"/>
    <w:rsid w:val="00961E81"/>
    <w:rsid w:val="009628DE"/>
    <w:rsid w:val="00964EB1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FB7"/>
    <w:rsid w:val="009F200C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7602"/>
    <w:rsid w:val="00A51F36"/>
    <w:rsid w:val="00A536B7"/>
    <w:rsid w:val="00A53BDE"/>
    <w:rsid w:val="00A6155F"/>
    <w:rsid w:val="00A6161D"/>
    <w:rsid w:val="00A635AD"/>
    <w:rsid w:val="00A63DA1"/>
    <w:rsid w:val="00A7138B"/>
    <w:rsid w:val="00A73555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4EE6"/>
    <w:rsid w:val="00AE5696"/>
    <w:rsid w:val="00AE5C3C"/>
    <w:rsid w:val="00AF0965"/>
    <w:rsid w:val="00AF1428"/>
    <w:rsid w:val="00AF1CF1"/>
    <w:rsid w:val="00AF3772"/>
    <w:rsid w:val="00AF59DB"/>
    <w:rsid w:val="00AF6FBF"/>
    <w:rsid w:val="00AF7C07"/>
    <w:rsid w:val="00B0094F"/>
    <w:rsid w:val="00B040C5"/>
    <w:rsid w:val="00B05574"/>
    <w:rsid w:val="00B07452"/>
    <w:rsid w:val="00B10284"/>
    <w:rsid w:val="00B107B7"/>
    <w:rsid w:val="00B16FE5"/>
    <w:rsid w:val="00B17A7B"/>
    <w:rsid w:val="00B21771"/>
    <w:rsid w:val="00B21FE2"/>
    <w:rsid w:val="00B24A96"/>
    <w:rsid w:val="00B24E6D"/>
    <w:rsid w:val="00B31F05"/>
    <w:rsid w:val="00B4428D"/>
    <w:rsid w:val="00B453BB"/>
    <w:rsid w:val="00B514BA"/>
    <w:rsid w:val="00B55A4B"/>
    <w:rsid w:val="00B562D1"/>
    <w:rsid w:val="00B6088F"/>
    <w:rsid w:val="00B61ABA"/>
    <w:rsid w:val="00B67369"/>
    <w:rsid w:val="00B71342"/>
    <w:rsid w:val="00B73EB8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54E6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E3ED9"/>
    <w:rsid w:val="00BF0342"/>
    <w:rsid w:val="00BF23A4"/>
    <w:rsid w:val="00BF2C13"/>
    <w:rsid w:val="00BF42D9"/>
    <w:rsid w:val="00BF5611"/>
    <w:rsid w:val="00C00740"/>
    <w:rsid w:val="00C01408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6DC0"/>
    <w:rsid w:val="00C4036F"/>
    <w:rsid w:val="00C40698"/>
    <w:rsid w:val="00C477F5"/>
    <w:rsid w:val="00C51414"/>
    <w:rsid w:val="00C51E20"/>
    <w:rsid w:val="00C52F20"/>
    <w:rsid w:val="00C55E68"/>
    <w:rsid w:val="00C62738"/>
    <w:rsid w:val="00C65EBE"/>
    <w:rsid w:val="00C7152E"/>
    <w:rsid w:val="00C75DAF"/>
    <w:rsid w:val="00C91264"/>
    <w:rsid w:val="00C92623"/>
    <w:rsid w:val="00C97C60"/>
    <w:rsid w:val="00CA24A1"/>
    <w:rsid w:val="00CA5890"/>
    <w:rsid w:val="00CA7BEB"/>
    <w:rsid w:val="00CA7CFE"/>
    <w:rsid w:val="00CB0428"/>
    <w:rsid w:val="00CB3483"/>
    <w:rsid w:val="00CB44AA"/>
    <w:rsid w:val="00CB7C9B"/>
    <w:rsid w:val="00CC1321"/>
    <w:rsid w:val="00CC30BC"/>
    <w:rsid w:val="00CC33F5"/>
    <w:rsid w:val="00CC5CB1"/>
    <w:rsid w:val="00CD1C20"/>
    <w:rsid w:val="00CD28A4"/>
    <w:rsid w:val="00CD428E"/>
    <w:rsid w:val="00CD6221"/>
    <w:rsid w:val="00CD7050"/>
    <w:rsid w:val="00CE47C3"/>
    <w:rsid w:val="00CE4EE9"/>
    <w:rsid w:val="00CE68B9"/>
    <w:rsid w:val="00CF5601"/>
    <w:rsid w:val="00CF64E9"/>
    <w:rsid w:val="00D060F4"/>
    <w:rsid w:val="00D11B8E"/>
    <w:rsid w:val="00D12A02"/>
    <w:rsid w:val="00D136E4"/>
    <w:rsid w:val="00D207EF"/>
    <w:rsid w:val="00D21338"/>
    <w:rsid w:val="00D22A03"/>
    <w:rsid w:val="00D22F35"/>
    <w:rsid w:val="00D23F7C"/>
    <w:rsid w:val="00D253AD"/>
    <w:rsid w:val="00D371FA"/>
    <w:rsid w:val="00D40960"/>
    <w:rsid w:val="00D41F19"/>
    <w:rsid w:val="00D42346"/>
    <w:rsid w:val="00D50DEA"/>
    <w:rsid w:val="00D542FE"/>
    <w:rsid w:val="00D577CA"/>
    <w:rsid w:val="00D61B20"/>
    <w:rsid w:val="00D63A21"/>
    <w:rsid w:val="00D65A99"/>
    <w:rsid w:val="00D67BDB"/>
    <w:rsid w:val="00D72890"/>
    <w:rsid w:val="00D74D2F"/>
    <w:rsid w:val="00D75296"/>
    <w:rsid w:val="00D827A0"/>
    <w:rsid w:val="00D84CD8"/>
    <w:rsid w:val="00D8577E"/>
    <w:rsid w:val="00D85A07"/>
    <w:rsid w:val="00D9445E"/>
    <w:rsid w:val="00D9555B"/>
    <w:rsid w:val="00D97768"/>
    <w:rsid w:val="00DA24E2"/>
    <w:rsid w:val="00DA377F"/>
    <w:rsid w:val="00DA3B1E"/>
    <w:rsid w:val="00DA5CE7"/>
    <w:rsid w:val="00DA769E"/>
    <w:rsid w:val="00DB07C6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E528C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4DD"/>
    <w:rsid w:val="00E317B2"/>
    <w:rsid w:val="00E3392B"/>
    <w:rsid w:val="00E33B70"/>
    <w:rsid w:val="00E37CCA"/>
    <w:rsid w:val="00E436AF"/>
    <w:rsid w:val="00E4586A"/>
    <w:rsid w:val="00E52843"/>
    <w:rsid w:val="00E56288"/>
    <w:rsid w:val="00E5686C"/>
    <w:rsid w:val="00E572B7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40A0"/>
    <w:rsid w:val="00E94517"/>
    <w:rsid w:val="00E968D4"/>
    <w:rsid w:val="00EA0B3F"/>
    <w:rsid w:val="00EA3715"/>
    <w:rsid w:val="00EA5F2D"/>
    <w:rsid w:val="00EA608C"/>
    <w:rsid w:val="00EA6FF5"/>
    <w:rsid w:val="00EA78DF"/>
    <w:rsid w:val="00EA7C7D"/>
    <w:rsid w:val="00EB2515"/>
    <w:rsid w:val="00EB2B89"/>
    <w:rsid w:val="00EB3848"/>
    <w:rsid w:val="00EB428C"/>
    <w:rsid w:val="00EB42AA"/>
    <w:rsid w:val="00EB6C57"/>
    <w:rsid w:val="00EC7822"/>
    <w:rsid w:val="00ED021A"/>
    <w:rsid w:val="00ED1EC3"/>
    <w:rsid w:val="00ED3615"/>
    <w:rsid w:val="00ED5EA9"/>
    <w:rsid w:val="00ED716B"/>
    <w:rsid w:val="00ED7B32"/>
    <w:rsid w:val="00EE67C4"/>
    <w:rsid w:val="00EE68EB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5C9F"/>
    <w:rsid w:val="00F164BD"/>
    <w:rsid w:val="00F20018"/>
    <w:rsid w:val="00F20A97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3009"/>
    <w:rsid w:val="00F5302E"/>
    <w:rsid w:val="00F57BAC"/>
    <w:rsid w:val="00F6315D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7452A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0480"/>
    <w:rsid w:val="00FE6481"/>
    <w:rsid w:val="00FE72DC"/>
    <w:rsid w:val="00FE76D8"/>
    <w:rsid w:val="00FF0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586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5869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5869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5869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5869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5869"/>
    <w:rPr>
      <w:rFonts w:asciiTheme="minorHAnsi" w:eastAsiaTheme="minorEastAsia" w:hAnsiTheme="minorHAnsi" w:cstheme="minorBidi"/>
      <w:b/>
      <w:bCs/>
      <w:sz w:val="22"/>
      <w:szCs w:val="2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5869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5869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5869"/>
    <w:rPr>
      <w:rFonts w:asciiTheme="majorHAnsi" w:eastAsiaTheme="majorEastAsia" w:hAnsiTheme="majorHAnsi" w:cstheme="majorBidi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25869"/>
    <w:rPr>
      <w:lang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25869"/>
    <w:rPr>
      <w:lang w:eastAsia="en-US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paragraph" w:styleId="BodyText">
    <w:name w:val="Body Text"/>
    <w:basedOn w:val="Normal"/>
    <w:link w:val="BodyTextChar"/>
    <w:uiPriority w:val="99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E1767"/>
    <w:rPr>
      <w:sz w:val="18"/>
      <w:lang w:val="sk-SK" w:eastAsia="en-US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39"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39"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39"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39"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39"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39"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39"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39"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39"/>
    <w:semiHidden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Pr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25869"/>
    <w:rPr>
      <w:lang w:eastAsia="en-US"/>
    </w:rPr>
  </w:style>
  <w:style w:type="paragraph" w:styleId="BodyText2">
    <w:name w:val="Body Text 2"/>
    <w:basedOn w:val="Normal"/>
    <w:link w:val="BodyText2Char"/>
    <w:uiPriority w:val="99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25869"/>
    <w:rPr>
      <w:lang w:eastAsia="en-US"/>
    </w:rPr>
  </w:style>
  <w:style w:type="paragraph" w:styleId="BodyText3">
    <w:name w:val="Body Text 3"/>
    <w:basedOn w:val="Normal"/>
    <w:link w:val="BodyText3Char"/>
    <w:uiPriority w:val="99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25869"/>
    <w:rPr>
      <w:sz w:val="16"/>
      <w:szCs w:val="16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5869"/>
    <w:rPr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25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346</TotalTime>
  <Pages>1</Pages>
  <Words>1036</Words>
  <Characters>5906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24</cp:revision>
  <cp:lastPrinted>2022-05-10T11:00:00Z</cp:lastPrinted>
  <dcterms:created xsi:type="dcterms:W3CDTF">2017-03-06T08:07:00Z</dcterms:created>
  <dcterms:modified xsi:type="dcterms:W3CDTF">2023-06-13T13:27:00Z</dcterms:modified>
</cp:coreProperties>
</file>