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E7C1EEF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5175EA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2021919999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E7C1EEF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5175EA">
                              <w:rPr>
                                <w:rFonts w:ascii="Arial" w:hAnsi="Arial"/>
                                <w:lang w:eastAsia="sk-SK"/>
                              </w:rPr>
                              <w:t>2021919999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7290F6FD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>7</w:t>
                                  </w:r>
                                  <w:r w:rsidR="005175EA">
                                    <w:rPr>
                                      <w:rFonts w:ascii="Arial" w:hAnsi="Arial" w:cs="Arial"/>
                                    </w:rPr>
                                    <w:t>918737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7290F6FD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5175EA">
                              <w:rPr>
                                <w:rFonts w:ascii="Arial" w:hAnsi="Arial" w:cs="Arial"/>
                              </w:rPr>
                              <w:t>918737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0A84534C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č.</w:t>
                                  </w:r>
                                  <w:r w:rsidR="00EB0F26">
                                    <w:rPr>
                                      <w:rFonts w:ascii="Arial" w:hAnsi="Arial" w:cs="Arial"/>
                                    </w:rPr>
                                    <w:t>2163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0A84534C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č.</w:t>
                            </w:r>
                            <w:r w:rsidR="00EB0F26">
                              <w:rPr>
                                <w:rFonts w:ascii="Arial" w:hAnsi="Arial" w:cs="Arial"/>
                              </w:rPr>
                              <w:t>2163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79B3572D" w:rsidR="00727BE8" w:rsidRPr="00391121" w:rsidRDefault="00EB0F2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Veľkomoravská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79B3572D" w:rsidR="00727BE8" w:rsidRPr="00391121" w:rsidRDefault="00EB0F2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Veľkomoravská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BB9792E" w:rsidR="00727BE8" w:rsidRDefault="00EB0F26" w:rsidP="00944C3D">
                                  <w:r>
                                    <w:t>2163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BB9792E" w:rsidR="00727BE8" w:rsidRDefault="00EB0F26" w:rsidP="00944C3D">
                            <w:r>
                              <w:t>2163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4E96E5E8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EB0F26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4E96E5E8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EB0F26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34EE01CF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B0F26">
                                    <w:t>1 05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34EE01CF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B0F26">
                              <w:t>1 05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0398C474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EB0F26">
              <w:rPr>
                <w:rFonts w:ascii="Arial" w:hAnsi="Arial"/>
                <w:lang w:eastAsia="sk-SK"/>
              </w:rPr>
              <w:t>15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EB0F26">
              <w:rPr>
                <w:rFonts w:ascii="Arial" w:hAnsi="Arial"/>
                <w:lang w:eastAsia="sk-SK"/>
              </w:rPr>
              <w:t>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0"/>
        <w:gridCol w:w="2806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C5C20C8" w:rsidR="00727BE8" w:rsidRPr="008D0433" w:rsidRDefault="00EB0F26" w:rsidP="0016443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Mgr</w:t>
            </w:r>
            <w:proofErr w:type="spellEnd"/>
            <w:r w:rsidR="001821B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Ľuboslava Sedláková</w:t>
            </w:r>
          </w:p>
        </w:tc>
        <w:tc>
          <w:tcPr>
            <w:tcW w:w="3260" w:type="dxa"/>
            <w:vAlign w:val="center"/>
          </w:tcPr>
          <w:p w14:paraId="7DAECB3C" w14:textId="5D060C51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F4BA404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vAlign w:val="center"/>
          </w:tcPr>
          <w:p w14:paraId="4B94F45B" w14:textId="74597BDB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3p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78BE4617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3693CDD1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ABD5AC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EB0F26">
              <w:rPr>
                <w:rFonts w:ascii="Arial" w:hAnsi="Arial" w:cs="Arial"/>
                <w:sz w:val="16"/>
                <w:szCs w:val="16"/>
              </w:rPr>
              <w:t xml:space="preserve"> ALLIANZ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31EE85A3" w:rsidR="00727BE8" w:rsidRPr="008C56AB" w:rsidRDefault="00DB5C9B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789,84</w:t>
            </w:r>
          </w:p>
        </w:tc>
        <w:tc>
          <w:tcPr>
            <w:tcW w:w="1325" w:type="dxa"/>
            <w:vAlign w:val="center"/>
          </w:tcPr>
          <w:p w14:paraId="455CC3B4" w14:textId="12E1AFA8" w:rsidR="00727BE8" w:rsidRPr="008C56AB" w:rsidRDefault="00DB5C9B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503,11</w:t>
            </w:r>
          </w:p>
        </w:tc>
        <w:tc>
          <w:tcPr>
            <w:tcW w:w="1234" w:type="dxa"/>
            <w:vAlign w:val="center"/>
          </w:tcPr>
          <w:p w14:paraId="12CCB40C" w14:textId="64A6EBB2" w:rsidR="00727BE8" w:rsidRPr="008C56AB" w:rsidRDefault="00DB5C9B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473,71</w:t>
            </w:r>
          </w:p>
        </w:tc>
        <w:tc>
          <w:tcPr>
            <w:tcW w:w="1978" w:type="dxa"/>
            <w:vAlign w:val="center"/>
          </w:tcPr>
          <w:p w14:paraId="5223FA2A" w14:textId="2AC81376" w:rsidR="00727BE8" w:rsidRPr="008C56AB" w:rsidRDefault="00DB5C9B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819,24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39F74DC1" w:rsidR="00727BE8" w:rsidRPr="008C56AB" w:rsidRDefault="00DB5C9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10074,53</w:t>
            </w:r>
          </w:p>
        </w:tc>
        <w:tc>
          <w:tcPr>
            <w:tcW w:w="1325" w:type="dxa"/>
            <w:vAlign w:val="center"/>
          </w:tcPr>
          <w:p w14:paraId="01757B72" w14:textId="21688D08" w:rsidR="00727BE8" w:rsidRPr="008C56AB" w:rsidRDefault="002B178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82941,85</w:t>
            </w:r>
          </w:p>
        </w:tc>
        <w:tc>
          <w:tcPr>
            <w:tcW w:w="1234" w:type="dxa"/>
            <w:vAlign w:val="center"/>
          </w:tcPr>
          <w:p w14:paraId="130D6BD4" w14:textId="2008F018" w:rsidR="00727BE8" w:rsidRPr="008C56AB" w:rsidRDefault="002B178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63679,53</w:t>
            </w:r>
          </w:p>
        </w:tc>
        <w:tc>
          <w:tcPr>
            <w:tcW w:w="1978" w:type="dxa"/>
            <w:vAlign w:val="center"/>
          </w:tcPr>
          <w:p w14:paraId="04EE6C54" w14:textId="21F8B1BD" w:rsidR="00727BE8" w:rsidRPr="008C56AB" w:rsidRDefault="00DB5C9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29336,85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18BC3245" w:rsidR="00727BE8" w:rsidRPr="008C56AB" w:rsidRDefault="002B1789" w:rsidP="002B1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503,11</w:t>
            </w:r>
          </w:p>
        </w:tc>
        <w:tc>
          <w:tcPr>
            <w:tcW w:w="1234" w:type="dxa"/>
            <w:vAlign w:val="center"/>
          </w:tcPr>
          <w:p w14:paraId="08093853" w14:textId="2ADFA4A2" w:rsidR="00727BE8" w:rsidRPr="008C56AB" w:rsidRDefault="002B178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503,11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653EC131" w:rsidR="00727BE8" w:rsidRPr="008C56AB" w:rsidRDefault="002B178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10864,37</w:t>
            </w:r>
          </w:p>
        </w:tc>
        <w:tc>
          <w:tcPr>
            <w:tcW w:w="1325" w:type="dxa"/>
            <w:vAlign w:val="center"/>
          </w:tcPr>
          <w:p w14:paraId="3AD3C014" w14:textId="6BC50D27" w:rsidR="00727BE8" w:rsidRPr="008C56AB" w:rsidRDefault="002B178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83948,07</w:t>
            </w:r>
          </w:p>
        </w:tc>
        <w:tc>
          <w:tcPr>
            <w:tcW w:w="1234" w:type="dxa"/>
            <w:vAlign w:val="center"/>
          </w:tcPr>
          <w:p w14:paraId="687C98BA" w14:textId="24F9DED6" w:rsidR="00727BE8" w:rsidRPr="008C56AB" w:rsidRDefault="002B178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64656,35</w:t>
            </w:r>
          </w:p>
        </w:tc>
        <w:tc>
          <w:tcPr>
            <w:tcW w:w="1978" w:type="dxa"/>
            <w:vAlign w:val="center"/>
          </w:tcPr>
          <w:p w14:paraId="0EFC1321" w14:textId="4810EEA7" w:rsidR="00727BE8" w:rsidRPr="008C56AB" w:rsidRDefault="002B1789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30156,09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4EFFAD84" w:rsidR="00727BE8" w:rsidRPr="008C56AB" w:rsidRDefault="002B1789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32933,88</w:t>
            </w:r>
          </w:p>
        </w:tc>
        <w:tc>
          <w:tcPr>
            <w:tcW w:w="2883" w:type="dxa"/>
            <w:vAlign w:val="center"/>
          </w:tcPr>
          <w:p w14:paraId="2A652F80" w14:textId="08861806" w:rsidR="00727BE8" w:rsidRPr="008C56AB" w:rsidRDefault="002B1789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30969,13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2F3B318" w:rsidR="00727BE8" w:rsidRPr="008C56AB" w:rsidRDefault="00354DA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32933,88</w:t>
            </w:r>
          </w:p>
        </w:tc>
        <w:tc>
          <w:tcPr>
            <w:tcW w:w="2883" w:type="dxa"/>
            <w:vAlign w:val="center"/>
          </w:tcPr>
          <w:p w14:paraId="1AEDC663" w14:textId="254910FD" w:rsidR="00727BE8" w:rsidRPr="008C56AB" w:rsidRDefault="00354DA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30969,13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54DAC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354DAC" w:rsidRPr="00050529" w:rsidRDefault="00354DAC" w:rsidP="00354DAC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48BE9277" w:rsidR="00354DAC" w:rsidRPr="008C56AB" w:rsidRDefault="00354DAC" w:rsidP="00354DA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-2223,76</w:t>
            </w:r>
          </w:p>
        </w:tc>
        <w:tc>
          <w:tcPr>
            <w:tcW w:w="1195" w:type="dxa"/>
            <w:vAlign w:val="center"/>
          </w:tcPr>
          <w:p w14:paraId="592E69A0" w14:textId="37EFDCCA" w:rsidR="00354DAC" w:rsidRPr="008C56AB" w:rsidRDefault="00354DAC" w:rsidP="00354DA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34252,95</w:t>
            </w:r>
          </w:p>
        </w:tc>
        <w:tc>
          <w:tcPr>
            <w:tcW w:w="1195" w:type="dxa"/>
            <w:vAlign w:val="center"/>
          </w:tcPr>
          <w:p w14:paraId="64970BD8" w14:textId="6E9A8931" w:rsidR="00354DAC" w:rsidRPr="008C56AB" w:rsidRDefault="00354DAC" w:rsidP="00354DA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13953,28</w:t>
            </w:r>
          </w:p>
        </w:tc>
        <w:tc>
          <w:tcPr>
            <w:tcW w:w="1164" w:type="dxa"/>
            <w:vAlign w:val="center"/>
          </w:tcPr>
          <w:p w14:paraId="11AE4CD1" w14:textId="77777777" w:rsidR="00354DAC" w:rsidRPr="008C56AB" w:rsidRDefault="00354DAC" w:rsidP="00354DA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41769FC" w:rsidR="00354DAC" w:rsidRPr="008C56AB" w:rsidRDefault="00354DAC" w:rsidP="00354DA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18075,91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4DAC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354DAC" w:rsidRPr="00050529" w:rsidRDefault="00354DAC" w:rsidP="00354DAC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325871D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-2223,76</w:t>
            </w:r>
          </w:p>
        </w:tc>
        <w:tc>
          <w:tcPr>
            <w:tcW w:w="1195" w:type="dxa"/>
            <w:vAlign w:val="center"/>
          </w:tcPr>
          <w:p w14:paraId="042709A5" w14:textId="25D03AD7" w:rsidR="00354DAC" w:rsidRPr="008C56AB" w:rsidRDefault="00354DAC" w:rsidP="00354DA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34252,95</w:t>
            </w:r>
          </w:p>
        </w:tc>
        <w:tc>
          <w:tcPr>
            <w:tcW w:w="1195" w:type="dxa"/>
            <w:vAlign w:val="center"/>
          </w:tcPr>
          <w:p w14:paraId="68A9AC1F" w14:textId="7D906D13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13953,28</w:t>
            </w:r>
          </w:p>
        </w:tc>
        <w:tc>
          <w:tcPr>
            <w:tcW w:w="1164" w:type="dxa"/>
            <w:vAlign w:val="center"/>
          </w:tcPr>
          <w:p w14:paraId="503D0F68" w14:textId="7777777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6AF7238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18075,91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18C55812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</w:t>
            </w:r>
            <w:r w:rsidR="00354DAC">
              <w:rPr>
                <w:rFonts w:ascii="Arial" w:hAnsi="Arial"/>
                <w:b/>
              </w:rPr>
              <w:t>5014,06</w:t>
            </w:r>
          </w:p>
        </w:tc>
        <w:tc>
          <w:tcPr>
            <w:tcW w:w="2835" w:type="dxa"/>
            <w:vAlign w:val="center"/>
          </w:tcPr>
          <w:p w14:paraId="71BBB685" w14:textId="246FC0C9" w:rsidR="00727BE8" w:rsidRDefault="00354DAC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44057,26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7F8E1FDE" w:rsidR="00727BE8" w:rsidRPr="008C56AB" w:rsidRDefault="0094344A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="00354DAC">
              <w:rPr>
                <w:rFonts w:ascii="Arial" w:hAnsi="Arial"/>
                <w:sz w:val="18"/>
                <w:szCs w:val="18"/>
              </w:rPr>
              <w:t>5014,06</w:t>
            </w:r>
          </w:p>
        </w:tc>
        <w:tc>
          <w:tcPr>
            <w:tcW w:w="2835" w:type="dxa"/>
            <w:vAlign w:val="center"/>
          </w:tcPr>
          <w:p w14:paraId="4B770D9B" w14:textId="32BA7F62" w:rsidR="00727BE8" w:rsidRPr="008C56AB" w:rsidRDefault="00284D29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="00354DAC">
              <w:rPr>
                <w:rFonts w:ascii="Arial" w:hAnsi="Arial"/>
                <w:sz w:val="18"/>
                <w:szCs w:val="18"/>
              </w:rPr>
              <w:t>4057,26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7DCBB1A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</w:t>
            </w:r>
            <w:r w:rsidR="00354DAC">
              <w:rPr>
                <w:rFonts w:ascii="Arial" w:hAnsi="Arial"/>
                <w:b/>
              </w:rPr>
              <w:t>5014,06</w:t>
            </w:r>
          </w:p>
        </w:tc>
        <w:tc>
          <w:tcPr>
            <w:tcW w:w="2835" w:type="dxa"/>
            <w:vAlign w:val="center"/>
          </w:tcPr>
          <w:p w14:paraId="0614EA5E" w14:textId="6FC52235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354DAC">
              <w:rPr>
                <w:rFonts w:ascii="Arial" w:hAnsi="Arial"/>
                <w:b/>
                <w:sz w:val="18"/>
                <w:szCs w:val="18"/>
              </w:rPr>
              <w:t>4057,26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D2E8" w14:textId="77777777" w:rsidR="00F84B00" w:rsidRDefault="00F84B00">
      <w:r>
        <w:separator/>
      </w:r>
    </w:p>
  </w:endnote>
  <w:endnote w:type="continuationSeparator" w:id="0">
    <w:p w14:paraId="2EF4F6DC" w14:textId="77777777" w:rsidR="00F84B00" w:rsidRDefault="00F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1326" w14:textId="77777777" w:rsidR="00F84B00" w:rsidRDefault="00F84B00">
      <w:r>
        <w:separator/>
      </w:r>
    </w:p>
  </w:footnote>
  <w:footnote w:type="continuationSeparator" w:id="0">
    <w:p w14:paraId="14A9E5ED" w14:textId="77777777" w:rsidR="00F84B00" w:rsidRDefault="00F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B1789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54DAC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175EA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3573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7F7D88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03FC"/>
    <w:rsid w:val="0094344A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B5C9B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B0F26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4B00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5120</Words>
  <Characters>29186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2023-06-15T11:57:00Z</cp:lastPrinted>
  <dcterms:created xsi:type="dcterms:W3CDTF">2023-06-15T11:57:00Z</dcterms:created>
  <dcterms:modified xsi:type="dcterms:W3CDTF">2023-06-15T11:57:00Z</dcterms:modified>
</cp:coreProperties>
</file>