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150AA179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851F77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851F77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>
              <w:rPr>
                <w:rFonts w:ascii="Arial" w:hAnsi="Arial"/>
                <w:lang w:eastAsia="sk-SK"/>
              </w:rPr>
              <w:t>2</w:t>
            </w:r>
            <w:r w:rsidR="00851F77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331DDFCD" w:rsidR="00727BE8" w:rsidRPr="00ED0163" w:rsidRDefault="00FA67BD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F127BA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3D35D02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390984B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871DD4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0092AC5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494ACA4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07CE432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17C5D4F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17C5D4F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0425A84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74E42DD1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851F77">
                                    <w:t>2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74E42DD1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851F77">
                              <w:t>2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79258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4AEAF" w14:textId="148655A3" w:rsidR="00727BE8" w:rsidRDefault="00851F77" w:rsidP="00944C3D">
                                  <w:r>
                                    <w:t>12</w:t>
                                  </w:r>
                                </w:p>
                                <w:p w14:paraId="5A7A1891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74AEAF" w14:textId="148655A3" w:rsidR="00727BE8" w:rsidRDefault="00851F77" w:rsidP="00944C3D">
                            <w:r>
                              <w:t>12</w:t>
                            </w:r>
                          </w:p>
                          <w:p w14:paraId="5A7A1891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E9D459C" w:rsidR="00727BE8" w:rsidRDefault="00FA67BD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61D40A5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E68074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342D03A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2216D22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2CCA2779" w:rsidR="00727BE8" w:rsidRDefault="00851F77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2CCA2779" w:rsidR="00727BE8" w:rsidRDefault="00851F77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2021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55C9EF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ECD1A3C" w:rsidR="00727BE8" w:rsidRDefault="00851F77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ECD1A3C" w:rsidR="00727BE8" w:rsidRDefault="00851F77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390FE81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497080D3" w:rsidR="00727BE8" w:rsidRDefault="00851F77" w:rsidP="00944C3D">
                                  <w:r>
                                    <w:t>2021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497080D3" w:rsidR="00727BE8" w:rsidRDefault="00851F77" w:rsidP="00944C3D">
                            <w:r>
                              <w:t>2021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474C6BA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009001FF" w:rsidR="00727BE8" w:rsidRDefault="00851F77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009001FF" w:rsidR="00727BE8" w:rsidRDefault="00851F77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0E2FD472" w:rsidR="00727BE8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25912B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3DAEC9E0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57178DF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1226820" cy="353695"/>
                      <wp:effectExtent l="0" t="0" r="0" b="825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649BBEBA" w:rsidR="00D92E41" w:rsidRPr="00391121" w:rsidRDefault="0007759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36122041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1" type="#_x0000_t202" style="position:absolute;margin-left:1.5pt;margin-top:2.5pt;width:96.6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CHGgIAADMEAAAOAAAAZHJzL2Uyb0RvYy54bWysU9tu2zAMfR+wfxD0vjhJkyw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">
                      <v:textbox>
                        <w:txbxContent>
                          <w:p w14:paraId="1C96BBAE" w14:textId="649BBEBA" w:rsidR="00D92E41" w:rsidRPr="00391121" w:rsidRDefault="0007759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36122041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6A4953D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4749839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09B109FD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4E68131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3" type="#_x0000_t202" style="position:absolute;margin-left:4.6pt;margin-top:6.2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D4Zou9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68E4E1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10DF5DC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506D714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-588645</wp:posOffset>
                      </wp:positionV>
                      <wp:extent cx="1270635" cy="560705"/>
                      <wp:effectExtent l="0" t="0" r="24765" b="1079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514BE35D" w:rsidR="00727BE8" w:rsidRPr="00391121" w:rsidRDefault="0007759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2021562400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2pt;margin-top:-46.35pt;width:100.05pt;height:44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">
                      <v:textbox>
                        <w:txbxContent>
                          <w:p w14:paraId="154C8C6F" w14:textId="514BE35D" w:rsidR="00727BE8" w:rsidRPr="00391121" w:rsidRDefault="0007759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2021562400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2050CC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2BCC853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2861310" cy="247015"/>
                      <wp:effectExtent l="6985" t="10160" r="8255" b="9525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1310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241F59EA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</w:t>
                                  </w:r>
                                  <w:r w:rsidR="00EE4E66">
                                    <w:rPr>
                                      <w:rFonts w:ascii="Arial" w:hAnsi="Arial" w:cs="Arial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 vlas</w:t>
                                  </w:r>
                                  <w:r w:rsidR="00EE4E66">
                                    <w:rPr>
                                      <w:rFonts w:ascii="Arial" w:hAnsi="Arial" w:cs="Arial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níkov </w:t>
                                  </w:r>
                                  <w:r w:rsidR="00127772">
                                    <w:rPr>
                                      <w:rFonts w:ascii="Arial" w:hAnsi="Arial" w:cs="Arial"/>
                                    </w:rPr>
                                    <w:t>č.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11</w:t>
                                  </w:r>
                                  <w:r w:rsidR="00127772">
                                    <w:rPr>
                                      <w:rFonts w:ascii="Arial" w:hAnsi="Arial" w:cs="Arial"/>
                                    </w:rPr>
                                    <w:t>6</w:t>
                                  </w:r>
                                  <w:r w:rsidR="00077596">
                                    <w:rPr>
                                      <w:rFonts w:ascii="Arial" w:hAnsi="Arial" w:cs="Arial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Text Box 21" o:spid="_x0000_s1045" type="#_x0000_t202" style="position:absolute;margin-left:1pt;margin-top:-12.05pt;width:225.3pt;height:19.4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">
                      <v:textbox style="mso-fit-shape-to-text:t">
                        <w:txbxContent>
                          <w:p w14:paraId="04230665" w14:textId="241F59EA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</w:t>
                            </w:r>
                            <w:r w:rsidR="00EE4E66">
                              <w:rPr>
                                <w:rFonts w:ascii="Arial" w:hAnsi="Arial" w:cs="Arial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</w:rPr>
                              <w:t>o vlas</w:t>
                            </w:r>
                            <w:r w:rsidR="00EE4E66">
                              <w:rPr>
                                <w:rFonts w:ascii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níkov </w:t>
                            </w:r>
                            <w:r w:rsidR="00127772">
                              <w:rPr>
                                <w:rFonts w:ascii="Arial" w:hAnsi="Arial" w:cs="Arial"/>
                              </w:rPr>
                              <w:t>č.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11</w:t>
                            </w:r>
                            <w:r w:rsidR="00127772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="00077596">
                              <w:rPr>
                                <w:rFonts w:ascii="Arial" w:hAnsi="Arial" w:cs="Arial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5686798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0AE745A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0789ED07" w:rsidR="00727BE8" w:rsidRPr="00391121" w:rsidRDefault="0012777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Dlhé Hony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0789ED07" w:rsidR="00727BE8" w:rsidRPr="00391121" w:rsidRDefault="0012777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Dlhé Hony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2DB7D0AE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5D94BA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00725BB5" w:rsidR="00727BE8" w:rsidRDefault="00851F77" w:rsidP="00944C3D">
                                  <w:r>
                                    <w:t>11</w:t>
                                  </w:r>
                                  <w:r w:rsidR="00127772">
                                    <w:t>6</w:t>
                                  </w:r>
                                  <w:r w:rsidR="00077596"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00725BB5" w:rsidR="00727BE8" w:rsidRDefault="00851F77" w:rsidP="00944C3D">
                            <w:r>
                              <w:t>11</w:t>
                            </w:r>
                            <w:r w:rsidR="00127772">
                              <w:t>6</w:t>
                            </w:r>
                            <w:r w:rsidR="00077596"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0407448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3BBBB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3B5BEAB0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</w:t>
                                  </w:r>
                                  <w:r w:rsidR="00851F77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3B5BEAB0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</w:t>
                            </w:r>
                            <w:r w:rsidR="00851F77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776615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0280C717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0280C717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BE27B07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28D7DA6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62F07E79" w:rsidR="00727BE8" w:rsidRPr="00391121" w:rsidRDefault="0007759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03274442220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62F07E79" w:rsidR="00727BE8" w:rsidRPr="00391121" w:rsidRDefault="0007759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03274442220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3AD9DF50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C5819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6C3FEDCA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35D29F8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13A27F4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13A27F4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4397C875" w:rsidR="00D96BED" w:rsidRPr="00ED0163" w:rsidRDefault="00077596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08.06.2023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6A6C5E83" w:rsidR="00727BE8" w:rsidRPr="008D0433" w:rsidRDefault="00077596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Katarína Chupáč Ježíšková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52C262C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543C955" w:rsidR="00727BE8" w:rsidRPr="008D0433" w:rsidRDefault="006111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 Allianz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6545B1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74D2D2B1" w:rsidR="00727BE8" w:rsidRPr="008C56AB" w:rsidRDefault="0007759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82,34</w:t>
            </w:r>
          </w:p>
        </w:tc>
        <w:tc>
          <w:tcPr>
            <w:tcW w:w="1325" w:type="dxa"/>
            <w:vAlign w:val="center"/>
          </w:tcPr>
          <w:p w14:paraId="057AB2C5" w14:textId="60F3ED93" w:rsidR="00727BE8" w:rsidRPr="008C56AB" w:rsidRDefault="0007759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27772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234" w:type="dxa"/>
            <w:vAlign w:val="center"/>
          </w:tcPr>
          <w:p w14:paraId="4F28F087" w14:textId="3C3376DC" w:rsidR="00727BE8" w:rsidRPr="008C56AB" w:rsidRDefault="0007759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166,10</w:t>
            </w:r>
          </w:p>
        </w:tc>
        <w:tc>
          <w:tcPr>
            <w:tcW w:w="1978" w:type="dxa"/>
            <w:vAlign w:val="center"/>
          </w:tcPr>
          <w:p w14:paraId="70A05763" w14:textId="26F643F0" w:rsidR="00727BE8" w:rsidRPr="008C56AB" w:rsidRDefault="0007759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16,24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6A76503E" w:rsidR="00727BE8" w:rsidRDefault="0007759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3541,42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7F0FF6D4" w:rsidR="00727BE8" w:rsidRPr="008C56AB" w:rsidRDefault="0007759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39232,07</w:t>
            </w:r>
          </w:p>
        </w:tc>
        <w:tc>
          <w:tcPr>
            <w:tcW w:w="1234" w:type="dxa"/>
            <w:vAlign w:val="center"/>
          </w:tcPr>
          <w:p w14:paraId="563A6FDB" w14:textId="5A4F1C3E" w:rsidR="00727BE8" w:rsidRPr="008C56AB" w:rsidRDefault="0007759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28645,09</w:t>
            </w:r>
          </w:p>
        </w:tc>
        <w:tc>
          <w:tcPr>
            <w:tcW w:w="1978" w:type="dxa"/>
            <w:vAlign w:val="center"/>
          </w:tcPr>
          <w:p w14:paraId="1AE1FE1A" w14:textId="6A66838C" w:rsidR="00727BE8" w:rsidRPr="008C56AB" w:rsidRDefault="0007759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14128,40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A5C4BD2" w:rsidR="00727BE8" w:rsidRPr="008C56AB" w:rsidRDefault="00424F3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A5B8A"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01D585BE" w:rsidR="00727BE8" w:rsidRPr="008C56AB" w:rsidRDefault="00424F3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CA5B8A"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1A8523B8" w:rsidR="00727BE8" w:rsidRPr="008C56AB" w:rsidRDefault="0007759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3623,76</w:t>
            </w:r>
          </w:p>
        </w:tc>
        <w:tc>
          <w:tcPr>
            <w:tcW w:w="1325" w:type="dxa"/>
            <w:vAlign w:val="center"/>
          </w:tcPr>
          <w:p w14:paraId="72A1B8CF" w14:textId="1F667105" w:rsidR="00727BE8" w:rsidRPr="008C56AB" w:rsidRDefault="0007759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39332,07</w:t>
            </w:r>
          </w:p>
        </w:tc>
        <w:tc>
          <w:tcPr>
            <w:tcW w:w="1234" w:type="dxa"/>
            <w:vAlign w:val="center"/>
          </w:tcPr>
          <w:p w14:paraId="413BCFD7" w14:textId="17418C65" w:rsidR="00727BE8" w:rsidRPr="008C56AB" w:rsidRDefault="0007759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28811,19</w:t>
            </w:r>
          </w:p>
        </w:tc>
        <w:tc>
          <w:tcPr>
            <w:tcW w:w="1978" w:type="dxa"/>
            <w:vAlign w:val="center"/>
          </w:tcPr>
          <w:p w14:paraId="0D180BF4" w14:textId="69D0807C" w:rsidR="00727BE8" w:rsidRPr="00077596" w:rsidRDefault="00077596" w:rsidP="000775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7596">
              <w:rPr>
                <w:rFonts w:ascii="Arial" w:hAnsi="Arial" w:cs="Arial"/>
                <w:b/>
                <w:bCs/>
                <w:sz w:val="18"/>
                <w:szCs w:val="18"/>
              </w:rPr>
              <w:t>14144,64</w:t>
            </w:r>
          </w:p>
          <w:p w14:paraId="2EA141A6" w14:textId="5433790E" w:rsidR="00424F38" w:rsidRPr="008C56AB" w:rsidRDefault="00424F3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684"/>
      </w:tblGrid>
      <w:tr w:rsidR="00727BE8" w:rsidRPr="008D0433" w14:paraId="13004A14" w14:textId="77777777" w:rsidTr="00424F38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684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424F38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424F38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6F8F93FF" w:rsidR="00727BE8" w:rsidRPr="008C56AB" w:rsidRDefault="0007759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248591,84</w:t>
            </w:r>
          </w:p>
        </w:tc>
        <w:tc>
          <w:tcPr>
            <w:tcW w:w="2883" w:type="dxa"/>
            <w:vAlign w:val="center"/>
          </w:tcPr>
          <w:p w14:paraId="6028961C" w14:textId="1A299FA3" w:rsidR="00727BE8" w:rsidRDefault="0007759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12638,46</w:t>
            </w:r>
          </w:p>
          <w:p w14:paraId="0D87AACC" w14:textId="668AEA27" w:rsidR="005C6A8D" w:rsidRPr="008C56AB" w:rsidRDefault="005C6A8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51BD6323" w:rsidR="00727BE8" w:rsidRPr="008C56AB" w:rsidRDefault="0007759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248591,84</w:t>
            </w:r>
          </w:p>
        </w:tc>
        <w:tc>
          <w:tcPr>
            <w:tcW w:w="2883" w:type="dxa"/>
            <w:vAlign w:val="center"/>
          </w:tcPr>
          <w:p w14:paraId="733B1440" w14:textId="10EAD249" w:rsidR="00A136FC" w:rsidRPr="00A136FC" w:rsidRDefault="00077596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12638,46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07EBEFDB" w:rsidR="00727BE8" w:rsidRPr="008C56AB" w:rsidRDefault="002C661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1541,36</w:t>
            </w:r>
          </w:p>
        </w:tc>
        <w:tc>
          <w:tcPr>
            <w:tcW w:w="1195" w:type="dxa"/>
            <w:vAlign w:val="center"/>
          </w:tcPr>
          <w:p w14:paraId="574DE2C9" w14:textId="72AECAF7" w:rsidR="00727BE8" w:rsidRPr="008C56AB" w:rsidRDefault="002C661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24966,26</w:t>
            </w:r>
          </w:p>
        </w:tc>
        <w:tc>
          <w:tcPr>
            <w:tcW w:w="1195" w:type="dxa"/>
            <w:vAlign w:val="center"/>
          </w:tcPr>
          <w:p w14:paraId="620228A9" w14:textId="4A2F685A" w:rsidR="00727BE8" w:rsidRPr="008C56AB" w:rsidRDefault="002C661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15151,32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522C3D07" w:rsidR="00727BE8" w:rsidRPr="008C56AB" w:rsidRDefault="002C661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11356,3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1D09C8E5" w:rsidR="00727BE8" w:rsidRPr="008C56AB" w:rsidRDefault="002C661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1541,36</w:t>
            </w:r>
          </w:p>
        </w:tc>
        <w:tc>
          <w:tcPr>
            <w:tcW w:w="1195" w:type="dxa"/>
            <w:vAlign w:val="center"/>
          </w:tcPr>
          <w:p w14:paraId="2EC0EAC9" w14:textId="34F369B3" w:rsidR="00727BE8" w:rsidRPr="008C56AB" w:rsidRDefault="002C661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24966,26</w:t>
            </w:r>
          </w:p>
        </w:tc>
        <w:tc>
          <w:tcPr>
            <w:tcW w:w="1195" w:type="dxa"/>
            <w:vAlign w:val="center"/>
          </w:tcPr>
          <w:p w14:paraId="39FBFFBB" w14:textId="1BA50B73" w:rsidR="00727BE8" w:rsidRPr="008C56AB" w:rsidRDefault="002C661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15151,32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2B2D984B" w:rsidR="00727BE8" w:rsidRPr="008C56AB" w:rsidRDefault="002C661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11356,3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7B7CFC88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4F0EE96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7E9BF338" w:rsidR="00727BE8" w:rsidRPr="008C56AB" w:rsidRDefault="002C661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12783,10</w:t>
            </w:r>
          </w:p>
        </w:tc>
        <w:tc>
          <w:tcPr>
            <w:tcW w:w="2835" w:type="dxa"/>
            <w:vAlign w:val="center"/>
          </w:tcPr>
          <w:p w14:paraId="6EC8B8A1" w14:textId="6A5333BD" w:rsidR="00727BE8" w:rsidRPr="008C56AB" w:rsidRDefault="002C661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12568,06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706C4CB8" w:rsidR="00727BE8" w:rsidRPr="008C56AB" w:rsidRDefault="002C661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12783,10</w:t>
            </w:r>
          </w:p>
        </w:tc>
        <w:tc>
          <w:tcPr>
            <w:tcW w:w="2835" w:type="dxa"/>
            <w:vAlign w:val="center"/>
          </w:tcPr>
          <w:p w14:paraId="4253AF30" w14:textId="19EE6D11" w:rsidR="00727BE8" w:rsidRPr="008C56AB" w:rsidRDefault="002C661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12568,06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06C3290A" w:rsidR="00727BE8" w:rsidRPr="008C56AB" w:rsidRDefault="002C661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12783,10</w:t>
            </w:r>
          </w:p>
        </w:tc>
        <w:tc>
          <w:tcPr>
            <w:tcW w:w="2835" w:type="dxa"/>
            <w:vAlign w:val="center"/>
          </w:tcPr>
          <w:p w14:paraId="74A06852" w14:textId="79A9ECDD" w:rsidR="00727BE8" w:rsidRPr="008C56AB" w:rsidRDefault="002C6616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12568,06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AF7D248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CBF0FEB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A901149" w14:textId="1AD13DC5" w:rsidR="00727BE8" w:rsidRPr="00E05001" w:rsidRDefault="002C661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186 394,43</w:t>
            </w: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6A0FE950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ACBB3F0" w14:textId="02985AC5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F7690A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0E98F165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6944C72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29DEF40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EE8DF" w14:textId="77777777" w:rsidR="00D15A95" w:rsidRDefault="00D15A95">
      <w:r>
        <w:separator/>
      </w:r>
    </w:p>
  </w:endnote>
  <w:endnote w:type="continuationSeparator" w:id="0">
    <w:p w14:paraId="59151B9A" w14:textId="77777777" w:rsidR="00D15A95" w:rsidRDefault="00D15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B47C6" w14:textId="77777777" w:rsidR="00D15A95" w:rsidRDefault="00D15A95">
      <w:r>
        <w:separator/>
      </w:r>
    </w:p>
  </w:footnote>
  <w:footnote w:type="continuationSeparator" w:id="0">
    <w:p w14:paraId="2E548656" w14:textId="77777777" w:rsidR="00D15A95" w:rsidRDefault="00D15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3347">
    <w:abstractNumId w:val="13"/>
  </w:num>
  <w:num w:numId="2" w16cid:durableId="1115908545">
    <w:abstractNumId w:val="17"/>
  </w:num>
  <w:num w:numId="3" w16cid:durableId="1433862974">
    <w:abstractNumId w:val="8"/>
  </w:num>
  <w:num w:numId="4" w16cid:durableId="591473076">
    <w:abstractNumId w:val="7"/>
  </w:num>
  <w:num w:numId="5" w16cid:durableId="4984263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14047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194649">
    <w:abstractNumId w:val="20"/>
  </w:num>
  <w:num w:numId="8" w16cid:durableId="450518347">
    <w:abstractNumId w:val="10"/>
  </w:num>
  <w:num w:numId="9" w16cid:durableId="55518414">
    <w:abstractNumId w:val="0"/>
  </w:num>
  <w:num w:numId="10" w16cid:durableId="904797148">
    <w:abstractNumId w:val="19"/>
  </w:num>
  <w:num w:numId="11" w16cid:durableId="675032430">
    <w:abstractNumId w:val="6"/>
  </w:num>
  <w:num w:numId="12" w16cid:durableId="1825392901">
    <w:abstractNumId w:val="9"/>
  </w:num>
  <w:num w:numId="13" w16cid:durableId="1833715462">
    <w:abstractNumId w:val="12"/>
  </w:num>
  <w:num w:numId="14" w16cid:durableId="1723212390">
    <w:abstractNumId w:val="15"/>
  </w:num>
  <w:num w:numId="15" w16cid:durableId="1975863911">
    <w:abstractNumId w:val="14"/>
  </w:num>
  <w:num w:numId="16" w16cid:durableId="1804273753">
    <w:abstractNumId w:val="2"/>
  </w:num>
  <w:num w:numId="17" w16cid:durableId="441726653">
    <w:abstractNumId w:val="4"/>
  </w:num>
  <w:num w:numId="18" w16cid:durableId="834076736">
    <w:abstractNumId w:val="11"/>
  </w:num>
  <w:num w:numId="19" w16cid:durableId="1922182820">
    <w:abstractNumId w:val="5"/>
  </w:num>
  <w:num w:numId="20" w16cid:durableId="1552812608">
    <w:abstractNumId w:val="18"/>
  </w:num>
  <w:num w:numId="21" w16cid:durableId="93074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77596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27772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354A"/>
    <w:rsid w:val="00291963"/>
    <w:rsid w:val="00292243"/>
    <w:rsid w:val="0029467C"/>
    <w:rsid w:val="002B12D5"/>
    <w:rsid w:val="002C13B3"/>
    <w:rsid w:val="002C5CE4"/>
    <w:rsid w:val="002C6616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4F38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A8D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1F77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0DD9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35208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15A95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27CCB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A67BD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14</TotalTime>
  <Pages>1</Pages>
  <Words>5112</Words>
  <Characters>29139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Dávid Kubiš</cp:lastModifiedBy>
  <cp:revision>4</cp:revision>
  <cp:lastPrinted>2023-05-04T09:14:00Z</cp:lastPrinted>
  <dcterms:created xsi:type="dcterms:W3CDTF">2023-05-04T09:15:00Z</dcterms:created>
  <dcterms:modified xsi:type="dcterms:W3CDTF">2023-06-08T08:03:00Z</dcterms:modified>
</cp:coreProperties>
</file>