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261040D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E13B4C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2021442676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261040D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E13B4C">
                              <w:rPr>
                                <w:rFonts w:ascii="Arial" w:hAnsi="Arial"/>
                                <w:lang w:eastAsia="sk-SK"/>
                              </w:rPr>
                              <w:t>2021442676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C2B7809" w:rsidR="00727BE8" w:rsidRPr="00391121" w:rsidRDefault="00E13B4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C2B7809" w:rsidR="00727BE8" w:rsidRPr="00391121" w:rsidRDefault="00E13B4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1D4E8843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E13B4C">
                                    <w:rPr>
                                      <w:rFonts w:ascii="Arial" w:hAnsi="Arial" w:cs="Arial"/>
                                    </w:rPr>
                                    <w:t xml:space="preserve">poločenstvo vlastníkov bytov Rázusová 1472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1D4E8843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E13B4C">
                              <w:rPr>
                                <w:rFonts w:ascii="Arial" w:hAnsi="Arial" w:cs="Arial"/>
                              </w:rPr>
                              <w:t xml:space="preserve">poločenstvo vlastníkov bytov Rázusová 1472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1C8E05A7" w:rsidR="00727BE8" w:rsidRPr="00391121" w:rsidRDefault="00742C7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E13B4C">
                                    <w:rPr>
                                      <w:rFonts w:ascii="Arial" w:hAnsi="Arial" w:cs="Arial"/>
                                    </w:rPr>
                                    <w:t xml:space="preserve">Rázusova 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1C8E05A7" w:rsidR="00727BE8" w:rsidRPr="00391121" w:rsidRDefault="00742C7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13B4C">
                              <w:rPr>
                                <w:rFonts w:ascii="Arial" w:hAnsi="Arial" w:cs="Arial"/>
                              </w:rPr>
                              <w:t xml:space="preserve">Rázusova 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F8326D7" w:rsidR="00727BE8" w:rsidRDefault="00E13B4C" w:rsidP="00944C3D">
                                  <w:r>
                                    <w:t>1472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F8326D7" w:rsidR="00727BE8" w:rsidRDefault="00E13B4C" w:rsidP="00944C3D">
                            <w:r>
                              <w:t>1472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14C7759D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</w:t>
                                  </w:r>
                                  <w:r w:rsidR="00742C73">
                                    <w:t>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14C7759D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</w:t>
                            </w:r>
                            <w:r w:rsidR="00742C73">
                              <w:t>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0A9603CE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742C73">
                                    <w:t>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0A9603CE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742C73">
                              <w:t>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3D10C731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E13B4C">
              <w:rPr>
                <w:rFonts w:ascii="Arial" w:hAnsi="Arial"/>
                <w:lang w:eastAsia="sk-SK"/>
              </w:rPr>
              <w:t>8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E13B4C">
              <w:rPr>
                <w:rFonts w:ascii="Arial" w:hAnsi="Arial"/>
                <w:lang w:eastAsia="sk-SK"/>
              </w:rPr>
              <w:t>06.</w:t>
            </w:r>
            <w:r w:rsidR="00D66C50">
              <w:rPr>
                <w:rFonts w:ascii="Arial" w:hAnsi="Arial"/>
                <w:lang w:eastAsia="sk-SK"/>
              </w:rPr>
              <w:t>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B4FE22B" w:rsidR="00727BE8" w:rsidRPr="008D0433" w:rsidRDefault="00E13B4C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Matuš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Bošeľa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77931483" w:rsidR="00727BE8" w:rsidRPr="008D0433" w:rsidRDefault="00E13B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vAlign w:val="center"/>
          </w:tcPr>
          <w:p w14:paraId="4B94F45B" w14:textId="2F0E4952" w:rsidR="00727BE8" w:rsidRPr="008D0433" w:rsidRDefault="00E13B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9750267" w:rsidR="00727BE8" w:rsidRPr="008D0433" w:rsidRDefault="00742C7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1BA4D1B" w:rsidR="00727BE8" w:rsidRPr="008D0433" w:rsidRDefault="00742C7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06DFE67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742C73">
              <w:rPr>
                <w:rFonts w:ascii="Arial" w:hAnsi="Arial" w:cs="Arial"/>
                <w:sz w:val="16"/>
                <w:szCs w:val="16"/>
              </w:rPr>
              <w:t xml:space="preserve">ALLIANZ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407836C2" w:rsidR="00727BE8" w:rsidRPr="008C56AB" w:rsidRDefault="00E13B4C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-305,25</w:t>
            </w:r>
          </w:p>
        </w:tc>
        <w:tc>
          <w:tcPr>
            <w:tcW w:w="1325" w:type="dxa"/>
            <w:vAlign w:val="center"/>
          </w:tcPr>
          <w:p w14:paraId="455CC3B4" w14:textId="161BB1F1" w:rsidR="00727BE8" w:rsidRPr="008C56AB" w:rsidRDefault="00E13B4C" w:rsidP="000D1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500,00</w:t>
            </w:r>
          </w:p>
        </w:tc>
        <w:tc>
          <w:tcPr>
            <w:tcW w:w="1234" w:type="dxa"/>
            <w:vAlign w:val="center"/>
          </w:tcPr>
          <w:p w14:paraId="12CCB40C" w14:textId="34ADA76B" w:rsidR="00727BE8" w:rsidRPr="008C56AB" w:rsidRDefault="00E13B4C" w:rsidP="00E13B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871,18</w:t>
            </w:r>
          </w:p>
        </w:tc>
        <w:tc>
          <w:tcPr>
            <w:tcW w:w="1978" w:type="dxa"/>
            <w:vAlign w:val="center"/>
          </w:tcPr>
          <w:p w14:paraId="5223FA2A" w14:textId="55F83D7A" w:rsidR="00727BE8" w:rsidRPr="008C56AB" w:rsidRDefault="00E13B4C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-676,43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346C3B4" w:rsidR="00727BE8" w:rsidRPr="008C56AB" w:rsidRDefault="00E13B4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53562,27</w:t>
            </w:r>
          </w:p>
        </w:tc>
        <w:tc>
          <w:tcPr>
            <w:tcW w:w="1325" w:type="dxa"/>
            <w:vAlign w:val="center"/>
          </w:tcPr>
          <w:p w14:paraId="01757B72" w14:textId="41825552" w:rsidR="00727BE8" w:rsidRPr="008C56AB" w:rsidRDefault="00E13B4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66124,15</w:t>
            </w:r>
          </w:p>
        </w:tc>
        <w:tc>
          <w:tcPr>
            <w:tcW w:w="1234" w:type="dxa"/>
            <w:vAlign w:val="center"/>
          </w:tcPr>
          <w:p w14:paraId="130D6BD4" w14:textId="32C255CA" w:rsidR="00727BE8" w:rsidRPr="008C56AB" w:rsidRDefault="00E13B4C" w:rsidP="000D19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62787,75</w:t>
            </w:r>
          </w:p>
        </w:tc>
        <w:tc>
          <w:tcPr>
            <w:tcW w:w="1978" w:type="dxa"/>
            <w:vAlign w:val="center"/>
          </w:tcPr>
          <w:p w14:paraId="04EE6C54" w14:textId="19E08919" w:rsidR="00727BE8" w:rsidRPr="008C56AB" w:rsidRDefault="00E13B4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56898,67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65240E39" w:rsidR="00727BE8" w:rsidRPr="008C56AB" w:rsidRDefault="000D198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08093853" w14:textId="33428D5B" w:rsidR="00727BE8" w:rsidRPr="008C56AB" w:rsidRDefault="000D198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5FE60A9B" w:rsidR="00727BE8" w:rsidRPr="008C56AB" w:rsidRDefault="000D1981" w:rsidP="000D19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6309,21</w:t>
            </w:r>
          </w:p>
        </w:tc>
        <w:tc>
          <w:tcPr>
            <w:tcW w:w="1325" w:type="dxa"/>
            <w:vAlign w:val="center"/>
          </w:tcPr>
          <w:p w14:paraId="3AD3C014" w14:textId="5169EC56" w:rsidR="00727BE8" w:rsidRPr="008C56AB" w:rsidRDefault="00E13B4C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66624,15</w:t>
            </w:r>
          </w:p>
        </w:tc>
        <w:tc>
          <w:tcPr>
            <w:tcW w:w="1234" w:type="dxa"/>
            <w:vAlign w:val="center"/>
          </w:tcPr>
          <w:p w14:paraId="687C98BA" w14:textId="353301FB" w:rsidR="00727BE8" w:rsidRPr="008C56AB" w:rsidRDefault="00E13B4C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63658,93</w:t>
            </w:r>
          </w:p>
        </w:tc>
        <w:tc>
          <w:tcPr>
            <w:tcW w:w="1978" w:type="dxa"/>
            <w:vAlign w:val="center"/>
          </w:tcPr>
          <w:p w14:paraId="0EFC1321" w14:textId="6D377085" w:rsidR="00727BE8" w:rsidRPr="008C56AB" w:rsidRDefault="00E13B4C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56222,24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02A1AFD7" w:rsidR="00727BE8" w:rsidRPr="008C56AB" w:rsidRDefault="00E53929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198952,94</w:t>
            </w:r>
          </w:p>
        </w:tc>
        <w:tc>
          <w:tcPr>
            <w:tcW w:w="2883" w:type="dxa"/>
            <w:vAlign w:val="center"/>
          </w:tcPr>
          <w:p w14:paraId="2A652F80" w14:textId="5BE0075E" w:rsidR="00727BE8" w:rsidRPr="008C56AB" w:rsidRDefault="00E53929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178202,1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33582BA6" w:rsidR="00727BE8" w:rsidRPr="008C56AB" w:rsidRDefault="00E5392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198952,94</w:t>
            </w:r>
          </w:p>
        </w:tc>
        <w:tc>
          <w:tcPr>
            <w:tcW w:w="2883" w:type="dxa"/>
            <w:vAlign w:val="center"/>
          </w:tcPr>
          <w:p w14:paraId="1AEDC663" w14:textId="618EFAF9" w:rsidR="00727BE8" w:rsidRPr="008C56AB" w:rsidRDefault="00E5392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178202,1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1C196BEB" w:rsidR="00727BE8" w:rsidRPr="008C56AB" w:rsidRDefault="00E53929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37125,37</w:t>
            </w:r>
          </w:p>
        </w:tc>
        <w:tc>
          <w:tcPr>
            <w:tcW w:w="1195" w:type="dxa"/>
            <w:vAlign w:val="center"/>
          </w:tcPr>
          <w:p w14:paraId="592E69A0" w14:textId="1652CD78" w:rsidR="00727BE8" w:rsidRPr="008C56AB" w:rsidRDefault="00E53929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22194,78</w:t>
            </w:r>
          </w:p>
        </w:tc>
        <w:tc>
          <w:tcPr>
            <w:tcW w:w="1195" w:type="dxa"/>
            <w:vAlign w:val="center"/>
          </w:tcPr>
          <w:p w14:paraId="64970BD8" w14:textId="13F86E55" w:rsidR="00727BE8" w:rsidRPr="008C56AB" w:rsidRDefault="00E53929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17703,09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7C53582C" w:rsidR="00727BE8" w:rsidRPr="008C56AB" w:rsidRDefault="00E53929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44616,96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46CA1F84" w:rsidR="00727BE8" w:rsidRPr="008C56AB" w:rsidRDefault="00E5392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37125,37</w:t>
            </w:r>
          </w:p>
        </w:tc>
        <w:tc>
          <w:tcPr>
            <w:tcW w:w="1195" w:type="dxa"/>
            <w:vAlign w:val="center"/>
          </w:tcPr>
          <w:p w14:paraId="042709A5" w14:textId="6A57E668" w:rsidR="00727BE8" w:rsidRPr="008C56AB" w:rsidRDefault="00E53929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22194,78</w:t>
            </w:r>
          </w:p>
        </w:tc>
        <w:tc>
          <w:tcPr>
            <w:tcW w:w="1195" w:type="dxa"/>
            <w:vAlign w:val="center"/>
          </w:tcPr>
          <w:p w14:paraId="68A9AC1F" w14:textId="5DE78144" w:rsidR="00727BE8" w:rsidRPr="008C56AB" w:rsidRDefault="00E53929" w:rsidP="00E5392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17703,09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7024783" w:rsidR="00727BE8" w:rsidRPr="008C56AB" w:rsidRDefault="000D198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E53929">
              <w:rPr>
                <w:rFonts w:ascii="Arial" w:hAnsi="Arial"/>
                <w:b/>
                <w:sz w:val="18"/>
                <w:szCs w:val="18"/>
              </w:rPr>
              <w:t>4616,96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2"/>
        <w:gridCol w:w="1727"/>
        <w:gridCol w:w="1607"/>
        <w:gridCol w:w="1568"/>
        <w:gridCol w:w="1828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3DB65F6A" w:rsidR="00727BE8" w:rsidRPr="008C56AB" w:rsidRDefault="00F937C8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46557,82</w:t>
            </w:r>
          </w:p>
        </w:tc>
        <w:tc>
          <w:tcPr>
            <w:tcW w:w="1769" w:type="dxa"/>
            <w:vAlign w:val="center"/>
          </w:tcPr>
          <w:p w14:paraId="63F578A6" w14:textId="600C998F" w:rsidR="00727BE8" w:rsidRPr="008C56AB" w:rsidRDefault="00F937C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729" w:type="dxa"/>
            <w:vAlign w:val="center"/>
          </w:tcPr>
          <w:p w14:paraId="5B22658C" w14:textId="690A1282" w:rsidR="00727BE8" w:rsidRPr="008C56AB" w:rsidRDefault="000D198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937C8">
              <w:rPr>
                <w:rFonts w:ascii="Arial" w:hAnsi="Arial" w:cs="Arial"/>
                <w:sz w:val="18"/>
                <w:szCs w:val="18"/>
              </w:rPr>
              <w:t>1298,6</w:t>
            </w:r>
          </w:p>
        </w:tc>
        <w:tc>
          <w:tcPr>
            <w:tcW w:w="2013" w:type="dxa"/>
            <w:vAlign w:val="center"/>
          </w:tcPr>
          <w:p w14:paraId="519EA59E" w14:textId="3A4EAE72" w:rsidR="00727BE8" w:rsidRPr="008C56AB" w:rsidRDefault="00F937C8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57856,42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139875DA" w:rsidR="00727BE8" w:rsidRPr="008C56AB" w:rsidRDefault="00462F25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41919,63</w:t>
            </w:r>
          </w:p>
        </w:tc>
        <w:tc>
          <w:tcPr>
            <w:tcW w:w="2835" w:type="dxa"/>
            <w:vAlign w:val="center"/>
          </w:tcPr>
          <w:p w14:paraId="71BBB685" w14:textId="1C61A7E9" w:rsidR="00727BE8" w:rsidRDefault="00462F25" w:rsidP="00462F2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39326,44</w:t>
            </w:r>
          </w:p>
          <w:p w14:paraId="3FB70F96" w14:textId="6320CE3C" w:rsidR="0094344A" w:rsidRPr="008C56AB" w:rsidRDefault="0094344A" w:rsidP="000D198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761D1A04" w:rsidR="00727BE8" w:rsidRPr="008C56AB" w:rsidRDefault="00462F25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41919,63</w:t>
            </w:r>
          </w:p>
        </w:tc>
        <w:tc>
          <w:tcPr>
            <w:tcW w:w="2835" w:type="dxa"/>
            <w:vAlign w:val="center"/>
          </w:tcPr>
          <w:p w14:paraId="4B770D9B" w14:textId="6D92E2C0" w:rsidR="00727BE8" w:rsidRPr="008C56AB" w:rsidRDefault="00462F2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39326,44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3A3D489" w:rsidR="00727BE8" w:rsidRPr="008C56AB" w:rsidRDefault="00462F25" w:rsidP="00462F2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41919,63</w:t>
            </w:r>
          </w:p>
        </w:tc>
        <w:tc>
          <w:tcPr>
            <w:tcW w:w="2835" w:type="dxa"/>
            <w:vAlign w:val="center"/>
          </w:tcPr>
          <w:p w14:paraId="0614EA5E" w14:textId="566535A4" w:rsidR="00727BE8" w:rsidRPr="008C56AB" w:rsidRDefault="00462F25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39326,44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830C" w14:textId="77777777" w:rsidR="004E13BC" w:rsidRDefault="004E13BC">
      <w:r>
        <w:separator/>
      </w:r>
    </w:p>
  </w:endnote>
  <w:endnote w:type="continuationSeparator" w:id="0">
    <w:p w14:paraId="5EDD316B" w14:textId="77777777" w:rsidR="004E13BC" w:rsidRDefault="004E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2C02" w14:textId="77777777" w:rsidR="004E13BC" w:rsidRDefault="004E13BC">
      <w:r>
        <w:separator/>
      </w:r>
    </w:p>
  </w:footnote>
  <w:footnote w:type="continuationSeparator" w:id="0">
    <w:p w14:paraId="16EB2EE3" w14:textId="77777777" w:rsidR="004E13BC" w:rsidRDefault="004E1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1981"/>
    <w:rsid w:val="000D5039"/>
    <w:rsid w:val="000F0107"/>
    <w:rsid w:val="00105D55"/>
    <w:rsid w:val="0011261E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2F25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3BC"/>
    <w:rsid w:val="004E1617"/>
    <w:rsid w:val="004F29F4"/>
    <w:rsid w:val="004F4A5E"/>
    <w:rsid w:val="00503750"/>
    <w:rsid w:val="00506C67"/>
    <w:rsid w:val="00511537"/>
    <w:rsid w:val="00526680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2C73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65BB0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344A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5197"/>
    <w:rsid w:val="00DF7339"/>
    <w:rsid w:val="00E05001"/>
    <w:rsid w:val="00E13B4C"/>
    <w:rsid w:val="00E17884"/>
    <w:rsid w:val="00E22677"/>
    <w:rsid w:val="00E51C26"/>
    <w:rsid w:val="00E53929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937C8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5121</Words>
  <Characters>29193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2023-06-08T14:38:00Z</cp:lastPrinted>
  <dcterms:created xsi:type="dcterms:W3CDTF">2023-06-08T14:38:00Z</dcterms:created>
  <dcterms:modified xsi:type="dcterms:W3CDTF">2023-06-08T14:38:00Z</dcterms:modified>
</cp:coreProperties>
</file>