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"/>
        <w:gridCol w:w="354"/>
        <w:gridCol w:w="276"/>
        <w:gridCol w:w="257"/>
        <w:gridCol w:w="276"/>
        <w:gridCol w:w="276"/>
        <w:gridCol w:w="276"/>
        <w:gridCol w:w="276"/>
        <w:gridCol w:w="275"/>
        <w:gridCol w:w="356"/>
        <w:gridCol w:w="275"/>
        <w:gridCol w:w="275"/>
        <w:gridCol w:w="1217"/>
        <w:gridCol w:w="275"/>
        <w:gridCol w:w="275"/>
        <w:gridCol w:w="275"/>
        <w:gridCol w:w="275"/>
        <w:gridCol w:w="275"/>
        <w:gridCol w:w="275"/>
        <w:gridCol w:w="275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63"/>
        <w:gridCol w:w="377"/>
        <w:gridCol w:w="146"/>
        <w:gridCol w:w="146"/>
      </w:tblGrid>
      <w:tr w:rsidR="00B82BEA" w:rsidRPr="00ED0163" w14:paraId="30CCA3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D229D5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4044B6D8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DC4542">
              <w:t>31.12.2022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76E0EDD7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</w:t>
            </w:r>
            <w:r w:rsidR="002E2B49">
              <w:rPr>
                <w:rFonts w:ascii="Arial" w:hAnsi="Arial"/>
                <w:lang w:eastAsia="sk-SK"/>
              </w:rPr>
              <w:t>h)</w:t>
            </w:r>
            <w:r w:rsidR="00727BE8" w:rsidRPr="00ED0163">
              <w:rPr>
                <w:rFonts w:ascii="Arial" w:hAnsi="Arial"/>
                <w:lang w:eastAsia="sk-SK"/>
              </w:rPr>
              <w:t>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64BF66A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0C21587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1AADEC9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457B4D6" w14:textId="77777777" w:rsidR="00727BE8" w:rsidRDefault="00704DEF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7053C40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2BBF3F85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DC4542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2C1CD41" w14:textId="2BBF3F85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C4542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3B216E26" w:rsidR="00727BE8" w:rsidRDefault="00862D90" w:rsidP="00944C3D">
                                  <w:r>
                                    <w:t>202</w:t>
                                  </w:r>
                                  <w:r w:rsidR="00DC4542">
                                    <w:t>2</w:t>
                                  </w:r>
                                </w:p>
                                <w:p w14:paraId="5C4D4764" w14:textId="77777777" w:rsidR="00DC4542" w:rsidRDefault="00DC4542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3B216E26" w:rsidR="00727BE8" w:rsidRDefault="00862D90" w:rsidP="00944C3D">
                            <w:r>
                              <w:t>202</w:t>
                            </w:r>
                            <w:r w:rsidR="00DC4542">
                              <w:t>2</w:t>
                            </w:r>
                          </w:p>
                          <w:p w14:paraId="5C4D4764" w14:textId="77777777" w:rsidR="00DC4542" w:rsidRDefault="00DC4542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23D824C1" w:rsidR="00727BE8" w:rsidRDefault="00DC4542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23D824C1" w:rsidR="00727BE8" w:rsidRDefault="00DC4542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67D7F437" w:rsidR="00727BE8" w:rsidRDefault="00DC4542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67D7F437" w:rsidR="00727BE8" w:rsidRDefault="00DC4542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6E29E14F" w:rsidR="00727BE8" w:rsidRDefault="00DC4542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6E29E14F" w:rsidR="00727BE8" w:rsidRDefault="00DC4542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42DDAA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28371C9A" w:rsidR="00727BE8" w:rsidRDefault="00DC4542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28371C9A" w:rsidR="00727BE8" w:rsidRDefault="00DC4542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1BB8B673" w:rsidR="00727BE8" w:rsidRDefault="00DC4542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1BB8B673" w:rsidR="00727BE8" w:rsidRDefault="00DC4542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0AB2CEC" w:rsidR="00727BE8" w:rsidRPr="00ED0163" w:rsidRDefault="00DC4542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62C0D5BE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5A16A651" w:rsidR="00727BE8" w:rsidRPr="00391121" w:rsidRDefault="008F1FA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F1FA1">
                                    <w:rPr>
                                      <w:rFonts w:ascii="Arial" w:hAnsi="Arial" w:cs="Arial"/>
                                    </w:rPr>
                                    <w:t>36115894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7273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5A16A651" w:rsidR="00727BE8" w:rsidRPr="00391121" w:rsidRDefault="008F1FA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F1FA1">
                              <w:rPr>
                                <w:rFonts w:ascii="Arial" w:hAnsi="Arial" w:cs="Arial"/>
                              </w:rPr>
                              <w:t>36115894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61377D4F" w:rsidR="00727BE8" w:rsidRPr="00ED0163" w:rsidRDefault="008F1FA1" w:rsidP="00503750">
            <w:pPr>
              <w:rPr>
                <w:rFonts w:ascii="Arial" w:hAnsi="Arial"/>
                <w:lang w:eastAsia="sk-SK"/>
              </w:rPr>
            </w:pPr>
            <w:r w:rsidRPr="008F1FA1">
              <w:rPr>
                <w:rFonts w:ascii="Arial" w:hAnsi="Arial"/>
                <w:lang w:eastAsia="sk-SK"/>
              </w:rPr>
              <w:t>2021488326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43C77F39" w:rsidR="00862D90" w:rsidRPr="00391121" w:rsidRDefault="008F1FA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F1FA1"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Spoločenstvo vlastníkov bytov č. 530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43C77F39" w:rsidR="00862D90" w:rsidRPr="00391121" w:rsidRDefault="008F1FA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F1FA1"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Spoločenstvo vlastníkov bytov č. 530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5DB7017F" w:rsidR="00727BE8" w:rsidRPr="00391121" w:rsidRDefault="0025111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 xml:space="preserve">K Výstavisku </w:t>
                                  </w:r>
                                  <w:r w:rsidR="003A0AED"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5DB7017F" w:rsidR="00727BE8" w:rsidRPr="00391121" w:rsidRDefault="0025111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 xml:space="preserve">K Výstavisku </w:t>
                            </w:r>
                            <w:r w:rsidR="003A0AED"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79765051" w:rsidR="00727BE8" w:rsidRDefault="008F1FA1" w:rsidP="00944C3D">
                                  <w:r>
                                    <w:t>530/9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79765051" w:rsidR="00727BE8" w:rsidRDefault="008F1FA1" w:rsidP="00944C3D">
                            <w:r>
                              <w:t>530/9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1DEB4B50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6F55C8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1D10A1EA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9110</w:t>
                                  </w:r>
                                  <w:r w:rsidR="003A0AED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1225778" w14:textId="1D10A1EA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9110</w:t>
                            </w:r>
                            <w:r w:rsidR="003A0AED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6050300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6A3286BC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AA2833D" w14:textId="6A3286BC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D0AC374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0911140689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D0AC374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0911140689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777B1F43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miroslava.obstova@eresproperty.sk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777B1F43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miroslava.obstova@eresproperty.sk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2CCB3582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3A0AED">
              <w:rPr>
                <w:rFonts w:ascii="Arial" w:hAnsi="Arial"/>
                <w:lang w:eastAsia="sk-SK"/>
              </w:rPr>
              <w:t>07.06</w:t>
            </w:r>
            <w:r w:rsidR="00DC4542">
              <w:rPr>
                <w:rFonts w:ascii="Arial" w:hAnsi="Arial"/>
                <w:lang w:eastAsia="sk-SK"/>
              </w:rPr>
              <w:t>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57C5F3CE" w:rsidR="00727BE8" w:rsidRPr="003A0AED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25111F" w:rsidRPr="0025111F">
        <w:rPr>
          <w:rFonts w:ascii="Arial CE" w:hAnsi="Arial CE" w:cs="Arial CE"/>
          <w:color w:val="000000"/>
          <w:sz w:val="22"/>
          <w:szCs w:val="22"/>
        </w:rPr>
        <w:t xml:space="preserve">K výstavisku </w:t>
      </w:r>
      <w:r w:rsidR="008F1FA1">
        <w:rPr>
          <w:rFonts w:ascii="Arial CE" w:hAnsi="Arial CE" w:cs="Arial CE"/>
          <w:color w:val="000000"/>
          <w:sz w:val="22"/>
          <w:szCs w:val="22"/>
        </w:rPr>
        <w:t>530/9</w:t>
      </w:r>
      <w:r w:rsidR="0025111F" w:rsidRPr="0025111F">
        <w:rPr>
          <w:rFonts w:ascii="Arial CE" w:hAnsi="Arial CE" w:cs="Arial CE"/>
          <w:color w:val="000000"/>
          <w:sz w:val="22"/>
          <w:szCs w:val="22"/>
        </w:rPr>
        <w:t>, 91101 Trenčín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35E6C378" w:rsidR="00727BE8" w:rsidRPr="008D0433" w:rsidRDefault="0025111F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CE" w:hAnsi="Arial CE" w:cs="Arial CE"/>
                <w:color w:val="000000"/>
                <w:sz w:val="17"/>
                <w:szCs w:val="17"/>
              </w:rPr>
              <w:t>Ing</w:t>
            </w:r>
            <w:r w:rsidR="008F1FA1">
              <w:rPr>
                <w:rFonts w:ascii="Arial CE" w:hAnsi="Arial CE" w:cs="Arial CE"/>
                <w:color w:val="000000"/>
                <w:sz w:val="17"/>
                <w:szCs w:val="17"/>
              </w:rPr>
              <w:t>. Peter Malý</w:t>
            </w:r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13633247" w:rsidR="00727BE8" w:rsidRPr="008D0433" w:rsidRDefault="003A0A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B94F45B" w14:textId="2DC094CC" w:rsidR="00727BE8" w:rsidRPr="008D0433" w:rsidRDefault="003A0A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54B24EA7" w:rsidR="00727BE8" w:rsidRPr="008D0433" w:rsidRDefault="00DC454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57804D36" w:rsidR="00727BE8" w:rsidRPr="008D0433" w:rsidRDefault="00DC454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67718A9F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8F1FA1">
              <w:rPr>
                <w:rFonts w:ascii="Arial" w:hAnsi="Arial" w:cs="Arial"/>
                <w:sz w:val="16"/>
                <w:szCs w:val="16"/>
              </w:rPr>
              <w:t>UNION</w:t>
            </w:r>
            <w:r w:rsidR="002B0879">
              <w:rPr>
                <w:rFonts w:ascii="Arial" w:hAnsi="Arial" w:cs="Arial"/>
                <w:sz w:val="16"/>
                <w:szCs w:val="16"/>
              </w:rPr>
              <w:t xml:space="preserve"> p</w:t>
            </w:r>
            <w:r w:rsidR="00DC4542">
              <w:rPr>
                <w:rFonts w:ascii="Arial" w:hAnsi="Arial" w:cs="Arial"/>
                <w:sz w:val="16"/>
                <w:szCs w:val="16"/>
              </w:rPr>
              <w:t xml:space="preserve">oisťovňa, </w:t>
            </w:r>
            <w:proofErr w:type="spellStart"/>
            <w:r w:rsidR="00DC4542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="00DC454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4D13C543" w:rsidR="00727BE8" w:rsidRPr="008C56AB" w:rsidRDefault="008F1FA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2,76</w:t>
            </w:r>
          </w:p>
        </w:tc>
        <w:tc>
          <w:tcPr>
            <w:tcW w:w="1325" w:type="dxa"/>
            <w:vAlign w:val="center"/>
          </w:tcPr>
          <w:p w14:paraId="455CC3B4" w14:textId="23D6B118" w:rsidR="00727BE8" w:rsidRPr="008C56AB" w:rsidRDefault="008F1FA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806,28</w:t>
            </w:r>
          </w:p>
        </w:tc>
        <w:tc>
          <w:tcPr>
            <w:tcW w:w="1234" w:type="dxa"/>
            <w:vAlign w:val="center"/>
          </w:tcPr>
          <w:p w14:paraId="12CCB40C" w14:textId="591BFB7C" w:rsidR="00727BE8" w:rsidRPr="008C56AB" w:rsidRDefault="008F1FA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704,67</w:t>
            </w:r>
          </w:p>
        </w:tc>
        <w:tc>
          <w:tcPr>
            <w:tcW w:w="1978" w:type="dxa"/>
            <w:vAlign w:val="center"/>
          </w:tcPr>
          <w:p w14:paraId="5223FA2A" w14:textId="108A2ED3" w:rsidR="00727BE8" w:rsidRPr="008C56AB" w:rsidRDefault="008F1FA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104,37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3FB3317E" w:rsidR="00727BE8" w:rsidRPr="008C56AB" w:rsidRDefault="008F1FA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164 613,32</w:t>
            </w:r>
          </w:p>
        </w:tc>
        <w:tc>
          <w:tcPr>
            <w:tcW w:w="1325" w:type="dxa"/>
            <w:vAlign w:val="center"/>
          </w:tcPr>
          <w:p w14:paraId="01757B72" w14:textId="144629E3" w:rsidR="00727BE8" w:rsidRPr="008C56AB" w:rsidRDefault="008F1FA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134 406,92</w:t>
            </w:r>
          </w:p>
        </w:tc>
        <w:tc>
          <w:tcPr>
            <w:tcW w:w="1234" w:type="dxa"/>
            <w:vAlign w:val="center"/>
          </w:tcPr>
          <w:p w14:paraId="130D6BD4" w14:textId="3054CE7B" w:rsidR="00727BE8" w:rsidRPr="008C56AB" w:rsidRDefault="008F1FA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132 890,34</w:t>
            </w:r>
          </w:p>
        </w:tc>
        <w:tc>
          <w:tcPr>
            <w:tcW w:w="1978" w:type="dxa"/>
            <w:vAlign w:val="center"/>
          </w:tcPr>
          <w:p w14:paraId="04EE6C54" w14:textId="2815EF20" w:rsidR="00727BE8" w:rsidRPr="008C56AB" w:rsidRDefault="008F1FA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166 129,90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16C2A19F" w:rsidR="00727BE8" w:rsidRPr="008C56AB" w:rsidRDefault="008F1FA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806,28</w:t>
            </w:r>
          </w:p>
        </w:tc>
        <w:tc>
          <w:tcPr>
            <w:tcW w:w="1234" w:type="dxa"/>
            <w:vAlign w:val="center"/>
          </w:tcPr>
          <w:p w14:paraId="08093853" w14:textId="52EDF641" w:rsidR="00727BE8" w:rsidRPr="008C56AB" w:rsidRDefault="008F1FA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806,28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2850591C" w:rsidR="00727BE8" w:rsidRPr="008C56AB" w:rsidRDefault="008F1FA1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164 616,08</w:t>
            </w:r>
          </w:p>
        </w:tc>
        <w:tc>
          <w:tcPr>
            <w:tcW w:w="1325" w:type="dxa"/>
            <w:vAlign w:val="center"/>
          </w:tcPr>
          <w:p w14:paraId="3AD3C014" w14:textId="296CC0DC" w:rsidR="00727BE8" w:rsidRPr="008C56AB" w:rsidRDefault="008F1FA1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136 019,48</w:t>
            </w:r>
          </w:p>
        </w:tc>
        <w:tc>
          <w:tcPr>
            <w:tcW w:w="1234" w:type="dxa"/>
            <w:vAlign w:val="center"/>
          </w:tcPr>
          <w:p w14:paraId="687C98BA" w14:textId="43A058D6" w:rsidR="00727BE8" w:rsidRPr="008C56AB" w:rsidRDefault="008F1FA1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134 401,29</w:t>
            </w:r>
          </w:p>
        </w:tc>
        <w:tc>
          <w:tcPr>
            <w:tcW w:w="1978" w:type="dxa"/>
            <w:vAlign w:val="center"/>
          </w:tcPr>
          <w:p w14:paraId="0EFC1321" w14:textId="09A97607" w:rsidR="00727BE8" w:rsidRPr="008C56AB" w:rsidRDefault="008F1FA1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166 234,27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1929D872" w:rsidR="00727BE8" w:rsidRPr="008C56AB" w:rsidRDefault="007476F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367 589,51</w:t>
            </w:r>
          </w:p>
        </w:tc>
        <w:tc>
          <w:tcPr>
            <w:tcW w:w="2883" w:type="dxa"/>
            <w:vAlign w:val="center"/>
          </w:tcPr>
          <w:p w14:paraId="2A652F80" w14:textId="22EB586A" w:rsidR="00727BE8" w:rsidRPr="008C56AB" w:rsidRDefault="007476F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64 646,27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58A4304F" w:rsidR="00727BE8" w:rsidRPr="008C56AB" w:rsidRDefault="007476F6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367 589,51</w:t>
            </w:r>
          </w:p>
        </w:tc>
        <w:tc>
          <w:tcPr>
            <w:tcW w:w="2883" w:type="dxa"/>
            <w:vAlign w:val="center"/>
          </w:tcPr>
          <w:p w14:paraId="1AEDC663" w14:textId="03EAE63D" w:rsidR="00727BE8" w:rsidRPr="008C56AB" w:rsidRDefault="007476F6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64 646,27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53771B3C" w:rsidR="00727BE8" w:rsidRPr="008C56AB" w:rsidRDefault="007476F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138 581,22</w:t>
            </w:r>
          </w:p>
        </w:tc>
        <w:tc>
          <w:tcPr>
            <w:tcW w:w="1195" w:type="dxa"/>
            <w:vAlign w:val="center"/>
          </w:tcPr>
          <w:p w14:paraId="592E69A0" w14:textId="2DF87833" w:rsidR="00727BE8" w:rsidRPr="008C56AB" w:rsidRDefault="007476F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41 323,99</w:t>
            </w:r>
          </w:p>
        </w:tc>
        <w:tc>
          <w:tcPr>
            <w:tcW w:w="1195" w:type="dxa"/>
            <w:vAlign w:val="center"/>
          </w:tcPr>
          <w:p w14:paraId="64970BD8" w14:textId="55D588BF" w:rsidR="00727BE8" w:rsidRPr="008C56AB" w:rsidRDefault="00886702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</w:t>
            </w:r>
            <w:r w:rsidR="007476F6">
              <w:rPr>
                <w:rFonts w:ascii="Arial" w:hAnsi="Arial"/>
                <w:sz w:val="18"/>
                <w:szCs w:val="18"/>
              </w:rPr>
              <w:t> 797,69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2E0D1009" w:rsidR="00727BE8" w:rsidRPr="008C56AB" w:rsidRDefault="007476F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150 107,52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7D80FD6C" w:rsidR="00727BE8" w:rsidRPr="008C56AB" w:rsidRDefault="00674FBE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138 581,22</w:t>
            </w:r>
          </w:p>
        </w:tc>
        <w:tc>
          <w:tcPr>
            <w:tcW w:w="1195" w:type="dxa"/>
            <w:vAlign w:val="center"/>
          </w:tcPr>
          <w:p w14:paraId="042709A5" w14:textId="14A6B9A3" w:rsidR="00727BE8" w:rsidRPr="008C56AB" w:rsidRDefault="00674FB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41 323,99</w:t>
            </w:r>
          </w:p>
        </w:tc>
        <w:tc>
          <w:tcPr>
            <w:tcW w:w="1195" w:type="dxa"/>
            <w:vAlign w:val="center"/>
          </w:tcPr>
          <w:p w14:paraId="68A9AC1F" w14:textId="787AF4E7" w:rsidR="00727BE8" w:rsidRPr="008C56AB" w:rsidRDefault="00674FBE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29 797,69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1426AD4F" w:rsidR="00727BE8" w:rsidRPr="008C56AB" w:rsidRDefault="00674FBE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150 107,52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52149034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3F578A6" w14:textId="0F199B1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1FC37DA0" w:rsidR="00727BE8" w:rsidRPr="008C56AB" w:rsidRDefault="009F0517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6F4EC430" w:rsidR="00727BE8" w:rsidRPr="008C56AB" w:rsidRDefault="00674FB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89 287,99</w:t>
            </w:r>
          </w:p>
        </w:tc>
        <w:tc>
          <w:tcPr>
            <w:tcW w:w="2835" w:type="dxa"/>
            <w:vAlign w:val="center"/>
          </w:tcPr>
          <w:p w14:paraId="3FB70F96" w14:textId="04DA0E12" w:rsidR="00727BE8" w:rsidRPr="008C56AB" w:rsidRDefault="00674FB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90 681,13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2A6D504B" w:rsidR="00727BE8" w:rsidRPr="008C56AB" w:rsidRDefault="00674FBE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t>89 287,99</w:t>
            </w:r>
          </w:p>
        </w:tc>
        <w:tc>
          <w:tcPr>
            <w:tcW w:w="2835" w:type="dxa"/>
            <w:vAlign w:val="center"/>
          </w:tcPr>
          <w:p w14:paraId="4B770D9B" w14:textId="581EA362" w:rsidR="00727BE8" w:rsidRPr="008C56AB" w:rsidRDefault="00674FBE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90 681,13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3A4F2677" w:rsidR="00727BE8" w:rsidRPr="008C56AB" w:rsidRDefault="00674FB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89 287,99</w:t>
            </w:r>
          </w:p>
        </w:tc>
        <w:tc>
          <w:tcPr>
            <w:tcW w:w="2835" w:type="dxa"/>
            <w:vAlign w:val="center"/>
          </w:tcPr>
          <w:p w14:paraId="0614EA5E" w14:textId="7A3D6E27" w:rsidR="00727BE8" w:rsidRPr="008C56AB" w:rsidRDefault="00674FBE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90 681,13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37C6DC18" w:rsidR="00727BE8" w:rsidRPr="00E05001" w:rsidRDefault="00187A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C4019EF" w14:textId="0D40BEB1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FC50F" w14:textId="59ECCB02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08FF42FA" w:rsidR="00727BE8" w:rsidRPr="00E05001" w:rsidRDefault="00161EFA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3BEC62B1" w:rsidR="00727BE8" w:rsidRPr="00E05001" w:rsidRDefault="00674FB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294 428,27</w:t>
            </w:r>
          </w:p>
        </w:tc>
        <w:tc>
          <w:tcPr>
            <w:tcW w:w="1843" w:type="dxa"/>
            <w:vAlign w:val="center"/>
          </w:tcPr>
          <w:p w14:paraId="2D6D588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EA00D18" w:rsidR="00727BE8" w:rsidRPr="00E05001" w:rsidRDefault="00674FBE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294 428,27</w:t>
            </w: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2BB2A" w14:textId="77777777" w:rsidR="008E274A" w:rsidRDefault="008E274A">
      <w:r>
        <w:separator/>
      </w:r>
    </w:p>
  </w:endnote>
  <w:endnote w:type="continuationSeparator" w:id="0">
    <w:p w14:paraId="37525ECA" w14:textId="77777777" w:rsidR="008E274A" w:rsidRDefault="008E2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DB83C" w14:textId="77777777" w:rsidR="008E274A" w:rsidRDefault="008E274A">
      <w:r>
        <w:separator/>
      </w:r>
    </w:p>
  </w:footnote>
  <w:footnote w:type="continuationSeparator" w:id="0">
    <w:p w14:paraId="2D7A3D8B" w14:textId="77777777" w:rsidR="008E274A" w:rsidRDefault="008E2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294402">
    <w:abstractNumId w:val="13"/>
  </w:num>
  <w:num w:numId="2" w16cid:durableId="497959316">
    <w:abstractNumId w:val="17"/>
  </w:num>
  <w:num w:numId="3" w16cid:durableId="746270622">
    <w:abstractNumId w:val="8"/>
  </w:num>
  <w:num w:numId="4" w16cid:durableId="1898973896">
    <w:abstractNumId w:val="7"/>
  </w:num>
  <w:num w:numId="5" w16cid:durableId="149641027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338782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6579380">
    <w:abstractNumId w:val="20"/>
  </w:num>
  <w:num w:numId="8" w16cid:durableId="1083255723">
    <w:abstractNumId w:val="10"/>
  </w:num>
  <w:num w:numId="9" w16cid:durableId="133524941">
    <w:abstractNumId w:val="0"/>
  </w:num>
  <w:num w:numId="10" w16cid:durableId="528420282">
    <w:abstractNumId w:val="19"/>
  </w:num>
  <w:num w:numId="11" w16cid:durableId="374544342">
    <w:abstractNumId w:val="6"/>
  </w:num>
  <w:num w:numId="12" w16cid:durableId="1171606629">
    <w:abstractNumId w:val="9"/>
  </w:num>
  <w:num w:numId="13" w16cid:durableId="48892179">
    <w:abstractNumId w:val="12"/>
  </w:num>
  <w:num w:numId="14" w16cid:durableId="862093022">
    <w:abstractNumId w:val="15"/>
  </w:num>
  <w:num w:numId="15" w16cid:durableId="1671371851">
    <w:abstractNumId w:val="14"/>
  </w:num>
  <w:num w:numId="16" w16cid:durableId="645595396">
    <w:abstractNumId w:val="2"/>
  </w:num>
  <w:num w:numId="17" w16cid:durableId="461504893">
    <w:abstractNumId w:val="4"/>
  </w:num>
  <w:num w:numId="18" w16cid:durableId="25449601">
    <w:abstractNumId w:val="11"/>
  </w:num>
  <w:num w:numId="19" w16cid:durableId="871965448">
    <w:abstractNumId w:val="5"/>
  </w:num>
  <w:num w:numId="20" w16cid:durableId="31006476">
    <w:abstractNumId w:val="18"/>
  </w:num>
  <w:num w:numId="21" w16cid:durableId="22827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1EFA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11F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2C60"/>
    <w:rsid w:val="0029467C"/>
    <w:rsid w:val="002B0879"/>
    <w:rsid w:val="002B12D5"/>
    <w:rsid w:val="002C13B3"/>
    <w:rsid w:val="002C5CE4"/>
    <w:rsid w:val="002D0906"/>
    <w:rsid w:val="002E2B4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0AED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5A82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74FBE"/>
    <w:rsid w:val="006818FD"/>
    <w:rsid w:val="006825EF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5788"/>
    <w:rsid w:val="007266B9"/>
    <w:rsid w:val="00727BE8"/>
    <w:rsid w:val="0073029B"/>
    <w:rsid w:val="0074076C"/>
    <w:rsid w:val="0074200F"/>
    <w:rsid w:val="007450CC"/>
    <w:rsid w:val="007476F6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2D90"/>
    <w:rsid w:val="00863342"/>
    <w:rsid w:val="00871039"/>
    <w:rsid w:val="0087241F"/>
    <w:rsid w:val="00874C86"/>
    <w:rsid w:val="008767E1"/>
    <w:rsid w:val="00881D09"/>
    <w:rsid w:val="00886702"/>
    <w:rsid w:val="00894CCF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E274A"/>
    <w:rsid w:val="008F1FA1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A35A5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9F6B4C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0E69"/>
    <w:rsid w:val="00CD2022"/>
    <w:rsid w:val="00CD6DB7"/>
    <w:rsid w:val="00CE23A8"/>
    <w:rsid w:val="00CE28FD"/>
    <w:rsid w:val="00D009DF"/>
    <w:rsid w:val="00D01172"/>
    <w:rsid w:val="00D01B9C"/>
    <w:rsid w:val="00D03E3F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4542"/>
    <w:rsid w:val="00DC69A5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A58A4-AC81-4EF5-8EBD-E6E750AF8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8</TotalTime>
  <Pages>16</Pages>
  <Words>5138</Words>
  <Characters>29291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1</cp:lastModifiedBy>
  <cp:revision>2</cp:revision>
  <cp:lastPrinted>2020-02-10T14:26:00Z</cp:lastPrinted>
  <dcterms:created xsi:type="dcterms:W3CDTF">2023-06-07T13:59:00Z</dcterms:created>
  <dcterms:modified xsi:type="dcterms:W3CDTF">2023-06-07T13:59:00Z</dcterms:modified>
</cp:coreProperties>
</file>