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2FA8"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9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EL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Oo2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iENhC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30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40B4D5C4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C222B8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2021396971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40B4D5C4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C222B8">
                              <w:rPr>
                                <w:rFonts w:ascii="Arial" w:hAnsi="Arial"/>
                                <w:lang w:eastAsia="sk-SK"/>
                              </w:rPr>
                              <w:t>2021396971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01A13B71" w:rsidR="00727BE8" w:rsidRPr="00391121" w:rsidRDefault="00C222B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34054456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01A13B71" w:rsidR="00727BE8" w:rsidRPr="00391121" w:rsidRDefault="00C222B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34054456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0614A455" w:rsidR="00862D90" w:rsidRPr="00391121" w:rsidRDefault="00C222B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24b.j.Západná ul.č.10,12,14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0614A455" w:rsidR="00862D90" w:rsidRPr="00391121" w:rsidRDefault="00C222B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24b.j.Západná ul.č.10,12,14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708BF243" w:rsidR="00727BE8" w:rsidRPr="00391121" w:rsidRDefault="00A708B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Západná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708BF243" w:rsidR="00727BE8" w:rsidRPr="00391121" w:rsidRDefault="00A708B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Západná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338B25AE" w:rsidR="00727BE8" w:rsidRDefault="00A708B0" w:rsidP="00944C3D">
                                  <w:r>
                                    <w:t>2495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338B25AE" w:rsidR="00727BE8" w:rsidRDefault="00A708B0" w:rsidP="00944C3D">
                            <w:r>
                              <w:t>2495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38C6F90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</w:t>
                                  </w:r>
                                  <w:r w:rsidR="00931053">
                                    <w:t>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638C6F90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</w:t>
                            </w:r>
                            <w:r w:rsidR="00931053">
                              <w:t>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58B89E56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</w:t>
                                  </w:r>
                                  <w:r w:rsidR="00931053">
                                    <w:t>110</w:t>
                                  </w:r>
                                  <w:r w:rsidR="00FE579D"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58B89E56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</w:t>
                            </w:r>
                            <w:r w:rsidR="00931053">
                              <w:t>110</w:t>
                            </w:r>
                            <w:r w:rsidR="00FE579D"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0F922194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931053">
              <w:rPr>
                <w:rFonts w:ascii="Arial" w:hAnsi="Arial"/>
                <w:lang w:eastAsia="sk-SK"/>
              </w:rPr>
              <w:t>1</w:t>
            </w:r>
            <w:r w:rsidR="00BA67FC">
              <w:rPr>
                <w:rFonts w:ascii="Arial" w:hAnsi="Arial"/>
                <w:lang w:eastAsia="sk-SK"/>
              </w:rPr>
              <w:t>6</w:t>
            </w:r>
            <w:r w:rsidR="00931053">
              <w:rPr>
                <w:rFonts w:ascii="Arial" w:hAnsi="Arial"/>
                <w:lang w:eastAsia="sk-SK"/>
              </w:rPr>
              <w:t>.6</w:t>
            </w:r>
            <w:r w:rsidR="00D66C50">
              <w:rPr>
                <w:rFonts w:ascii="Arial" w:hAnsi="Arial"/>
                <w:lang w:eastAsia="sk-SK"/>
              </w:rPr>
              <w:t>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269410A9" w:rsidR="00727BE8" w:rsidRPr="008D0433" w:rsidRDefault="00BA67FC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</w:t>
            </w:r>
            <w:r w:rsidR="00A708B0">
              <w:rPr>
                <w:rFonts w:ascii="Arial" w:hAnsi="Arial" w:cs="Arial"/>
                <w:sz w:val="16"/>
                <w:szCs w:val="16"/>
              </w:rPr>
              <w:t xml:space="preserve"> Jozef Prekop 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756676B7" w:rsidR="00727BE8" w:rsidRPr="008D0433" w:rsidRDefault="00A708B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49" w:type="dxa"/>
            <w:vAlign w:val="center"/>
          </w:tcPr>
          <w:p w14:paraId="4B94F45B" w14:textId="53BA00FA" w:rsidR="00727BE8" w:rsidRPr="008D0433" w:rsidRDefault="00A708B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12A579E0" w:rsidR="00727BE8" w:rsidRPr="008D0433" w:rsidRDefault="00BA31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449E9420" w:rsidR="00727BE8" w:rsidRPr="008D0433" w:rsidRDefault="00BA31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5D07D143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93105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708B0">
              <w:rPr>
                <w:rFonts w:ascii="Arial" w:hAnsi="Arial" w:cs="Arial"/>
                <w:sz w:val="16"/>
                <w:szCs w:val="16"/>
              </w:rPr>
              <w:t>Allianz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7025E203" w:rsidR="00727BE8" w:rsidRPr="008C56AB" w:rsidRDefault="00B361D8" w:rsidP="00FE5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A708B0">
              <w:rPr>
                <w:rFonts w:ascii="Arial" w:hAnsi="Arial" w:cs="Arial"/>
                <w:sz w:val="18"/>
                <w:szCs w:val="18"/>
              </w:rPr>
              <w:t>87,22</w:t>
            </w:r>
          </w:p>
        </w:tc>
        <w:tc>
          <w:tcPr>
            <w:tcW w:w="1325" w:type="dxa"/>
            <w:vAlign w:val="center"/>
          </w:tcPr>
          <w:p w14:paraId="455CC3B4" w14:textId="50BA4761" w:rsidR="00727BE8" w:rsidRPr="008C56AB" w:rsidRDefault="00A708B0" w:rsidP="00BA31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1704</w:t>
            </w:r>
          </w:p>
        </w:tc>
        <w:tc>
          <w:tcPr>
            <w:tcW w:w="1234" w:type="dxa"/>
            <w:vAlign w:val="center"/>
          </w:tcPr>
          <w:p w14:paraId="12CCB40C" w14:textId="1FE51015" w:rsidR="00727BE8" w:rsidRPr="008C56AB" w:rsidRDefault="00A708B0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1516,81</w:t>
            </w:r>
          </w:p>
        </w:tc>
        <w:tc>
          <w:tcPr>
            <w:tcW w:w="1978" w:type="dxa"/>
            <w:vAlign w:val="center"/>
          </w:tcPr>
          <w:p w14:paraId="5223FA2A" w14:textId="480238C0" w:rsidR="00727BE8" w:rsidRPr="008C56AB" w:rsidRDefault="00A708B0" w:rsidP="00FE5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99,97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111D1C54" w:rsidR="00727BE8" w:rsidRPr="008C56AB" w:rsidRDefault="00666AE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57911,73</w:t>
            </w:r>
          </w:p>
        </w:tc>
        <w:tc>
          <w:tcPr>
            <w:tcW w:w="1325" w:type="dxa"/>
            <w:vAlign w:val="center"/>
          </w:tcPr>
          <w:p w14:paraId="01757B72" w14:textId="182AFEAE" w:rsidR="00727BE8" w:rsidRPr="008C56AB" w:rsidRDefault="00666AE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53222,10</w:t>
            </w:r>
          </w:p>
        </w:tc>
        <w:tc>
          <w:tcPr>
            <w:tcW w:w="1234" w:type="dxa"/>
            <w:vAlign w:val="center"/>
          </w:tcPr>
          <w:p w14:paraId="130D6BD4" w14:textId="3A4D9B17" w:rsidR="00727BE8" w:rsidRPr="008C56AB" w:rsidRDefault="00666AE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53226,66</w:t>
            </w:r>
          </w:p>
        </w:tc>
        <w:tc>
          <w:tcPr>
            <w:tcW w:w="1978" w:type="dxa"/>
            <w:vAlign w:val="center"/>
          </w:tcPr>
          <w:p w14:paraId="04EE6C54" w14:textId="7A28AF3F" w:rsidR="00727BE8" w:rsidRPr="008C56AB" w:rsidRDefault="00666AE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57907,17</w:t>
            </w:r>
            <w:r w:rsidR="00A708B0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</w:t>
            </w:r>
            <w:r w:rsidR="00761F42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16217ADD" w:rsidR="00727BE8" w:rsidRPr="008C56AB" w:rsidRDefault="00666AE6" w:rsidP="00FE5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4" w:type="dxa"/>
            <w:vAlign w:val="center"/>
          </w:tcPr>
          <w:p w14:paraId="08093853" w14:textId="1017D5FD" w:rsidR="00727BE8" w:rsidRPr="008C56AB" w:rsidRDefault="00666AE6" w:rsidP="0030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1F804DEC" w:rsidR="00727BE8" w:rsidRPr="008C56AB" w:rsidRDefault="00666AE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57</w:t>
            </w:r>
            <w:r w:rsidR="00B361D8">
              <w:rPr>
                <w:rFonts w:ascii="Arial" w:hAnsi="Arial" w:cs="Arial"/>
                <w:b/>
                <w:sz w:val="18"/>
                <w:szCs w:val="18"/>
              </w:rPr>
              <w:t>824,51</w:t>
            </w:r>
          </w:p>
        </w:tc>
        <w:tc>
          <w:tcPr>
            <w:tcW w:w="1325" w:type="dxa"/>
            <w:vAlign w:val="center"/>
          </w:tcPr>
          <w:p w14:paraId="3AD3C014" w14:textId="5604FEA7" w:rsidR="00727BE8" w:rsidRPr="008C56AB" w:rsidRDefault="00666AE6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54926,1</w:t>
            </w:r>
          </w:p>
        </w:tc>
        <w:tc>
          <w:tcPr>
            <w:tcW w:w="1234" w:type="dxa"/>
            <w:vAlign w:val="center"/>
          </w:tcPr>
          <w:p w14:paraId="687C98BA" w14:textId="4A2A8060" w:rsidR="00727BE8" w:rsidRPr="008C56AB" w:rsidRDefault="00666AE6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54743,47</w:t>
            </w:r>
          </w:p>
        </w:tc>
        <w:tc>
          <w:tcPr>
            <w:tcW w:w="1978" w:type="dxa"/>
            <w:vAlign w:val="center"/>
          </w:tcPr>
          <w:p w14:paraId="0EFC1321" w14:textId="2755A7D2" w:rsidR="00727BE8" w:rsidRPr="008C56AB" w:rsidRDefault="00666AE6" w:rsidP="00FE579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58007,14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4B40DE7C" w:rsidR="00727BE8" w:rsidRPr="008C56AB" w:rsidRDefault="00B361D8" w:rsidP="00E6721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83836,34</w:t>
            </w:r>
          </w:p>
        </w:tc>
        <w:tc>
          <w:tcPr>
            <w:tcW w:w="2883" w:type="dxa"/>
            <w:vAlign w:val="center"/>
          </w:tcPr>
          <w:p w14:paraId="2A652F80" w14:textId="2D55AC71" w:rsidR="00727BE8" w:rsidRPr="008C56AB" w:rsidRDefault="00B361D8" w:rsidP="00B361D8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133720,74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40545BAE" w:rsidR="00727BE8" w:rsidRPr="008C56AB" w:rsidRDefault="00B361D8" w:rsidP="00E6721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83836,34</w:t>
            </w:r>
          </w:p>
        </w:tc>
        <w:tc>
          <w:tcPr>
            <w:tcW w:w="2883" w:type="dxa"/>
            <w:vAlign w:val="center"/>
          </w:tcPr>
          <w:p w14:paraId="1AEDC663" w14:textId="34BC914B" w:rsidR="00727BE8" w:rsidRPr="008C56AB" w:rsidRDefault="00B361D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133720,74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976"/>
        <w:gridCol w:w="1414"/>
        <w:gridCol w:w="1164"/>
        <w:gridCol w:w="1525"/>
      </w:tblGrid>
      <w:tr w:rsidR="00727BE8" w:rsidRPr="00050529" w14:paraId="2AB85BFB" w14:textId="77777777" w:rsidTr="00B361D8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976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414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B361D8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B361D8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B361D8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B361D8">
        <w:trPr>
          <w:trHeight w:val="525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B361D8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12811678" w:rsidR="00727BE8" w:rsidRPr="008C56AB" w:rsidRDefault="00B361D8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45129,74</w:t>
            </w:r>
          </w:p>
        </w:tc>
        <w:tc>
          <w:tcPr>
            <w:tcW w:w="976" w:type="dxa"/>
            <w:vAlign w:val="center"/>
          </w:tcPr>
          <w:p w14:paraId="592E69A0" w14:textId="0C2745F9" w:rsidR="00727BE8" w:rsidRPr="008C56AB" w:rsidRDefault="00B361D8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21592,26</w:t>
            </w:r>
          </w:p>
        </w:tc>
        <w:tc>
          <w:tcPr>
            <w:tcW w:w="1414" w:type="dxa"/>
            <w:vAlign w:val="center"/>
          </w:tcPr>
          <w:p w14:paraId="64970BD8" w14:textId="6BE87015" w:rsidR="00727BE8" w:rsidRPr="008C56AB" w:rsidRDefault="00B361D8" w:rsidP="0094344A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15988,06</w:t>
            </w:r>
          </w:p>
        </w:tc>
        <w:tc>
          <w:tcPr>
            <w:tcW w:w="1164" w:type="dxa"/>
            <w:vAlign w:val="center"/>
          </w:tcPr>
          <w:p w14:paraId="11AE4CD1" w14:textId="7AC0FAAF" w:rsidR="00727BE8" w:rsidRPr="008C56AB" w:rsidRDefault="00727BE8" w:rsidP="000F640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4B80CBAF" w:rsidR="00727BE8" w:rsidRPr="008C56AB" w:rsidRDefault="00B361D8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50733,95</w:t>
            </w:r>
          </w:p>
        </w:tc>
      </w:tr>
      <w:tr w:rsidR="00727BE8" w:rsidRPr="00050529" w14:paraId="67157AB1" w14:textId="77777777" w:rsidTr="00B361D8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B361D8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B361D8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B361D8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B361D8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B361D8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976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414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B361D8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976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414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E6721E" w:rsidRPr="00050529" w14:paraId="7207FEA8" w14:textId="77777777" w:rsidTr="00B361D8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E6721E" w:rsidRPr="00050529" w:rsidRDefault="00E6721E" w:rsidP="00E6721E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22EBF8D1" w:rsidR="00E6721E" w:rsidRPr="008C56AB" w:rsidRDefault="00B361D8" w:rsidP="00E6721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45129,74</w:t>
            </w:r>
          </w:p>
        </w:tc>
        <w:tc>
          <w:tcPr>
            <w:tcW w:w="976" w:type="dxa"/>
            <w:vAlign w:val="center"/>
          </w:tcPr>
          <w:p w14:paraId="042709A5" w14:textId="4D984340" w:rsidR="00E6721E" w:rsidRPr="008C56AB" w:rsidRDefault="00E6721E" w:rsidP="00E6721E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B361D8">
              <w:rPr>
                <w:rFonts w:ascii="Arial" w:hAnsi="Arial"/>
                <w:sz w:val="18"/>
                <w:szCs w:val="18"/>
              </w:rPr>
              <w:t>1595,26</w:t>
            </w:r>
          </w:p>
        </w:tc>
        <w:tc>
          <w:tcPr>
            <w:tcW w:w="1414" w:type="dxa"/>
          </w:tcPr>
          <w:p w14:paraId="68A9AC1F" w14:textId="7A4C684C" w:rsidR="00E6721E" w:rsidRPr="008C56AB" w:rsidRDefault="00B361D8" w:rsidP="00E6721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15988,06</w:t>
            </w:r>
          </w:p>
        </w:tc>
        <w:tc>
          <w:tcPr>
            <w:tcW w:w="1164" w:type="dxa"/>
          </w:tcPr>
          <w:p w14:paraId="503D0F68" w14:textId="127A4547" w:rsidR="00E6721E" w:rsidRPr="008C56AB" w:rsidRDefault="00E6721E" w:rsidP="00E6721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7E7B3BEF" w:rsidR="00E6721E" w:rsidRPr="008C56AB" w:rsidRDefault="00B361D8" w:rsidP="00B361D8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50733,95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7"/>
        <w:gridCol w:w="1723"/>
        <w:gridCol w:w="1603"/>
        <w:gridCol w:w="1584"/>
        <w:gridCol w:w="1825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C77FC4D" w:rsidR="00727BE8" w:rsidRPr="008C56AB" w:rsidRDefault="00B361D8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51695,48</w:t>
            </w:r>
          </w:p>
        </w:tc>
        <w:tc>
          <w:tcPr>
            <w:tcW w:w="1769" w:type="dxa"/>
            <w:vAlign w:val="center"/>
          </w:tcPr>
          <w:p w14:paraId="63F578A6" w14:textId="3C97BB98" w:rsidR="00727BE8" w:rsidRPr="008C56AB" w:rsidRDefault="00DB4200" w:rsidP="00AB26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4356,25</w:t>
            </w:r>
          </w:p>
        </w:tc>
        <w:tc>
          <w:tcPr>
            <w:tcW w:w="1729" w:type="dxa"/>
            <w:vAlign w:val="center"/>
          </w:tcPr>
          <w:p w14:paraId="5B22658C" w14:textId="080E311E" w:rsidR="00727BE8" w:rsidRPr="008C56AB" w:rsidRDefault="00B361D8" w:rsidP="00B361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53377,39</w:t>
            </w:r>
          </w:p>
        </w:tc>
        <w:tc>
          <w:tcPr>
            <w:tcW w:w="2013" w:type="dxa"/>
            <w:vAlign w:val="center"/>
          </w:tcPr>
          <w:p w14:paraId="519EA59E" w14:textId="24FCC313" w:rsidR="00727BE8" w:rsidRPr="008C56AB" w:rsidRDefault="00DB4200" w:rsidP="00B361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-2277,34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261A2D88" w:rsidR="00727BE8" w:rsidRPr="008C56AB" w:rsidRDefault="00DB4200" w:rsidP="00C32A3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34398,99</w:t>
            </w:r>
          </w:p>
        </w:tc>
        <w:tc>
          <w:tcPr>
            <w:tcW w:w="2835" w:type="dxa"/>
            <w:vAlign w:val="center"/>
          </w:tcPr>
          <w:p w14:paraId="71BBB685" w14:textId="353682E2" w:rsidR="00727BE8" w:rsidRDefault="00727BE8" w:rsidP="004E1D57">
            <w:pPr>
              <w:spacing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FB70F96" w14:textId="66E014E7" w:rsidR="0094344A" w:rsidRPr="008C56AB" w:rsidRDefault="00DB4200" w:rsidP="00C32A3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37335,14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3A60785E" w:rsidR="00727BE8" w:rsidRPr="008C56AB" w:rsidRDefault="004E1D57" w:rsidP="00284D2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B770D9B" w14:textId="09F7947C" w:rsidR="00727BE8" w:rsidRPr="008C56AB" w:rsidRDefault="004E1D5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6ED29691" w:rsidR="00727BE8" w:rsidRPr="008C56AB" w:rsidRDefault="00C32A3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61945,27</w:t>
            </w:r>
          </w:p>
        </w:tc>
        <w:tc>
          <w:tcPr>
            <w:tcW w:w="2835" w:type="dxa"/>
            <w:vAlign w:val="center"/>
          </w:tcPr>
          <w:p w14:paraId="1A6CBF37" w14:textId="584B39A8" w:rsidR="00727BE8" w:rsidRPr="008C56AB" w:rsidRDefault="00C32A37" w:rsidP="00C32A37">
            <w:pPr>
              <w:spacing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56579,18</w:t>
            </w:r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3E870742" w:rsidR="00727BE8" w:rsidRPr="008C56AB" w:rsidRDefault="00727BE8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FDDA92" w14:textId="4EBEA315" w:rsidR="004E1D57" w:rsidRDefault="004E1D57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BB6CD09" w14:textId="7AF315D9" w:rsidR="004E1D57" w:rsidRDefault="004E1D57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614EA5E" w14:textId="60DCBAF9" w:rsidR="00727BE8" w:rsidRPr="008C56AB" w:rsidRDefault="00727BE8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4136FD7F" w:rsidR="00727BE8" w:rsidRPr="00E05001" w:rsidRDefault="00AB263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48E828F9" w:rsidR="00727BE8" w:rsidRPr="00E05001" w:rsidRDefault="00D81BC1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FFUO</w:t>
            </w:r>
          </w:p>
        </w:tc>
        <w:tc>
          <w:tcPr>
            <w:tcW w:w="1843" w:type="dxa"/>
            <w:vAlign w:val="center"/>
          </w:tcPr>
          <w:p w14:paraId="4376537A" w14:textId="6F52B401" w:rsidR="00727BE8" w:rsidRPr="00E05001" w:rsidRDefault="00DB4200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112087,49</w:t>
            </w:r>
          </w:p>
        </w:tc>
        <w:tc>
          <w:tcPr>
            <w:tcW w:w="1843" w:type="dxa"/>
            <w:vAlign w:val="center"/>
          </w:tcPr>
          <w:p w14:paraId="2D6D5885" w14:textId="53686A16" w:rsidR="00727BE8" w:rsidRPr="00E05001" w:rsidRDefault="00DB4200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53774,39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59909" w14:textId="77777777" w:rsidR="00EF542F" w:rsidRDefault="00EF542F">
      <w:r>
        <w:separator/>
      </w:r>
    </w:p>
  </w:endnote>
  <w:endnote w:type="continuationSeparator" w:id="0">
    <w:p w14:paraId="209A78FB" w14:textId="77777777" w:rsidR="00EF542F" w:rsidRDefault="00EF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36074" w14:textId="77777777" w:rsidR="00EF542F" w:rsidRDefault="00EF542F">
      <w:r>
        <w:separator/>
      </w:r>
    </w:p>
  </w:footnote>
  <w:footnote w:type="continuationSeparator" w:id="0">
    <w:p w14:paraId="467D57C7" w14:textId="77777777" w:rsidR="00EF542F" w:rsidRDefault="00EF5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  <w:num w:numId="22" w16cid:durableId="2047287276">
    <w:abstractNumId w:val="16"/>
  </w:num>
  <w:num w:numId="23" w16cid:durableId="1385982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87F9B"/>
    <w:rsid w:val="000929AD"/>
    <w:rsid w:val="000954D3"/>
    <w:rsid w:val="000B5B43"/>
    <w:rsid w:val="000B647F"/>
    <w:rsid w:val="000B7785"/>
    <w:rsid w:val="000C553E"/>
    <w:rsid w:val="000D134A"/>
    <w:rsid w:val="000D5039"/>
    <w:rsid w:val="000F0107"/>
    <w:rsid w:val="000F6405"/>
    <w:rsid w:val="00105D55"/>
    <w:rsid w:val="00117CC1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C05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4D29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2905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970FA"/>
    <w:rsid w:val="004A7E73"/>
    <w:rsid w:val="004C1789"/>
    <w:rsid w:val="004C2826"/>
    <w:rsid w:val="004D6837"/>
    <w:rsid w:val="004D77A8"/>
    <w:rsid w:val="004E1617"/>
    <w:rsid w:val="004E1D5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2245"/>
    <w:rsid w:val="005D44A5"/>
    <w:rsid w:val="005E5613"/>
    <w:rsid w:val="0060758C"/>
    <w:rsid w:val="00612F34"/>
    <w:rsid w:val="00614891"/>
    <w:rsid w:val="0062543C"/>
    <w:rsid w:val="00631973"/>
    <w:rsid w:val="00643188"/>
    <w:rsid w:val="00660AB8"/>
    <w:rsid w:val="00664EC5"/>
    <w:rsid w:val="00666AE6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1F42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D0741"/>
    <w:rsid w:val="007D0B18"/>
    <w:rsid w:val="007E020B"/>
    <w:rsid w:val="007F0FEA"/>
    <w:rsid w:val="007F1872"/>
    <w:rsid w:val="007F63F2"/>
    <w:rsid w:val="00801080"/>
    <w:rsid w:val="00820918"/>
    <w:rsid w:val="00831863"/>
    <w:rsid w:val="0083409F"/>
    <w:rsid w:val="00843AD1"/>
    <w:rsid w:val="0086010C"/>
    <w:rsid w:val="00862D90"/>
    <w:rsid w:val="00863342"/>
    <w:rsid w:val="00871039"/>
    <w:rsid w:val="0087241F"/>
    <w:rsid w:val="008739AA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1053"/>
    <w:rsid w:val="00935402"/>
    <w:rsid w:val="0094344A"/>
    <w:rsid w:val="0094468D"/>
    <w:rsid w:val="00944C3D"/>
    <w:rsid w:val="00947702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E6D05"/>
    <w:rsid w:val="009F0517"/>
    <w:rsid w:val="009F2298"/>
    <w:rsid w:val="009F61B4"/>
    <w:rsid w:val="00A02DF7"/>
    <w:rsid w:val="00A052AA"/>
    <w:rsid w:val="00A0740D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708B0"/>
    <w:rsid w:val="00A80683"/>
    <w:rsid w:val="00A82CC0"/>
    <w:rsid w:val="00AA26F7"/>
    <w:rsid w:val="00AA3410"/>
    <w:rsid w:val="00AA4637"/>
    <w:rsid w:val="00AA6CA1"/>
    <w:rsid w:val="00AB2637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361D8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A31DB"/>
    <w:rsid w:val="00BA67FC"/>
    <w:rsid w:val="00BB13F1"/>
    <w:rsid w:val="00BB2432"/>
    <w:rsid w:val="00BB42D7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22B8"/>
    <w:rsid w:val="00C262E2"/>
    <w:rsid w:val="00C26D27"/>
    <w:rsid w:val="00C32A3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364F0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1BC1"/>
    <w:rsid w:val="00D83C37"/>
    <w:rsid w:val="00D84B5C"/>
    <w:rsid w:val="00D86E26"/>
    <w:rsid w:val="00D91F43"/>
    <w:rsid w:val="00DA1033"/>
    <w:rsid w:val="00DA1207"/>
    <w:rsid w:val="00DA4018"/>
    <w:rsid w:val="00DB1FF0"/>
    <w:rsid w:val="00DB420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6721E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EF542F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E579D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159</TotalTime>
  <Pages>17</Pages>
  <Words>5199</Words>
  <Characters>29639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3</cp:revision>
  <cp:lastPrinted>2023-06-16T07:10:00Z</cp:lastPrinted>
  <dcterms:created xsi:type="dcterms:W3CDTF">2023-06-16T08:25:00Z</dcterms:created>
  <dcterms:modified xsi:type="dcterms:W3CDTF">2023-06-16T11:25:00Z</dcterms:modified>
</cp:coreProperties>
</file>