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6893C385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645271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72277F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645271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5FFC8E9E" w14:textId="2C0AE41F" w:rsidR="00D92E41" w:rsidRDefault="00645271" w:rsidP="00944C3D">
                        <w:r>
                          <w:t>2022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1C74AEAF" w14:textId="6DFBB112" w:rsidR="00727BE8" w:rsidRDefault="00645271" w:rsidP="00944C3D">
                        <w:r>
                          <w:t>12</w:t>
                        </w:r>
                      </w:p>
                      <w:p w14:paraId="5A7A1891" w14:textId="77777777" w:rsidR="00D92E41" w:rsidRDefault="00D92E41" w:rsidP="00944C3D"/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50FB0E9" w:rsidR="00727BE8" w:rsidRDefault="00645271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3F4243D3" w:rsidR="00727BE8" w:rsidRDefault="00645271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5A78B9FE" w:rsidR="00727BE8" w:rsidRDefault="00645271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38DE3C29" w:rsidR="00727BE8" w:rsidRDefault="00645271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7602D380" w:rsidR="00727BE8" w:rsidRPr="00ED0163" w:rsidRDefault="00645271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578D54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77ACC262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CA21E4">
                          <w:rPr>
                            <w:rFonts w:ascii="Arial" w:hAnsi="Arial" w:cs="Arial"/>
                          </w:rPr>
                          <w:t>36118940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50D4B3DD" w:rsidR="00727BE8" w:rsidRPr="00391121" w:rsidRDefault="00CA21E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2021561036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0047C9A3" w:rsidR="00727BE8" w:rsidRPr="00391121" w:rsidRDefault="00CA21E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– Staničná 1062 v Trenčíne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370BB80B" w:rsidR="00727BE8" w:rsidRPr="00391121" w:rsidRDefault="00CA21E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Staničná 1062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2C077C25" w:rsidR="00727BE8" w:rsidRPr="00391121" w:rsidRDefault="00CA21E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3AFC0AFA" w:rsidR="00727BE8" w:rsidRPr="00391121" w:rsidRDefault="00CA21E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BC5B18D" w14:textId="5C3738C5" w:rsidR="0064527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</w:p>
                      <w:p w14:paraId="3F749BD7" w14:textId="078F4B9A" w:rsidR="00727BE8" w:rsidRPr="00391121" w:rsidRDefault="0064527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13A27F48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56A118DA" w:rsidR="00D96BED" w:rsidRPr="00ED0163" w:rsidRDefault="00CA21E4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21.06.2023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D435322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16A45106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E6B172E" w:rsidR="00727BE8" w:rsidRPr="008D0433" w:rsidRDefault="00CA21E4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Dušan Ježík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6293F2BC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935D0BE" w:rsidR="00727BE8" w:rsidRPr="008D0433" w:rsidRDefault="00CA21E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Allianz – slov. poisťovňa,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095FB25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0A0576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5DAFE959" w:rsidR="00727BE8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97 766,28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1F14694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59 538,27</w:t>
            </w:r>
          </w:p>
        </w:tc>
        <w:tc>
          <w:tcPr>
            <w:tcW w:w="1234" w:type="dxa"/>
            <w:vAlign w:val="center"/>
          </w:tcPr>
          <w:p w14:paraId="563A6FDB" w14:textId="42CF9BE1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38 300,51</w:t>
            </w:r>
          </w:p>
        </w:tc>
        <w:tc>
          <w:tcPr>
            <w:tcW w:w="1978" w:type="dxa"/>
            <w:vAlign w:val="center"/>
          </w:tcPr>
          <w:p w14:paraId="1AE1FE1A" w14:textId="4FFCF891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119 004,04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22FB0534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756F8C5D" w14:textId="5BA8B3FA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12689F5B" w:rsidR="00727BE8" w:rsidRPr="008C56AB" w:rsidRDefault="00CA21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E704784" w:rsidR="00727BE8" w:rsidRPr="008C56AB" w:rsidRDefault="00CA21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97 766,28</w:t>
            </w:r>
          </w:p>
        </w:tc>
        <w:tc>
          <w:tcPr>
            <w:tcW w:w="1325" w:type="dxa"/>
            <w:vAlign w:val="center"/>
          </w:tcPr>
          <w:p w14:paraId="72A1B8CF" w14:textId="4B13AE6B" w:rsidR="00727BE8" w:rsidRPr="008C56AB" w:rsidRDefault="00CA21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59 538,27</w:t>
            </w:r>
          </w:p>
        </w:tc>
        <w:tc>
          <w:tcPr>
            <w:tcW w:w="1234" w:type="dxa"/>
            <w:vAlign w:val="center"/>
          </w:tcPr>
          <w:p w14:paraId="413BCFD7" w14:textId="3F56C02D" w:rsidR="00727BE8" w:rsidRPr="008C56AB" w:rsidRDefault="00CA21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38 300,51</w:t>
            </w:r>
          </w:p>
        </w:tc>
        <w:tc>
          <w:tcPr>
            <w:tcW w:w="1978" w:type="dxa"/>
            <w:vAlign w:val="center"/>
          </w:tcPr>
          <w:p w14:paraId="2EA141A6" w14:textId="09BE079E" w:rsidR="00727BE8" w:rsidRPr="008C56AB" w:rsidRDefault="00CA21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119 004,04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17C37E3" w:rsidR="00727BE8" w:rsidRPr="008C56AB" w:rsidRDefault="00BB30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50 056,10</w:t>
            </w:r>
          </w:p>
        </w:tc>
        <w:tc>
          <w:tcPr>
            <w:tcW w:w="2883" w:type="dxa"/>
            <w:vAlign w:val="center"/>
          </w:tcPr>
          <w:p w14:paraId="0D87AACC" w14:textId="08C1BDAF" w:rsidR="00727BE8" w:rsidRPr="008C56AB" w:rsidRDefault="00BB30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55 352,10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78E8AB3" w:rsidR="00727BE8" w:rsidRPr="008C56AB" w:rsidRDefault="00BB30B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50 056,10</w:t>
            </w:r>
          </w:p>
        </w:tc>
        <w:tc>
          <w:tcPr>
            <w:tcW w:w="2883" w:type="dxa"/>
            <w:vAlign w:val="center"/>
          </w:tcPr>
          <w:p w14:paraId="733B1440" w14:textId="0E2868FD" w:rsidR="00A136FC" w:rsidRPr="00A136FC" w:rsidRDefault="00BB30BF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55 352,10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6FBAE02" w:rsidR="00727BE8" w:rsidRPr="008C56AB" w:rsidRDefault="00CA21E4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90 278,53</w:t>
            </w:r>
          </w:p>
        </w:tc>
        <w:tc>
          <w:tcPr>
            <w:tcW w:w="1195" w:type="dxa"/>
            <w:vAlign w:val="center"/>
          </w:tcPr>
          <w:p w14:paraId="574DE2C9" w14:textId="37153AA5" w:rsidR="00727BE8" w:rsidRPr="008C56AB" w:rsidRDefault="00CA21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35 254,60</w:t>
            </w:r>
          </w:p>
        </w:tc>
        <w:tc>
          <w:tcPr>
            <w:tcW w:w="1195" w:type="dxa"/>
            <w:vAlign w:val="center"/>
          </w:tcPr>
          <w:p w14:paraId="620228A9" w14:textId="07D1DF06" w:rsidR="00727BE8" w:rsidRPr="008C56AB" w:rsidRDefault="00CA21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12 504,21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DDF8065" w:rsidR="00727BE8" w:rsidRPr="008C56AB" w:rsidRDefault="00CA21E4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113 028,92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7AFF7C6" w:rsidR="00727BE8" w:rsidRPr="008C56AB" w:rsidRDefault="00CA21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90 278,53</w:t>
            </w:r>
          </w:p>
        </w:tc>
        <w:tc>
          <w:tcPr>
            <w:tcW w:w="1195" w:type="dxa"/>
            <w:vAlign w:val="center"/>
          </w:tcPr>
          <w:p w14:paraId="2EC0EAC9" w14:textId="1DAE6DC7" w:rsidR="00727BE8" w:rsidRPr="008C56AB" w:rsidRDefault="00CA21E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35 254,60</w:t>
            </w:r>
          </w:p>
        </w:tc>
        <w:tc>
          <w:tcPr>
            <w:tcW w:w="1195" w:type="dxa"/>
            <w:vAlign w:val="center"/>
          </w:tcPr>
          <w:p w14:paraId="39FBFFBB" w14:textId="1D87F93D" w:rsidR="00727BE8" w:rsidRPr="008C56AB" w:rsidRDefault="00CA21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12 504,21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B25CA07" w:rsidR="00727BE8" w:rsidRPr="008C56AB" w:rsidRDefault="00CA21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113 028,92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4E698E0A" w:rsidR="00727BE8" w:rsidRPr="00050529" w:rsidRDefault="00A20336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107474AE" w:rsidR="00727BE8" w:rsidRPr="00050529" w:rsidRDefault="00A20336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2"/>
        <w:gridCol w:w="1765"/>
        <w:gridCol w:w="1648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31DEABF5" w:rsidR="00727BE8" w:rsidRPr="008C56AB" w:rsidRDefault="00CA21E4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6956572C" w:rsidR="00727BE8" w:rsidRPr="008C56AB" w:rsidRDefault="00CA21E4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2 631,60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BC1CE26" w:rsidR="00727BE8" w:rsidRPr="008C56AB" w:rsidRDefault="00CA21E4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2 631,60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D633FCA" w:rsidR="00727BE8" w:rsidRPr="008C56AB" w:rsidRDefault="00CA21E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24 792,56</w:t>
            </w:r>
          </w:p>
        </w:tc>
        <w:tc>
          <w:tcPr>
            <w:tcW w:w="2835" w:type="dxa"/>
            <w:vAlign w:val="center"/>
          </w:tcPr>
          <w:p w14:paraId="6EC8B8A1" w14:textId="23AAA4E9" w:rsidR="00727BE8" w:rsidRPr="008C56AB" w:rsidRDefault="004A6F9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26 188,49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814631D" w:rsidR="00727BE8" w:rsidRPr="008C56AB" w:rsidRDefault="004A6F9D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24 792,56</w:t>
            </w:r>
          </w:p>
        </w:tc>
        <w:tc>
          <w:tcPr>
            <w:tcW w:w="2835" w:type="dxa"/>
            <w:vAlign w:val="center"/>
          </w:tcPr>
          <w:p w14:paraId="4253AF30" w14:textId="632D0AAC" w:rsidR="00727BE8" w:rsidRPr="008C56AB" w:rsidRDefault="004A6F9D" w:rsidP="00A203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26 188,49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546D7513" w:rsidR="00727BE8" w:rsidRPr="008C56AB" w:rsidRDefault="00A203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BB40307" w:rsidR="00727BE8" w:rsidRPr="008C56AB" w:rsidRDefault="004A6F9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24 792,56</w:t>
            </w:r>
          </w:p>
        </w:tc>
        <w:tc>
          <w:tcPr>
            <w:tcW w:w="2835" w:type="dxa"/>
            <w:vAlign w:val="center"/>
          </w:tcPr>
          <w:p w14:paraId="74A06852" w14:textId="3D5CFDB1" w:rsidR="00727BE8" w:rsidRPr="008C56AB" w:rsidRDefault="004A6F9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26 188,49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B6A4F5E" w:rsidR="00727BE8" w:rsidRPr="00E05001" w:rsidRDefault="00A2033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8D01688" w:rsidR="00727BE8" w:rsidRPr="00E05001" w:rsidRDefault="009D0324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4A901149" w14:textId="692E0887" w:rsidR="00727BE8" w:rsidRPr="00E05001" w:rsidRDefault="004A6F9D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28 607,06</w:t>
            </w:r>
          </w:p>
        </w:tc>
        <w:tc>
          <w:tcPr>
            <w:tcW w:w="1843" w:type="dxa"/>
            <w:vAlign w:val="center"/>
          </w:tcPr>
          <w:p w14:paraId="13F3EF6B" w14:textId="32293A51" w:rsidR="00727BE8" w:rsidRPr="00E05001" w:rsidRDefault="004A6F9D" w:rsidP="009D032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36 651,36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1F8500A8" w:rsidR="00727BE8" w:rsidRPr="00E05001" w:rsidRDefault="009D0324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FPÚO</w:t>
            </w:r>
          </w:p>
        </w:tc>
        <w:tc>
          <w:tcPr>
            <w:tcW w:w="1843" w:type="dxa"/>
            <w:vAlign w:val="center"/>
          </w:tcPr>
          <w:p w14:paraId="1BCB421C" w14:textId="20C7C816" w:rsidR="00727BE8" w:rsidRPr="00E05001" w:rsidRDefault="004A6F9D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28 607,06</w:t>
            </w:r>
          </w:p>
        </w:tc>
        <w:tc>
          <w:tcPr>
            <w:tcW w:w="1843" w:type="dxa"/>
            <w:vAlign w:val="center"/>
          </w:tcPr>
          <w:p w14:paraId="5FB3E5B7" w14:textId="438F2207" w:rsidR="00727BE8" w:rsidRPr="00E05001" w:rsidRDefault="004A6F9D" w:rsidP="009D032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36 651,36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73F6137E" w:rsidR="00727BE8" w:rsidRPr="00863342" w:rsidRDefault="002B7C7B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727BE8">
              <w:rPr>
                <w:rFonts w:ascii="Arial" w:hAnsi="Arial"/>
                <w:sz w:val="16"/>
                <w:szCs w:val="16"/>
              </w:rPr>
              <w:fldChar w:fldCharType="begin"/>
            </w:r>
            <w:r w:rsidR="00727BE8"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 w:rsidR="00727BE8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2A4C70AD" w:rsidR="00727BE8" w:rsidRPr="008C56AB" w:rsidRDefault="002B7C7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46E3DBA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321CAC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5F4CE9B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C23F" w14:textId="77777777" w:rsidR="008B1595" w:rsidRDefault="008B1595">
      <w:r>
        <w:separator/>
      </w:r>
    </w:p>
  </w:endnote>
  <w:endnote w:type="continuationSeparator" w:id="0">
    <w:p w14:paraId="1CA17871" w14:textId="77777777" w:rsidR="008B1595" w:rsidRDefault="008B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40D6" w14:textId="77777777" w:rsidR="008B1595" w:rsidRDefault="008B1595">
      <w:r>
        <w:separator/>
      </w:r>
    </w:p>
  </w:footnote>
  <w:footnote w:type="continuationSeparator" w:id="0">
    <w:p w14:paraId="0EEA2938" w14:textId="77777777" w:rsidR="008B1595" w:rsidRDefault="008B1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8B3677F"/>
    <w:multiLevelType w:val="hybridMultilevel"/>
    <w:tmpl w:val="ED1A8B20"/>
    <w:lvl w:ilvl="0" w:tplc="B0BEE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9832">
    <w:abstractNumId w:val="14"/>
  </w:num>
  <w:num w:numId="2" w16cid:durableId="131334209">
    <w:abstractNumId w:val="18"/>
  </w:num>
  <w:num w:numId="3" w16cid:durableId="1426001789">
    <w:abstractNumId w:val="8"/>
  </w:num>
  <w:num w:numId="4" w16cid:durableId="1278759319">
    <w:abstractNumId w:val="7"/>
  </w:num>
  <w:num w:numId="5" w16cid:durableId="9164792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72695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8576113">
    <w:abstractNumId w:val="21"/>
  </w:num>
  <w:num w:numId="8" w16cid:durableId="1386100480">
    <w:abstractNumId w:val="11"/>
  </w:num>
  <w:num w:numId="9" w16cid:durableId="1497964907">
    <w:abstractNumId w:val="0"/>
  </w:num>
  <w:num w:numId="10" w16cid:durableId="773591932">
    <w:abstractNumId w:val="20"/>
  </w:num>
  <w:num w:numId="11" w16cid:durableId="1821119812">
    <w:abstractNumId w:val="6"/>
  </w:num>
  <w:num w:numId="12" w16cid:durableId="1836410588">
    <w:abstractNumId w:val="10"/>
  </w:num>
  <w:num w:numId="13" w16cid:durableId="1812745986">
    <w:abstractNumId w:val="13"/>
  </w:num>
  <w:num w:numId="14" w16cid:durableId="1871800072">
    <w:abstractNumId w:val="16"/>
  </w:num>
  <w:num w:numId="15" w16cid:durableId="1602182574">
    <w:abstractNumId w:val="15"/>
  </w:num>
  <w:num w:numId="16" w16cid:durableId="419520306">
    <w:abstractNumId w:val="2"/>
  </w:num>
  <w:num w:numId="17" w16cid:durableId="474419281">
    <w:abstractNumId w:val="4"/>
  </w:num>
  <w:num w:numId="18" w16cid:durableId="1615818964">
    <w:abstractNumId w:val="12"/>
  </w:num>
  <w:num w:numId="19" w16cid:durableId="1069692776">
    <w:abstractNumId w:val="5"/>
  </w:num>
  <w:num w:numId="20" w16cid:durableId="1663118178">
    <w:abstractNumId w:val="19"/>
  </w:num>
  <w:num w:numId="21" w16cid:durableId="675693347">
    <w:abstractNumId w:val="1"/>
  </w:num>
  <w:num w:numId="22" w16cid:durableId="164542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B7C7B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47539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6F9D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E6956"/>
    <w:rsid w:val="0060758C"/>
    <w:rsid w:val="0061114C"/>
    <w:rsid w:val="00614891"/>
    <w:rsid w:val="0062543C"/>
    <w:rsid w:val="00631973"/>
    <w:rsid w:val="00643188"/>
    <w:rsid w:val="00645271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1595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0324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03B"/>
    <w:rsid w:val="00A136FC"/>
    <w:rsid w:val="00A20336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30BF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21E4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535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2BC3"/>
    <w:rsid w:val="00DE4789"/>
    <w:rsid w:val="00DE4A85"/>
    <w:rsid w:val="00DF7339"/>
    <w:rsid w:val="00E05001"/>
    <w:rsid w:val="00E17884"/>
    <w:rsid w:val="00E22677"/>
    <w:rsid w:val="00E34916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178</TotalTime>
  <Pages>1</Pages>
  <Words>5118</Words>
  <Characters>29173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15</cp:revision>
  <cp:lastPrinted>2023-06-21T07:42:00Z</cp:lastPrinted>
  <dcterms:created xsi:type="dcterms:W3CDTF">2021-09-08T09:47:00Z</dcterms:created>
  <dcterms:modified xsi:type="dcterms:W3CDTF">2023-06-21T12:22:00Z</dcterms:modified>
</cp:coreProperties>
</file>