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 mikro účtovnej závierke za rok 2022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IQK9 Unlimited</w:t>
            </w:r>
            <w:r>
              <w:rPr>
                <w:rFonts w:cs="Arial" w:ascii="Arial" w:hAnsi="Arial"/>
              </w:rPr>
              <w:t xml:space="preserve">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47353775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ÚJ neobstarávala dlhodobý hmotný a nehmotný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doúčtovanie úhrady dane z príjmu za rok 2018, doúčtovanie záväzkov voči spoločníkovi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ÚJ účtovala o nákladoch a výnosoch len zo svojej ekonomickej činnosti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47353775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2023841127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</TotalTime>
  <Application>LibreOffice/6.0.3.2$Windows_x86 LibreOffice_project/8f48d515416608e3a835360314dac7e47fd0b821</Application>
  <Pages>3</Pages>
  <Words>1015</Words>
  <Characters>6163</Characters>
  <CharactersWithSpaces>7182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2023-04-11T19:04:00Z</dcterms:created>
  <dc:creator>maria</dc:creator>
  <dc:description/>
  <cp:keywords/>
  <dc:language>sk-SK</dc:language>
  <cp:lastModifiedBy/>
  <cp:lastPrinted>2015-03-15T12:18:00Z</cp:lastPrinted>
  <dcterms:modified xsi:type="dcterms:W3CDTF">2023-06-21T16:59:08Z</dcterms:modified>
  <cp:revision>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