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SOLARIS ten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45256225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45256225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2022922473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1009</Words>
  <Characters>6121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2023-05-25T11:57:00Z</dcterms:created>
  <dc:creator>maria</dc:creator>
  <dc:description/>
  <cp:keywords/>
  <dc:language>sk-SK</dc:language>
  <cp:lastModifiedBy>aja1.uct@gmail.com</cp:lastModifiedBy>
  <cp:lastPrinted>2015-03-15T14:31:00Z</cp:lastPrinted>
  <dcterms:modified xsi:type="dcterms:W3CDTF">2023-05-25T11:57:00Z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