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6132</Characters>
  <CharactersWithSpaces>7146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2023-04-11T17:31:00Z</dcterms:created>
  <dc:creator>maria</dc:creator>
  <dc:description/>
  <cp:keywords/>
  <dc:language>sk-SK</dc:language>
  <cp:lastModifiedBy>Daniel Slaninka</cp:lastModifiedBy>
  <dcterms:modified xsi:type="dcterms:W3CDTF">2023-04-11T17:31:00Z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