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BETASOLAR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44878494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dotácie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opravách chýb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v súvislosti s ekonomickou činnosťou ÚJ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 xml:space="preserve">1. poskytnutá pôžička spoločníkovi vo výške 54.438,83 €, 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pôžička bola poskytnutá bezúročne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nemám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44878494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2022870289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1010</Words>
  <Characters>6159</Characters>
  <CharactersWithSpaces>7174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2023-04-11T16:40:00Z</dcterms:created>
  <dc:creator>maria</dc:creator>
  <dc:description/>
  <cp:keywords/>
  <dc:language>sk-SK</dc:language>
  <cp:lastModifiedBy>Daniel Slaninka</cp:lastModifiedBy>
  <dcterms:modified xsi:type="dcterms:W3CDTF">2023-04-11T16:40:00Z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