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FOTOSOLAR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44871708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44871708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2022870245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6123</Characters>
  <CharactersWithSpaces>7138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2023-04-11T21:19:00Z</dcterms:created>
  <dc:creator>maria</dc:creator>
  <dc:description/>
  <cp:keywords/>
  <dc:language>sk-SK</dc:language>
  <cp:lastModifiedBy>Daniel Slaninka</cp:lastModifiedBy>
  <dcterms:modified xsi:type="dcterms:W3CDTF">2023-04-11T21:19:00Z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