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Rondo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51450721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Reštaurácia,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Osobné motorové vozidlo,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28 kmeňových akcíí, menovitá hodnota jednej akcie 1.000,-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LibreOffice/6.0.3.2$Windows_x86 LibreOffice_project/8f48d515416608e3a835360314dac7e47fd0b821</Application>
  <Pages>3</Pages>
  <Words>1022</Words>
  <Characters>6229</Characters>
  <CharactersWithSpaces>7252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2023-05-18T16:57:00Z</dcterms:created>
  <dc:creator>maria</dc:creator>
  <dc:description/>
  <cp:keywords/>
  <dc:language>sk-SK</dc:language>
  <cp:lastModifiedBy>aja1.uct@gmail.com</cp:lastModifiedBy>
  <cp:lastPrinted>2015-03-15T13:57:00Z</cp:lastPrinted>
  <dcterms:modified xsi:type="dcterms:W3CDTF">2023-05-18T16:58:00Z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