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SK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45256063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Patent,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1007</Words>
  <Characters>6103</Characters>
  <CharactersWithSpaces>7113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2023-04-30T20:18:00Z</dcterms:created>
  <dc:creator>maria</dc:creator>
  <dc:description/>
  <cp:keywords/>
  <dc:language>sk-SK</dc:language>
  <cp:lastModifiedBy>Daniel Slaninka</cp:lastModifiedBy>
  <cp:lastPrinted>2015-03-15T13:57:00Z</cp:lastPrinted>
  <dcterms:modified xsi:type="dcterms:W3CDTF">2023-04-30T20:18:00Z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