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873"/>
        <w:gridCol w:w="2413"/>
        <w:gridCol w:w="661"/>
      </w:tblGrid>
      <w:tr w:rsidR="00B07A57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07A57" w:rsidRPr="002B2E75" w:rsidRDefault="00B07A5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A57" w:rsidRPr="002B2E75" w:rsidRDefault="00B07A5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07A57" w:rsidRPr="002B2E75" w:rsidRDefault="00B07A5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B07A57" w:rsidRDefault="00B07A57" w:rsidP="008C4CB2">
      <w:pPr>
        <w:pStyle w:val="BodyText"/>
        <w:ind w:left="0"/>
        <w:jc w:val="center"/>
        <w:rPr>
          <w:b/>
          <w:sz w:val="24"/>
        </w:rPr>
      </w:pPr>
    </w:p>
    <w:p w:rsidR="00B07A57" w:rsidRDefault="00B07A57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B07A57" w:rsidRDefault="00B07A57" w:rsidP="007965A7"/>
    <w:p w:rsidR="00B07A57" w:rsidRDefault="00B07A57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:rsidR="00B07A57" w:rsidRDefault="00B07A57">
      <w:pPr>
        <w:pStyle w:val="BodyText"/>
      </w:pPr>
    </w:p>
    <w:p w:rsidR="00B07A57" w:rsidRPr="00773A9D" w:rsidRDefault="00B07A57">
      <w:pPr>
        <w:pStyle w:val="BodyText"/>
        <w:rPr>
          <w:sz w:val="20"/>
        </w:rPr>
      </w:pPr>
      <w:r>
        <w:rPr>
          <w:sz w:val="20"/>
        </w:rPr>
        <w:t>RR inžiniering, spol. s r.o.</w:t>
      </w:r>
    </w:p>
    <w:p w:rsidR="00B07A57" w:rsidRPr="00773A9D" w:rsidRDefault="00B07A57">
      <w:pPr>
        <w:pStyle w:val="BodyText"/>
        <w:rPr>
          <w:sz w:val="20"/>
        </w:rPr>
      </w:pPr>
      <w:r>
        <w:rPr>
          <w:sz w:val="20"/>
        </w:rPr>
        <w:t>Mlynica 145</w:t>
      </w:r>
    </w:p>
    <w:p w:rsidR="00B07A57" w:rsidRPr="00773A9D" w:rsidRDefault="00B07A57">
      <w:pPr>
        <w:pStyle w:val="BodyText"/>
        <w:rPr>
          <w:sz w:val="20"/>
        </w:rPr>
      </w:pPr>
      <w:r>
        <w:rPr>
          <w:sz w:val="20"/>
        </w:rPr>
        <w:t>059 91 Mlynica</w:t>
      </w:r>
    </w:p>
    <w:p w:rsidR="00B07A57" w:rsidRDefault="00B07A57">
      <w:pPr>
        <w:pStyle w:val="Body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:rsidR="00B07A57" w:rsidRPr="00773A9D" w:rsidRDefault="00B07A57">
      <w:pPr>
        <w:pStyle w:val="BodyText"/>
        <w:rPr>
          <w:sz w:val="20"/>
        </w:rPr>
      </w:pPr>
    </w:p>
    <w:p w:rsidR="00B07A57" w:rsidRPr="00773A9D" w:rsidRDefault="00B07A57">
      <w:pPr>
        <w:pStyle w:val="Body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r.o.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S</w:t>
      </w:r>
      <w:r>
        <w:rPr>
          <w:sz w:val="20"/>
        </w:rPr>
        <w:t>ro</w:t>
      </w:r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:rsidR="00B07A57" w:rsidRDefault="00B07A57"/>
    <w:p w:rsidR="00B07A57" w:rsidRDefault="00B07A57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:rsidR="00B07A57" w:rsidRPr="006B3D6F" w:rsidRDefault="00B07A57" w:rsidP="006B3D6F"/>
    <w:p w:rsidR="00B07A57" w:rsidRDefault="00B07A57" w:rsidP="00035FC1">
      <w:pPr>
        <w:pStyle w:val="Body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:rsidR="00B07A57" w:rsidRDefault="00B07A57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:rsidR="00B07A57" w:rsidRPr="00035FC1" w:rsidRDefault="00B07A57" w:rsidP="00035FC1">
      <w:pPr>
        <w:autoSpaceDE w:val="0"/>
        <w:autoSpaceDN w:val="0"/>
        <w:adjustRightInd w:val="0"/>
        <w:ind w:left="360"/>
        <w:jc w:val="both"/>
      </w:pPr>
    </w:p>
    <w:p w:rsidR="00B07A57" w:rsidRDefault="00B07A57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B07A57" w:rsidRPr="002971C1" w:rsidRDefault="00B07A57" w:rsidP="002971C1"/>
    <w:p w:rsidR="00B07A57" w:rsidRPr="00773A9D" w:rsidRDefault="00B07A57">
      <w:pPr>
        <w:pStyle w:val="BodyText"/>
        <w:rPr>
          <w:sz w:val="20"/>
        </w:rPr>
      </w:pPr>
      <w:r>
        <w:object w:dxaOrig="938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111pt" o:ole="">
            <v:imagedata r:id="rId7" o:title=""/>
          </v:shape>
          <o:OLEObject Type="Embed" ProgID="Excel.Sheet.8" ShapeID="_x0000_i1025" DrawAspect="Content" ObjectID="_1749466861" r:id="rId8"/>
        </w:object>
      </w:r>
    </w:p>
    <w:p w:rsidR="00B07A57" w:rsidRDefault="00B07A57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B07A57" w:rsidRDefault="00B07A57">
      <w:pPr>
        <w:pStyle w:val="BodyText"/>
        <w:ind w:hanging="426"/>
      </w:pPr>
      <w:r>
        <w:tab/>
      </w:r>
    </w:p>
    <w:p w:rsidR="00B07A57" w:rsidRPr="00773A9D" w:rsidRDefault="00B07A57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 xml:space="preserve">2022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2022 </w:t>
      </w:r>
      <w:r w:rsidRPr="00773A9D">
        <w:rPr>
          <w:sz w:val="20"/>
        </w:rPr>
        <w:t xml:space="preserve">do 31. decembra </w:t>
      </w:r>
      <w:r>
        <w:rPr>
          <w:sz w:val="20"/>
        </w:rPr>
        <w:t>2022.</w:t>
      </w:r>
    </w:p>
    <w:p w:rsidR="00B07A57" w:rsidRDefault="00B07A57">
      <w:pPr>
        <w:pStyle w:val="BodyText"/>
        <w:ind w:hanging="426"/>
      </w:pPr>
    </w:p>
    <w:p w:rsidR="00B07A57" w:rsidRDefault="00B07A57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:rsidR="00B07A57" w:rsidRDefault="00B07A57" w:rsidP="003A650B">
      <w:pPr>
        <w:pStyle w:val="BodyText"/>
        <w:ind w:hanging="426"/>
      </w:pPr>
    </w:p>
    <w:p w:rsidR="00B07A57" w:rsidRPr="00773A9D" w:rsidRDefault="00B07A57" w:rsidP="003A650B">
      <w:pPr>
        <w:pStyle w:val="Body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2021:  9.3.2022.</w:t>
      </w:r>
    </w:p>
    <w:p w:rsidR="00B07A57" w:rsidRDefault="00B07A57">
      <w:pPr>
        <w:pStyle w:val="BodyText"/>
      </w:pPr>
    </w:p>
    <w:p w:rsidR="00B07A57" w:rsidRDefault="00B07A57" w:rsidP="0058530A">
      <w:pPr>
        <w:pStyle w:val="BodyText"/>
        <w:rPr>
          <w:sz w:val="20"/>
        </w:rPr>
      </w:pPr>
    </w:p>
    <w:p w:rsidR="00B07A57" w:rsidRPr="00773A9D" w:rsidRDefault="00B07A57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B07A57" w:rsidRDefault="00B07A57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B07A57" w:rsidRDefault="00B07A57">
      <w:pPr>
        <w:pStyle w:val="BodyText"/>
      </w:pPr>
    </w:p>
    <w:p w:rsidR="00B07A57" w:rsidRPr="00AE5C3C" w:rsidRDefault="00B07A5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B07A57" w:rsidRPr="00BA0B3E" w:rsidRDefault="00B07A57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(going concern).</w:t>
      </w:r>
    </w:p>
    <w:p w:rsidR="00B07A57" w:rsidRPr="00AD5D8D" w:rsidRDefault="00B07A57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B07A57" w:rsidRDefault="00B07A57" w:rsidP="001E1767">
      <w:pPr>
        <w:pStyle w:val="BodyText"/>
        <w:ind w:left="450"/>
      </w:pPr>
    </w:p>
    <w:p w:rsidR="00B07A57" w:rsidRPr="00AE5C3C" w:rsidRDefault="00B07A5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B07A57" w:rsidRPr="00AD5D8D" w:rsidRDefault="00B07A57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B07A57" w:rsidRDefault="00B07A57">
      <w:pPr>
        <w:pStyle w:val="BodyText"/>
        <w:ind w:left="0"/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B07A57" w:rsidRDefault="00B07A57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B07A57" w:rsidRDefault="00B07A57">
      <w:pPr>
        <w:pStyle w:val="BodyText"/>
        <w:rPr>
          <w:sz w:val="20"/>
        </w:rPr>
      </w:pPr>
    </w:p>
    <w:p w:rsidR="00B07A57" w:rsidRDefault="00B07A57">
      <w:pPr>
        <w:pStyle w:val="BodyText"/>
        <w:rPr>
          <w:sz w:val="20"/>
        </w:rPr>
      </w:pPr>
    </w:p>
    <w:p w:rsidR="00B07A57" w:rsidRDefault="00B07A57">
      <w:pPr>
        <w:pStyle w:val="BodyText"/>
        <w:rPr>
          <w:sz w:val="20"/>
        </w:rPr>
      </w:pPr>
    </w:p>
    <w:p w:rsidR="00B07A57" w:rsidRDefault="00B07A57">
      <w:pPr>
        <w:pStyle w:val="BodyText"/>
        <w:rPr>
          <w:sz w:val="20"/>
        </w:rPr>
      </w:pPr>
    </w:p>
    <w:p w:rsidR="00B07A57" w:rsidRPr="00AD5D8D" w:rsidRDefault="00B07A57">
      <w:pPr>
        <w:pStyle w:val="BodyText"/>
        <w:rPr>
          <w:sz w:val="20"/>
        </w:rPr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B07A57" w:rsidRPr="00AD5D8D" w:rsidRDefault="00B07A57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B07A57" w:rsidRPr="00AD5D8D" w:rsidRDefault="00B07A57">
      <w:pPr>
        <w:pStyle w:val="BodyText"/>
        <w:rPr>
          <w:sz w:val="20"/>
        </w:rPr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B07A57" w:rsidRPr="00AD5D8D" w:rsidRDefault="00B07A57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B07A57" w:rsidRDefault="00B07A57">
      <w:pPr>
        <w:pStyle w:val="BodyText"/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B07A57" w:rsidRPr="00AD5D8D" w:rsidRDefault="00B07A57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B07A57" w:rsidRPr="00AD5D8D" w:rsidRDefault="00B07A57">
      <w:pPr>
        <w:pStyle w:val="BodyText"/>
        <w:rPr>
          <w:sz w:val="20"/>
        </w:rPr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B07A57" w:rsidRDefault="00B07A57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B07A57" w:rsidRPr="00AD5D8D" w:rsidRDefault="00B07A57">
      <w:pPr>
        <w:pStyle w:val="BodyText"/>
        <w:rPr>
          <w:sz w:val="20"/>
        </w:rPr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B07A57" w:rsidRPr="00AD5D8D" w:rsidRDefault="00B07A57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07A57" w:rsidRDefault="00B07A57">
      <w:pPr>
        <w:pStyle w:val="BodyText"/>
        <w:rPr>
          <w:sz w:val="24"/>
        </w:rPr>
      </w:pPr>
    </w:p>
    <w:p w:rsidR="00B07A57" w:rsidRPr="00AE5C3C" w:rsidRDefault="00B07A5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B07A57" w:rsidRDefault="00B07A57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B07A57" w:rsidRPr="00AD5D8D" w:rsidRDefault="00B07A57">
      <w:pPr>
        <w:pStyle w:val="BodyText"/>
        <w:rPr>
          <w:sz w:val="20"/>
        </w:rPr>
      </w:pPr>
    </w:p>
    <w:p w:rsidR="00B07A57" w:rsidRPr="00AE5C3C" w:rsidRDefault="00B07A5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B07A57" w:rsidRPr="00FA52ED" w:rsidRDefault="00B07A5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07A57" w:rsidRPr="00FA52ED" w:rsidRDefault="00B07A5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07A57" w:rsidRPr="00FA52ED" w:rsidRDefault="00B07A57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B07A57" w:rsidRDefault="00B07A57">
      <w:pPr>
        <w:pStyle w:val="BodyText"/>
      </w:pPr>
    </w:p>
    <w:p w:rsidR="00B07A57" w:rsidRPr="00AE5C3C" w:rsidRDefault="00B07A5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B07A57" w:rsidRPr="00AD5D8D" w:rsidRDefault="00B07A57">
      <w:pPr>
        <w:pStyle w:val="Body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B07A57" w:rsidRDefault="00B07A57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07A57" w:rsidRDefault="00B07A57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B07A57" w:rsidRPr="00641C1F" w:rsidRDefault="00B07A57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B07A57" w:rsidRDefault="00B07A57" w:rsidP="00641C1F">
      <w:pPr>
        <w:pStyle w:val="Heading2"/>
        <w:numPr>
          <w:ilvl w:val="0"/>
          <w:numId w:val="0"/>
        </w:numPr>
        <w:ind w:left="284" w:firstLine="142"/>
      </w:pPr>
    </w:p>
    <w:p w:rsidR="00B07A57" w:rsidRDefault="00B07A57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B07A57" w:rsidRDefault="00B07A57" w:rsidP="0031587C">
      <w:pPr>
        <w:pStyle w:val="BodyText"/>
        <w:ind w:left="315" w:firstLine="111"/>
        <w:rPr>
          <w:sz w:val="20"/>
        </w:rPr>
      </w:pPr>
    </w:p>
    <w:p w:rsidR="00B07A57" w:rsidRDefault="00B07A57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6.25pt" o:ole="">
            <v:imagedata r:id="rId9" o:title=""/>
          </v:shape>
          <o:OLEObject Type="Embed" ProgID="Excel.Sheet.8" ShapeID="_x0000_i1026" DrawAspect="Content" ObjectID="_1749466862" r:id="rId10"/>
        </w:object>
      </w:r>
    </w:p>
    <w:p w:rsidR="00B07A57" w:rsidRDefault="00B07A57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B07A57" w:rsidRDefault="00B07A57">
      <w:pPr>
        <w:pStyle w:val="BodyText"/>
      </w:pPr>
    </w:p>
    <w:p w:rsidR="00B07A57" w:rsidRPr="0049431B" w:rsidRDefault="00B07A57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:rsidR="00B07A57" w:rsidRDefault="00B07A57"/>
    <w:p w:rsidR="00B07A57" w:rsidRDefault="00B07A57">
      <w:r>
        <w:object w:dxaOrig="9569" w:dyaOrig="3506">
          <v:shape id="_x0000_i1027" type="#_x0000_t75" style="width:478.5pt;height:175.5pt" o:ole="">
            <v:imagedata r:id="rId11" o:title=""/>
          </v:shape>
          <o:OLEObject Type="Embed" ProgID="Excel.Sheet.8" ShapeID="_x0000_i1027" DrawAspect="Content" ObjectID="_1749466863" r:id="rId12"/>
        </w:object>
      </w:r>
    </w:p>
    <w:p w:rsidR="00B07A57" w:rsidRDefault="00B07A57"/>
    <w:p w:rsidR="00B07A57" w:rsidRDefault="00B07A57">
      <w:r>
        <w:tab/>
        <w:t>O rozdelení účtovného zisku  za rok 2021 rozhodol  jediný spoločník dňa 9.3.2022.</w:t>
      </w:r>
    </w:p>
    <w:p w:rsidR="00B07A57" w:rsidRDefault="00B07A57" w:rsidP="00745DD5">
      <w:pPr>
        <w:ind w:left="720"/>
      </w:pPr>
    </w:p>
    <w:p w:rsidR="00B07A57" w:rsidRDefault="00B07A57" w:rsidP="00745DD5">
      <w:pPr>
        <w:ind w:left="720"/>
      </w:pPr>
      <w:r>
        <w:t>Návrh na rozdelenie účtovného zisku za rok 2021 vo výške 6149,31 €:</w:t>
      </w:r>
    </w:p>
    <w:p w:rsidR="00B07A57" w:rsidRDefault="00B07A57" w:rsidP="00D371FA">
      <w:pPr>
        <w:numPr>
          <w:ilvl w:val="2"/>
          <w:numId w:val="9"/>
        </w:numPr>
      </w:pPr>
      <w:r>
        <w:t>prevod  na účet  nerozdelený zisk minulých rokov 6 149,31 €</w:t>
      </w: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bookmarkEnd w:id="6"/>
    <w:p w:rsidR="00B07A57" w:rsidRDefault="00B07A57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B07A57" w:rsidRDefault="00B07A57" w:rsidP="00B21771">
      <w:pPr>
        <w:pStyle w:val="BodyText"/>
        <w:rPr>
          <w:b/>
          <w:sz w:val="20"/>
        </w:rPr>
      </w:pPr>
    </w:p>
    <w:p w:rsidR="00B07A57" w:rsidRDefault="00B07A57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4.25pt" o:ole="">
            <v:imagedata r:id="rId13" o:title=""/>
          </v:shape>
          <o:OLEObject Type="Embed" ProgID="Excel.Sheet.8" ShapeID="_x0000_i1028" DrawAspect="Content" ObjectID="_1749466864" r:id="rId14"/>
        </w:object>
      </w:r>
    </w:p>
    <w:p w:rsidR="00B07A57" w:rsidRDefault="00B07A57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B07A57" w:rsidRDefault="00B07A57" w:rsidP="00AC037B">
      <w:bookmarkStart w:id="7" w:name="_Toc530739914"/>
    </w:p>
    <w:bookmarkEnd w:id="7"/>
    <w:p w:rsidR="00B07A57" w:rsidRPr="00F53009" w:rsidRDefault="00B07A57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B07A57" w:rsidRDefault="00B07A57">
      <w:pPr>
        <w:pStyle w:val="BodyText"/>
      </w:pPr>
    </w:p>
    <w:p w:rsidR="00B07A57" w:rsidRDefault="00B07A57" w:rsidP="005E152E">
      <w:pPr>
        <w:pStyle w:val="BodyText"/>
      </w:pPr>
      <w:r>
        <w:object w:dxaOrig="10417" w:dyaOrig="3214">
          <v:shape id="_x0000_i1029" type="#_x0000_t75" style="width:478.5pt;height:147.75pt" o:ole="">
            <v:imagedata r:id="rId15" o:title=""/>
          </v:shape>
          <o:OLEObject Type="Embed" ProgID="Excel.Sheet.8" ShapeID="_x0000_i1029" DrawAspect="Content" ObjectID="_1749466865" r:id="rId16"/>
        </w:object>
      </w:r>
      <w:bookmarkStart w:id="8" w:name="_Toc530739915"/>
      <w:r>
        <w:t xml:space="preserve">                                             </w:t>
      </w:r>
    </w:p>
    <w:bookmarkEnd w:id="8"/>
    <w:p w:rsidR="00B07A57" w:rsidRDefault="00B07A57">
      <w:pPr>
        <w:pStyle w:val="BodyText"/>
      </w:pPr>
    </w:p>
    <w:p w:rsidR="00B07A57" w:rsidRPr="00F53009" w:rsidRDefault="00B07A57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B07A57" w:rsidRDefault="00B07A57" w:rsidP="000D07A0"/>
    <w:p w:rsidR="00B07A57" w:rsidRDefault="00B07A57" w:rsidP="008A3795">
      <w:pPr>
        <w:pStyle w:val="BodyText"/>
      </w:pPr>
      <w:r>
        <w:object w:dxaOrig="9411" w:dyaOrig="2878">
          <v:shape id="_x0000_i1030" type="#_x0000_t75" style="width:465.75pt;height:2in" o:ole="">
            <v:imagedata r:id="rId17" o:title=""/>
          </v:shape>
          <o:OLEObject Type="Embed" ProgID="Excel.Sheet.8" ShapeID="_x0000_i1030" DrawAspect="Content" ObjectID="_1749466866" r:id="rId18"/>
        </w:object>
      </w:r>
    </w:p>
    <w:p w:rsidR="00B07A57" w:rsidRDefault="00B07A57" w:rsidP="008A3795">
      <w:pPr>
        <w:pStyle w:val="BodyText"/>
      </w:pPr>
    </w:p>
    <w:p w:rsidR="00B07A57" w:rsidRDefault="00B07A57" w:rsidP="008A3795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B07A57" w:rsidRDefault="00B07A57" w:rsidP="000D07A0"/>
    <w:p w:rsidR="00B07A57" w:rsidRPr="000D07A0" w:rsidRDefault="00B07A57" w:rsidP="000D07A0"/>
    <w:p w:rsidR="00B07A57" w:rsidRPr="000D07A0" w:rsidRDefault="00B07A57" w:rsidP="000D07A0">
      <w:pPr>
        <w:ind w:left="426"/>
      </w:pPr>
      <w:r>
        <w:object w:dxaOrig="9411" w:dyaOrig="9049">
          <v:shape id="_x0000_i1031" type="#_x0000_t75" style="width:465.75pt;height:452.25pt" o:ole="">
            <v:imagedata r:id="rId19" o:title=""/>
          </v:shape>
          <o:OLEObject Type="Embed" ProgID="Excel.Sheet.8" ShapeID="_x0000_i1031" DrawAspect="Content" ObjectID="_1749466867" r:id="rId20"/>
        </w:object>
      </w: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B07A57" w:rsidRDefault="00B07A57"/>
    <w:p w:rsidR="00B07A57" w:rsidRDefault="00B07A57" w:rsidP="00AE5696">
      <w:pPr>
        <w:ind w:left="426"/>
      </w:pPr>
    </w:p>
    <w:p w:rsidR="00B07A57" w:rsidRDefault="00B07A5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B07A57" w:rsidRDefault="00B07A57" w:rsidP="008772A0">
      <w:pPr>
        <w:ind w:left="426"/>
      </w:pPr>
    </w:p>
    <w:p w:rsidR="00B07A57" w:rsidRDefault="00B07A57" w:rsidP="008772A0">
      <w:pPr>
        <w:ind w:left="426"/>
      </w:pPr>
    </w:p>
    <w:p w:rsidR="00B07A57" w:rsidRDefault="00B07A57" w:rsidP="008772A0">
      <w:pPr>
        <w:ind w:left="426"/>
      </w:pPr>
      <w:r>
        <w:object w:dxaOrig="9620" w:dyaOrig="3708">
          <v:shape id="_x0000_i1032" type="#_x0000_t75" style="width:476.25pt;height:183.75pt" o:ole="">
            <v:imagedata r:id="rId21" o:title=""/>
          </v:shape>
          <o:OLEObject Type="Embed" ProgID="Excel.Sheet.8" ShapeID="_x0000_i1032" DrawAspect="Content" ObjectID="_1749466868" r:id="rId22"/>
        </w:object>
      </w:r>
    </w:p>
    <w:p w:rsidR="00B07A57" w:rsidRDefault="00B07A57" w:rsidP="008772A0">
      <w:pPr>
        <w:ind w:left="426"/>
      </w:pPr>
    </w:p>
    <w:p w:rsidR="00B07A57" w:rsidRDefault="00B07A57" w:rsidP="008772A0">
      <w:pPr>
        <w:ind w:left="426"/>
      </w:pPr>
    </w:p>
    <w:p w:rsidR="00B07A57" w:rsidRDefault="00B07A57" w:rsidP="008772A0">
      <w:pPr>
        <w:ind w:left="426"/>
      </w:pPr>
    </w:p>
    <w:p w:rsidR="00B07A57" w:rsidRDefault="00B07A57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B07A57" w:rsidRDefault="00B07A57">
      <w:pPr>
        <w:pStyle w:val="BodyText"/>
        <w:ind w:left="0"/>
      </w:pPr>
    </w:p>
    <w:p w:rsidR="00B07A57" w:rsidRDefault="00B07A57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B07A57" w:rsidRDefault="00B07A57">
      <w:pPr>
        <w:pStyle w:val="BodyText"/>
      </w:pPr>
    </w:p>
    <w:p w:rsidR="00B07A57" w:rsidRPr="002F042A" w:rsidRDefault="00B07A57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B07A57" w:rsidRPr="005E152E" w:rsidRDefault="00B07A57" w:rsidP="005E152E"/>
    <w:p w:rsidR="00B07A57" w:rsidRDefault="00B07A57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B07A57" w:rsidRDefault="00B07A57" w:rsidP="00F744D6">
      <w:pPr>
        <w:ind w:left="284"/>
      </w:pPr>
    </w:p>
    <w:p w:rsidR="00B07A57" w:rsidRPr="005E152E" w:rsidRDefault="00B07A57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B07A57" w:rsidRDefault="00B07A57" w:rsidP="00F744D6">
      <w:pPr>
        <w:ind w:left="284"/>
      </w:pPr>
    </w:p>
    <w:p w:rsidR="00B07A57" w:rsidRDefault="00B07A57">
      <w:pPr>
        <w:pStyle w:val="BodyText"/>
        <w:rPr>
          <w:sz w:val="20"/>
        </w:rPr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B07A57" w:rsidRDefault="00B07A57" w:rsidP="006D619E">
      <w:pPr>
        <w:ind w:left="426"/>
      </w:pPr>
    </w:p>
    <w:p w:rsidR="00B07A57" w:rsidRPr="006D619E" w:rsidRDefault="00B07A57" w:rsidP="006D619E">
      <w:pPr>
        <w:ind w:left="426"/>
      </w:pPr>
      <w:r>
        <w:t>Spoločnosť nemá ekonomické vzťahy s inými účtovnými jednotkami ani spriaznené osoby.</w:t>
      </w: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>
      <w:pPr>
        <w:pStyle w:val="BodyText"/>
      </w:pPr>
    </w:p>
    <w:p w:rsidR="00B07A57" w:rsidRDefault="00B07A57" w:rsidP="009A47B5">
      <w:pPr>
        <w:pStyle w:val="BodyText"/>
        <w:ind w:left="360"/>
      </w:pPr>
    </w:p>
    <w:p w:rsidR="00B07A57" w:rsidRDefault="00B07A57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B07A57" w:rsidRPr="00B24E6D" w:rsidRDefault="00B07A57" w:rsidP="009A47B5">
      <w:pPr>
        <w:ind w:left="360"/>
      </w:pPr>
    </w:p>
    <w:p w:rsidR="00B07A57" w:rsidRPr="001A205F" w:rsidRDefault="00B07A57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2022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5E152E">
      <w:pPr>
        <w:pStyle w:val="BodyText"/>
      </w:pPr>
    </w:p>
    <w:p w:rsidR="00B07A57" w:rsidRDefault="00B07A57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  <w:r>
        <w:object w:dxaOrig="9632" w:dyaOrig="7364">
          <v:shape id="_x0000_i1033" type="#_x0000_t75" style="width:481.5pt;height:368.25pt" o:ole="">
            <v:imagedata r:id="rId23" o:title=""/>
          </v:shape>
          <o:OLEObject Type="Embed" ProgID="Excel.Sheet.8" ShapeID="_x0000_i1033" DrawAspect="Content" ObjectID="_1749466869" r:id="rId24"/>
        </w:object>
      </w: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A1395">
      <w:pPr>
        <w:rPr>
          <w:color w:val="333333"/>
        </w:rPr>
      </w:pPr>
    </w:p>
    <w:p w:rsidR="00B07A57" w:rsidRDefault="00B07A57" w:rsidP="006A1395">
      <w:pPr>
        <w:ind w:left="426"/>
      </w:pPr>
      <w:r>
        <w:t>Tabuľka č. 2</w:t>
      </w:r>
    </w:p>
    <w:p w:rsidR="00B07A57" w:rsidRDefault="00B07A57" w:rsidP="006A1395">
      <w:pPr>
        <w:rPr>
          <w:color w:val="333333"/>
        </w:rPr>
      </w:pPr>
    </w:p>
    <w:p w:rsidR="00B07A57" w:rsidRDefault="00B07A57" w:rsidP="006E4249">
      <w:pPr>
        <w:ind w:firstLine="426"/>
        <w:rPr>
          <w:color w:val="333333"/>
        </w:rPr>
      </w:pPr>
    </w:p>
    <w:p w:rsidR="00B07A57" w:rsidRDefault="00B07A57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5" o:title=""/>
          </v:shape>
          <o:OLEObject Type="Embed" ProgID="Excel.Sheet.8" ShapeID="_x0000_i1034" DrawAspect="Content" ObjectID="_1749466870" r:id="rId26"/>
        </w:object>
      </w: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 w:rsidP="006E4249">
      <w:pPr>
        <w:ind w:left="426"/>
      </w:pPr>
    </w:p>
    <w:p w:rsidR="00B07A57" w:rsidRDefault="00B07A57">
      <w:pPr>
        <w:pStyle w:val="BodyText"/>
      </w:pPr>
    </w:p>
    <w:p w:rsidR="00B07A57" w:rsidRPr="00D84CD8" w:rsidRDefault="00B07A57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2022</w:t>
      </w:r>
    </w:p>
    <w:p w:rsidR="00B07A57" w:rsidRDefault="00B07A57" w:rsidP="00B24E6D">
      <w:pPr>
        <w:pStyle w:val="BodyText"/>
        <w:ind w:left="0"/>
      </w:pPr>
    </w:p>
    <w:p w:rsidR="00B07A57" w:rsidRDefault="00B07A57">
      <w:pPr>
        <w:pStyle w:val="BodyText"/>
        <w:rPr>
          <w:b/>
        </w:rPr>
      </w:pPr>
      <w:r>
        <w:rPr>
          <w:b/>
        </w:rPr>
        <w:t>Peňažné prostriedky</w:t>
      </w:r>
    </w:p>
    <w:p w:rsidR="00B07A57" w:rsidRPr="00816F3E" w:rsidRDefault="00B07A57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B07A57" w:rsidRPr="00816F3E" w:rsidRDefault="00B07A57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B07A57" w:rsidRPr="00816F3E" w:rsidRDefault="00B07A57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2022</w:t>
      </w:r>
      <w:r w:rsidRPr="00816F3E">
        <w:rPr>
          <w:sz w:val="20"/>
        </w:rPr>
        <w:t xml:space="preserve"> kontokorentnými úvermi účtovanými na účte 221.</w:t>
      </w:r>
    </w:p>
    <w:p w:rsidR="00B07A57" w:rsidRPr="002E61B8" w:rsidRDefault="00B07A57">
      <w:pPr>
        <w:pStyle w:val="BodyText"/>
        <w:rPr>
          <w:sz w:val="20"/>
        </w:rPr>
      </w:pPr>
    </w:p>
    <w:p w:rsidR="00B07A57" w:rsidRDefault="00B07A57">
      <w:pPr>
        <w:pStyle w:val="BodyText"/>
        <w:tabs>
          <w:tab w:val="center" w:pos="1985"/>
          <w:tab w:val="center" w:pos="7655"/>
        </w:tabs>
      </w:pPr>
    </w:p>
    <w:p w:rsidR="00B07A57" w:rsidRDefault="00B07A57">
      <w:pPr>
        <w:pStyle w:val="BodyText"/>
        <w:tabs>
          <w:tab w:val="center" w:pos="1985"/>
          <w:tab w:val="center" w:pos="7655"/>
        </w:tabs>
      </w:pPr>
    </w:p>
    <w:p w:rsidR="00B07A57" w:rsidRDefault="00B07A57">
      <w:pPr>
        <w:pStyle w:val="BodyText"/>
        <w:tabs>
          <w:tab w:val="center" w:pos="1985"/>
          <w:tab w:val="center" w:pos="7655"/>
        </w:tabs>
      </w:pPr>
    </w:p>
    <w:p w:rsidR="00B07A57" w:rsidRDefault="00B07A57">
      <w:pPr>
        <w:pStyle w:val="BodyText"/>
        <w:tabs>
          <w:tab w:val="center" w:pos="1985"/>
          <w:tab w:val="center" w:pos="7655"/>
        </w:tabs>
      </w:pPr>
    </w:p>
    <w:p w:rsidR="00B07A57" w:rsidRDefault="00B07A57">
      <w:pPr>
        <w:pStyle w:val="BodyText"/>
        <w:tabs>
          <w:tab w:val="center" w:pos="1985"/>
          <w:tab w:val="center" w:pos="7655"/>
        </w:tabs>
      </w:pPr>
    </w:p>
    <w:p w:rsidR="00B07A57" w:rsidRDefault="00B07A57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B07A57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A57" w:rsidRDefault="00B07A57">
      <w:r>
        <w:separator/>
      </w:r>
    </w:p>
  </w:endnote>
  <w:endnote w:type="continuationSeparator" w:id="1">
    <w:p w:rsidR="00B07A57" w:rsidRDefault="00B07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A57" w:rsidRDefault="00B07A57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B07A57" w:rsidRDefault="00B07A57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B07A57" w:rsidRDefault="00B07A57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A57" w:rsidRDefault="00B07A57">
      <w:r>
        <w:separator/>
      </w:r>
    </w:p>
  </w:footnote>
  <w:footnote w:type="continuationSeparator" w:id="1">
    <w:p w:rsidR="00B07A57" w:rsidRDefault="00B07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A57" w:rsidRDefault="00B07A5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:rsidR="00B07A57" w:rsidRPr="00FC6C79" w:rsidRDefault="00B07A57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A57" w:rsidRDefault="00B07A57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195B"/>
    <w:rsid w:val="00006EE3"/>
    <w:rsid w:val="00010BC1"/>
    <w:rsid w:val="00012184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2058"/>
    <w:rsid w:val="00164AC4"/>
    <w:rsid w:val="00172FFF"/>
    <w:rsid w:val="00180F81"/>
    <w:rsid w:val="00182A2C"/>
    <w:rsid w:val="00183534"/>
    <w:rsid w:val="001859F2"/>
    <w:rsid w:val="001865BF"/>
    <w:rsid w:val="001876E8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203193"/>
    <w:rsid w:val="00204EAE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516A"/>
    <w:rsid w:val="00275CDB"/>
    <w:rsid w:val="00284B44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7439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54E5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96282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C52"/>
    <w:rsid w:val="00556041"/>
    <w:rsid w:val="00561E5B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E5B53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F08D9"/>
    <w:rsid w:val="008F74D0"/>
    <w:rsid w:val="0090081F"/>
    <w:rsid w:val="00903EA1"/>
    <w:rsid w:val="009135D3"/>
    <w:rsid w:val="00913AA3"/>
    <w:rsid w:val="0091466D"/>
    <w:rsid w:val="00926A1C"/>
    <w:rsid w:val="00930DA4"/>
    <w:rsid w:val="00933969"/>
    <w:rsid w:val="00934D6B"/>
    <w:rsid w:val="009357C8"/>
    <w:rsid w:val="00936B50"/>
    <w:rsid w:val="00937143"/>
    <w:rsid w:val="00944C73"/>
    <w:rsid w:val="00947942"/>
    <w:rsid w:val="00947BBA"/>
    <w:rsid w:val="009526EC"/>
    <w:rsid w:val="009562BA"/>
    <w:rsid w:val="009573EF"/>
    <w:rsid w:val="00961E81"/>
    <w:rsid w:val="009628DE"/>
    <w:rsid w:val="00964EB1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07A57"/>
    <w:rsid w:val="00B10284"/>
    <w:rsid w:val="00B107B7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4109"/>
    <w:rsid w:val="00B67369"/>
    <w:rsid w:val="00B71342"/>
    <w:rsid w:val="00B73EB8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555"/>
    <w:rsid w:val="00C36DC0"/>
    <w:rsid w:val="00C4036F"/>
    <w:rsid w:val="00C40698"/>
    <w:rsid w:val="00C477F5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5CE7"/>
    <w:rsid w:val="00DA769E"/>
    <w:rsid w:val="00DB07C6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005F3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6582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6481"/>
    <w:rsid w:val="00FE72DC"/>
    <w:rsid w:val="00FE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26EC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6EC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6EC"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6EC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6EC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6EC"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6EC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6EC"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6EC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6EC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355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355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355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3355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3355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33555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33555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3355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33555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9526EC"/>
    <w:rPr>
      <w:rFonts w:cs="Times New Roman"/>
    </w:rPr>
  </w:style>
  <w:style w:type="paragraph" w:styleId="BodyText">
    <w:name w:val="Body Text"/>
    <w:basedOn w:val="Normal"/>
    <w:link w:val="BodyTextChar1"/>
    <w:uiPriority w:val="99"/>
    <w:rsid w:val="009526EC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al"/>
    <w:uiPriority w:val="99"/>
    <w:rsid w:val="009526E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sid w:val="009526EC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9526EC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9526E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rsid w:val="009526E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9526EC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9526EC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9526EC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9526EC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9526EC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9526EC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9526EC"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sid w:val="009526E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526EC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9526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9526EC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9526EC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33555"/>
    <w:rPr>
      <w:rFonts w:cs="Times New Roman"/>
      <w:sz w:val="16"/>
      <w:szCs w:val="16"/>
      <w:lang w:eastAsia="en-US"/>
    </w:rPr>
  </w:style>
  <w:style w:type="character" w:customStyle="1" w:styleId="BodyTextChar1">
    <w:name w:val="Body Text Char1"/>
    <w:link w:val="BodyText"/>
    <w:uiPriority w:val="99"/>
    <w:locked/>
    <w:rsid w:val="001E1767"/>
    <w:rPr>
      <w:sz w:val="18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3555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7</Pages>
  <Words>1031</Words>
  <Characters>5882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5</cp:revision>
  <cp:lastPrinted>2023-06-28T12:10:00Z</cp:lastPrinted>
  <dcterms:created xsi:type="dcterms:W3CDTF">2022-05-10T11:13:00Z</dcterms:created>
  <dcterms:modified xsi:type="dcterms:W3CDTF">2023-06-28T12:14:00Z</dcterms:modified>
</cp:coreProperties>
</file>