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1D9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349CEAD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02E940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495389EE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353ECC27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5AC3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9B984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313288C6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CDC8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C22A3F">
              <w:rPr>
                <w:sz w:val="22"/>
              </w:rPr>
              <w:t>Komfort - nábytok,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554CA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C22A3F">
              <w:rPr>
                <w:sz w:val="22"/>
              </w:rPr>
              <w:t>Laborecká, 1368/20, 01001, Žilina</w:t>
            </w:r>
          </w:p>
        </w:tc>
      </w:tr>
    </w:tbl>
    <w:p w14:paraId="7AB5E10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E86C63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36F5C2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622E85F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DD6AACD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F63524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4058B63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53A4A4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71DFEBAF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36619D0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9D2B49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366FFE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21738B0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227E6C7C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0E3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F6E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F399CF2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9F5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31EC0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34C29D9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AAD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398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511F354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9F0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98200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6B6F25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B33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D8D6D7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37BAD3A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7AB157B1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007E2867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02E097B7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7D2905F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29D6F32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1E31BE99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B6B59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20E0D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33C0C729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9BE0F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AD346A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14:paraId="05A5451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0584AFD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4641984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D7B1FB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577BFC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4A8B13D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5485720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E745C99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14:paraId="71111C3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8736FFF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3F9C6E9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6C46FDC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7D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F17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EDB1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0B22AAE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2BCF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9464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2AAC5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5BA455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307D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12F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8FA50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F85536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3385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4D5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E245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D2C253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E424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19B2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9D63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9612BC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DA1E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57ECD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268FA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121824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965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3AB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E9F4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11C383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F673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83E4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FA806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6B1713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A4B5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17F5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40315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5A97E8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0C45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8048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22BC9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026848E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5C0A3F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A6059A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5D5D7CA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2A0ADF3F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995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587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16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C8A91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0149D257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3473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F957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6E98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F8AE7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0296D637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7158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249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47DC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B97A5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4D155FC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4AC75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8F25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63C3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6FE0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8085A8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385522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CAD274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09C81CA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109BA3A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92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E24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3DBF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5BFAB3F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2D5C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EFF8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0E345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A3544D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6D3B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4C3C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58BC1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89F4FE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E5DF2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6DA17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6981A3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700E86F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8931B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02BE8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61267D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785D823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65A080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6F37C84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35FCAAB9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74A8604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3BB9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EAB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B604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1C92D52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336C5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2AD1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4C4229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F7567E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7B366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2A6A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BA26F5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15570B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0267E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89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AABE5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5D102A6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6E5F9E1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654138C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22B91A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6127E0A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23A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DCA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B2A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228C72B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1677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238E" w14:textId="50D4FF70" w:rsidR="00E23D62" w:rsidRPr="00E23D62" w:rsidRDefault="00A04409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2880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42DFB1" w14:textId="3D6E5E52" w:rsidR="00E23D62" w:rsidRPr="00E23D62" w:rsidRDefault="00A04409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Nesprávne zaúčtovaná daňová licencia 2014,2015,2016,2017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0A03C34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A12D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0165" w14:textId="2C57CE66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  <w:r w:rsidR="00A04409">
              <w:rPr>
                <w:rFonts w:eastAsia="Times New Roman"/>
                <w:b/>
                <w:bCs/>
                <w:sz w:val="22"/>
                <w:lang w:eastAsia="sk-SK"/>
              </w:rPr>
              <w:t>-133,11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0C757B" w14:textId="29F880B5" w:rsidR="00E23D62" w:rsidRPr="00E23D62" w:rsidRDefault="00A04409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daň 341/20 bola  zaplatená v roku 2020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4D68561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6BB602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D64DA63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11AEB7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70C83CD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4CD24983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A5AFEE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71FB171F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2D03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AD3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DE9B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72BB96D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B2E8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96700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565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C044FD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5814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D9C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9C58B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A6F5A31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8434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9AF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903C8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9C6DF9D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3DE6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7A5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ED684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B982D3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D3F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3D86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90F87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80C78B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17FF27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485FEA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387E9D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5022F53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4BF93D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5816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3AE7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01AEC7C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B7B0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C770" w14:textId="77777777" w:rsidR="008420B2" w:rsidRPr="00E23D62" w:rsidRDefault="00C22A3F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27A2BB5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266E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54FA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2B08865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994C8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D7B8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7DEA688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90F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9B17" w14:textId="77777777" w:rsidR="008420B2" w:rsidRPr="00E23D62" w:rsidRDefault="00C22A3F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3DEB1B5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981C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3DB25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08437AC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3DC7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D0272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CAC47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0E00533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D34504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AC4EE06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9892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FFF6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D724394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EC487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4FA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168E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3D8C51E6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7608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EE9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5204B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BA4552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EC7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52A11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1BB96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2BE1314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262A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F52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C54391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8AC347F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EB4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31A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59CA2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DC0E49F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6C42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DC9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9BA2C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C0F54F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33A8FB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8A779F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7BFE5AC1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7ECAB80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7D7C4468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2359541A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34FC28E9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48BA46B7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29D17A6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7ACA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E84CA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7B6CC9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51DC8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5B40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7747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BB4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E85FF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29D5753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D4983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E09FD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0F2D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105F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F73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C9C00B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FF327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4118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DF19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9B77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F73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11469E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D4E8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F830D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5E40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833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E4C5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D21BD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2F556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ED0B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6134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E9A5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46FC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99357C8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6642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CD88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B7AE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6C1D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A636D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066310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9B86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92E6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3818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CCBD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3FE7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81912B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731DC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492A8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1B72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CA79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623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234D03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EFF8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0E06C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74B3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CB8E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D189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2939394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592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C202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B088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32D5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90081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6C545C0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916F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6400F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522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0FE4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6B3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1C4952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11C69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FD7C8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E4A4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4C23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C715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E512A2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D9BF4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06916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5D0C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61A8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4C9D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3ACB1893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C7A835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230E56F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82ADC7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1F592E9B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B5DB492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14E50ABA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31D9323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7467A3F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4FA75C8F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09577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6CBD3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A3595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04484DD6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96C0C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D7E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DFD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5BE0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915B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3C1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8CE1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282D27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EC4A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70E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D17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DA4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7C2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A8C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1A8F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5F524C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CD8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26E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5E5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5CAB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38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EAF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320F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9C88A0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1FB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2A7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04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A507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C4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241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09EC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499185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3A5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B4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6A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8D8D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0C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64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AED2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59C800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4757F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4A9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13E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40E2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154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1AD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F8B3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FE8EF5A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63322D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2CD69F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2D667E2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03313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58476B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5CAC22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E8798E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2300BE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6E98979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02E1DEA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DE4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A6D8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9C9D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1567E6F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69AEF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2918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64C1B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2CEDA1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36924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56FC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8D2B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39E529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247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35AD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8154C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4A719F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39E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5B7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0A994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40C251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C55D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6515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BBDCA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F8C9D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63093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964E52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EB824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2962A41C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483E9BD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24EC6C02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1CF83C5B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7A30284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487097C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19CCD100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3A91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AEFC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585CA1E9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7AB99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E2EAB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C13009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310B269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C3CE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9AB9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B947F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F2E06C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D4A14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B4D7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17F56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9636B4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5AC2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AF0B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A1346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5D8F88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7090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194D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78441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0BEA5C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41D0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A6D4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5F57F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672C77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99CB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2E6D9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2E90B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C5B449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464758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CFDC03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DC3E7B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F9CC98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CECBBB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40EAAD6E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60C2D2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1C2D02F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05D88B3D" w14:textId="77777777" w:rsidR="00F450E6" w:rsidRDefault="00000000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71768" w14:textId="77777777" w:rsidR="00D638DE" w:rsidRDefault="00D638DE" w:rsidP="00536B52">
      <w:pPr>
        <w:spacing w:after="0" w:line="240" w:lineRule="auto"/>
      </w:pPr>
      <w:r>
        <w:separator/>
      </w:r>
    </w:p>
  </w:endnote>
  <w:endnote w:type="continuationSeparator" w:id="0">
    <w:p w14:paraId="3E45ED58" w14:textId="77777777" w:rsidR="00D638DE" w:rsidRDefault="00D638DE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3BA0F" w14:textId="77777777" w:rsidR="00D638DE" w:rsidRDefault="00D638DE" w:rsidP="00536B52">
      <w:pPr>
        <w:spacing w:after="0" w:line="240" w:lineRule="auto"/>
      </w:pPr>
      <w:r>
        <w:separator/>
      </w:r>
    </w:p>
  </w:footnote>
  <w:footnote w:type="continuationSeparator" w:id="0">
    <w:p w14:paraId="42E010EC" w14:textId="77777777" w:rsidR="00D638DE" w:rsidRDefault="00D638DE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6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5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A04409" w14:paraId="73DD1140" w14:textId="77777777" w:rsidTr="00A04409">
      <w:tc>
        <w:tcPr>
          <w:tcW w:w="3630" w:type="dxa"/>
        </w:tcPr>
        <w:p w14:paraId="4149810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3BE6B3B1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14:paraId="1C886D36" w14:textId="3B0B2507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14:paraId="38D27746" w14:textId="35985F1A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7D369D48" w14:textId="31852EF4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333CBFBA" w14:textId="5D671D8E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3C94240D" w14:textId="57E5C566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14:paraId="1A37ECA1" w14:textId="24D2BAB7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14:paraId="6E7D9129" w14:textId="4351BE18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6236C655" w14:textId="3906DE3C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56" w:type="dxa"/>
          <w:tcBorders>
            <w:top w:val="nil"/>
            <w:bottom w:val="nil"/>
          </w:tcBorders>
        </w:tcPr>
        <w:p w14:paraId="6A638F35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78" w:type="dxa"/>
        </w:tcPr>
        <w:p w14:paraId="0879C66A" w14:textId="5788747E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7" w:type="dxa"/>
        </w:tcPr>
        <w:p w14:paraId="42BD8209" w14:textId="28E9F7AB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78" w:type="dxa"/>
        </w:tcPr>
        <w:p w14:paraId="7B326F94" w14:textId="32CF1232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7" w:type="dxa"/>
        </w:tcPr>
        <w:p w14:paraId="58EF7893" w14:textId="4CF9CF0C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78" w:type="dxa"/>
        </w:tcPr>
        <w:p w14:paraId="75F18A52" w14:textId="2688D2C2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77" w:type="dxa"/>
        </w:tcPr>
        <w:p w14:paraId="4E5473B5" w14:textId="6A0A1652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78" w:type="dxa"/>
        </w:tcPr>
        <w:p w14:paraId="18E7D3C7" w14:textId="20072A52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77" w:type="dxa"/>
        </w:tcPr>
        <w:p w14:paraId="10B437C9" w14:textId="4DEF6028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6" w:type="dxa"/>
        </w:tcPr>
        <w:p w14:paraId="6CCCE03A" w14:textId="7348CC99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5" w:type="dxa"/>
        </w:tcPr>
        <w:p w14:paraId="0AC2F27B" w14:textId="4ADE0344" w:rsidR="00536B52" w:rsidRDefault="00A0440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14:paraId="02EBC9C7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3F"/>
    <w:rsid w:val="00014F35"/>
    <w:rsid w:val="00104CBE"/>
    <w:rsid w:val="00104CF6"/>
    <w:rsid w:val="0010796B"/>
    <w:rsid w:val="0011611B"/>
    <w:rsid w:val="00123F1F"/>
    <w:rsid w:val="00172443"/>
    <w:rsid w:val="002052C4"/>
    <w:rsid w:val="00222B0D"/>
    <w:rsid w:val="0031338E"/>
    <w:rsid w:val="00320ED4"/>
    <w:rsid w:val="003652EB"/>
    <w:rsid w:val="003B69B1"/>
    <w:rsid w:val="003E317F"/>
    <w:rsid w:val="0040300D"/>
    <w:rsid w:val="00426E80"/>
    <w:rsid w:val="004B403F"/>
    <w:rsid w:val="0052082A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962DA0"/>
    <w:rsid w:val="009D09A4"/>
    <w:rsid w:val="00A04409"/>
    <w:rsid w:val="00A65CD7"/>
    <w:rsid w:val="00AD23CF"/>
    <w:rsid w:val="00B202C7"/>
    <w:rsid w:val="00BA61F6"/>
    <w:rsid w:val="00BB6695"/>
    <w:rsid w:val="00BD039E"/>
    <w:rsid w:val="00BE22EC"/>
    <w:rsid w:val="00C22A3F"/>
    <w:rsid w:val="00D10215"/>
    <w:rsid w:val="00D20B35"/>
    <w:rsid w:val="00D638DE"/>
    <w:rsid w:val="00D73AA9"/>
    <w:rsid w:val="00E23D62"/>
    <w:rsid w:val="00E77D78"/>
    <w:rsid w:val="00E93DD4"/>
    <w:rsid w:val="00EA5B96"/>
    <w:rsid w:val="00EF5CB9"/>
    <w:rsid w:val="00F01409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314D"/>
  <w15:docId w15:val="{F354BDC1-D032-4B19-961C-A2B8455E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10</TotalTime>
  <Pages>6</Pages>
  <Words>1434</Words>
  <Characters>8180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alzbeta</dc:creator>
  <cp:lastModifiedBy>Alžbeta Talafová</cp:lastModifiedBy>
  <cp:revision>2</cp:revision>
  <dcterms:created xsi:type="dcterms:W3CDTF">2023-06-30T12:20:00Z</dcterms:created>
  <dcterms:modified xsi:type="dcterms:W3CDTF">2023-06-30T12:20:00Z</dcterms:modified>
</cp:coreProperties>
</file>