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51D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49CEA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2E940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95389EE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53ECC27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F5AC3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9B984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13288C6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ACDC8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22A3F">
              <w:rPr>
                <w:sz w:val="22"/>
              </w:rPr>
              <w:t>Komfort - nábytok,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2554CA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C22A3F">
              <w:rPr>
                <w:sz w:val="22"/>
              </w:rPr>
              <w:t>Laborecká, 1368/20, 01001, Žilina</w:t>
            </w:r>
          </w:p>
        </w:tc>
      </w:tr>
    </w:tbl>
    <w:p w14:paraId="7AB5E1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86C6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6F5C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22E85F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6AA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6352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058B63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3A4A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DFEBA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6619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D2B4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366FF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1738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27E6C7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A0E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EF6E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F399C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49F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31EC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4C29D9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6AA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1398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511F35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39F0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9820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6B6F25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0B33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D8D6D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7BAD3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AB157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07E286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2E097B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D2905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9D6F32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E31BE9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3B6B5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20E0D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33C0C72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9BE0F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AD346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05A5451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584AF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6419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7B1F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7BFC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A8B13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48572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745C99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1111C3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736FF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F9C6E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C46FDC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A7D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AF1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9EDB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22AAE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82BC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946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2AAC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BA45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307D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512F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8FA5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F8553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0338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94D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E24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C253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DE42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A19B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C9D6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612BC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9DA1E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57ECD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268F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121824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D965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13AB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9F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1C383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8F67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83E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FA8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6B1713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2A4B5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C17F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4031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A97E8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50C4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8804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22BC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6848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5C0A3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6059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D5D7CA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A0ADF3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399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E58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416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8A9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149D25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347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6F95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C6E9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8AE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296D6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17158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49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E47D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B97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155FC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4AC7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8F2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63C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6FE0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085A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385522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AD27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9C81CA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09BA3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092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1E2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3DB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BFAB3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2D5C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EFF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0E34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3544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6D3B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84C3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58BC1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89F4F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E5DF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86DA1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6981A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00E86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C8931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C02BE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61267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85D82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5A08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F37C84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5FCAAB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4A860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E3BB9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5E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B60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C92D5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8336C5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92AD1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4C4229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7567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7B366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2A6A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BA26F5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5570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20267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18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AABE5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102A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E5F9E1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54138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22B91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127E0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F23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6DC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B2A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28C72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E167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A238E" w14:textId="50D4FF70" w:rsidR="00E23D62" w:rsidRPr="00E23D62" w:rsidRDefault="00A04409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2880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42DFB1" w14:textId="3D6E5E52" w:rsidR="00E23D62" w:rsidRPr="00E23D62" w:rsidRDefault="00A04409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Nesprávne zaúčtovaná daňová licencia 2014,2015,2016,2017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A03C3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1A12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20165" w14:textId="2C57CE66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04409">
              <w:rPr>
                <w:rFonts w:eastAsia="Times New Roman"/>
                <w:b/>
                <w:bCs/>
                <w:sz w:val="22"/>
                <w:lang w:eastAsia="sk-SK"/>
              </w:rPr>
              <w:t>-133,11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0C757B" w14:textId="29F880B5" w:rsidR="00E23D62" w:rsidRPr="00E23D62" w:rsidRDefault="00A04409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daň 341/20 bola  zaplatená v roku 2020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68561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6BB60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D64DA6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11AEB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0C83C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CD24983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A5AFE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1FB171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F2D0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2AD3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FDE9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2BB96D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B2E8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9670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5565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044FD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758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D9C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9C58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6F5A3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7843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9AF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903C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C6DF9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E3DE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7A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ED684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982D3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7D3F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03D8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90F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80C78B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17FF2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485FEA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387E9D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22F53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4BF93D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7581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B3AE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1AEC7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8B7B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BC770" w14:textId="77777777" w:rsidR="008420B2" w:rsidRPr="00E23D62" w:rsidRDefault="00C22A3F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7A2BB5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266E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54F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B08865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F994C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CD7B8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DEA68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790F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09B17" w14:textId="77777777" w:rsidR="008420B2" w:rsidRPr="00E23D62" w:rsidRDefault="00C22A3F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DEB1B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981C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3DB2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8437AC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83DC7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D027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CAC4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0053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D34504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AC4EE0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F98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0FFF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D72439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FEC48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44F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168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D8C51E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9760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FEE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520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A455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2EC7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B52A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1BB96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BE13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6262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F52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C5439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AC34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EEB4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C31A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59CA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C0E49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66C4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0DC9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9BA2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0F54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3A8F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A779F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BFE5AC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7ECAB8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D7C44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359541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4FC28E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8BA46B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9D17A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37AC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E84C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7B6CC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51DC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85B4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57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1BB4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E85F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D575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D498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E09F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0F2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105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5F73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C9C00B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FF32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4118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DF1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9B7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CF73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1469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4E8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F83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75E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B883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8E4C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21BD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2F55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ED0B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613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AE9A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646F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99357C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664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ECD88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3B7AE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E6C1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A636D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6310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B86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92E6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B381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CCB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A3FE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81912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731D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492A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F1B7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CA7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862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34D0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EFF8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0E0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274B3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7CB8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CD18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293939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592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6C202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B08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3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008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C545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916F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40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8522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90FE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76B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1C495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11C6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FD7C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9E4A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4C2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EC7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E512A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9BF4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0691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05D0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61A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D4C9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ACB1893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C7A835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30E56F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82ADC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F592E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5DB49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4E50AB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D932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467A3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FA75C8F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095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C6CBD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2A359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4484DD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296C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D7E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1DF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15BE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915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23C1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38CE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82D27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DEC4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B70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6D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EDA4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E7C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DA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31A8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4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CD8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126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E5E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45CA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F38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EA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6320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C88A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1FB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2A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F04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0A50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EC4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224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09E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9918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3A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1B4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B6A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78D8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3E0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364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EAED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9C80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04757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4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C1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640E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F15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11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4F8B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E8EF5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3322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D69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D667E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0331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8476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CAC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8798E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300BE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E98979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2E1DE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BDE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8A6D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99C9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567E6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269AE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291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64C1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CEDA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13692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B56F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8D2B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9E52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9247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C35A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8154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A719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39E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75B7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0A99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0C25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9C55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9651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BBDC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F8C9D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63093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64E5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B82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962A41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83E9BD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4EC6C0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CF83C5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30284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87097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9CCD10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3A91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FAEFC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85CA1E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7AB9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E2E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C130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10B269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BC3CE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79A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947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F2E06C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4A14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3B4D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17F56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9636B4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3C5AC2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6AF0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A1346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5D8F88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1709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C194D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844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BEA5C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C41D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9A6D4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5F57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72C7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E99CB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2E6D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2E90B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5B449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64758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FDC0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DC3E7B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9CC9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ECBB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0EAAD6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0C2D2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2D02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5D88B3D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71768" w14:textId="77777777" w:rsidR="00D638DE" w:rsidRDefault="00D638DE" w:rsidP="00536B52">
      <w:pPr>
        <w:spacing w:after="0" w:line="240" w:lineRule="auto"/>
      </w:pPr>
      <w:r>
        <w:separator/>
      </w:r>
    </w:p>
  </w:endnote>
  <w:endnote w:type="continuationSeparator" w:id="0">
    <w:p w14:paraId="3E45ED58" w14:textId="77777777" w:rsidR="00D638DE" w:rsidRDefault="00D638D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3BA0F" w14:textId="77777777" w:rsidR="00D638DE" w:rsidRDefault="00D638DE" w:rsidP="00536B52">
      <w:pPr>
        <w:spacing w:after="0" w:line="240" w:lineRule="auto"/>
      </w:pPr>
      <w:r>
        <w:separator/>
      </w:r>
    </w:p>
  </w:footnote>
  <w:footnote w:type="continuationSeparator" w:id="0">
    <w:p w14:paraId="42E010EC" w14:textId="77777777" w:rsidR="00D638DE" w:rsidRDefault="00D638D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04409" w14:paraId="73DD1140" w14:textId="77777777" w:rsidTr="00A04409">
      <w:tc>
        <w:tcPr>
          <w:tcW w:w="3630" w:type="dxa"/>
        </w:tcPr>
        <w:p w14:paraId="4149810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B3B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1C886D36" w14:textId="3B0B2507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38D27746" w14:textId="35985F1A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7D369D48" w14:textId="31852EF4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333CBFBA" w14:textId="5D671D8E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3C94240D" w14:textId="57E5C566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1A37ECA1" w14:textId="24D2BAB7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6E7D9129" w14:textId="4351BE18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236C655" w14:textId="3906DE3C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56" w:type="dxa"/>
          <w:tcBorders>
            <w:top w:val="nil"/>
            <w:bottom w:val="nil"/>
          </w:tcBorders>
        </w:tcPr>
        <w:p w14:paraId="6A638F3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78" w:type="dxa"/>
        </w:tcPr>
        <w:p w14:paraId="0879C66A" w14:textId="5788747E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7" w:type="dxa"/>
        </w:tcPr>
        <w:p w14:paraId="42BD8209" w14:textId="28E9F7AB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8" w:type="dxa"/>
        </w:tcPr>
        <w:p w14:paraId="7B326F94" w14:textId="32CF1232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7" w:type="dxa"/>
        </w:tcPr>
        <w:p w14:paraId="58EF7893" w14:textId="4CF9CF0C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78" w:type="dxa"/>
        </w:tcPr>
        <w:p w14:paraId="75F18A52" w14:textId="2688D2C2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7" w:type="dxa"/>
        </w:tcPr>
        <w:p w14:paraId="4E5473B5" w14:textId="6A0A1652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78" w:type="dxa"/>
        </w:tcPr>
        <w:p w14:paraId="18E7D3C7" w14:textId="20072A52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7" w:type="dxa"/>
        </w:tcPr>
        <w:p w14:paraId="10B437C9" w14:textId="4DEF6028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6" w:type="dxa"/>
        </w:tcPr>
        <w:p w14:paraId="6CCCE03A" w14:textId="7348CC99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5" w:type="dxa"/>
        </w:tcPr>
        <w:p w14:paraId="0AC2F27B" w14:textId="4ADE0344" w:rsidR="00536B52" w:rsidRDefault="00A044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02EBC9C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A3F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04409"/>
    <w:rsid w:val="00A65CD7"/>
    <w:rsid w:val="00AD23CF"/>
    <w:rsid w:val="00B202C7"/>
    <w:rsid w:val="00BA61F6"/>
    <w:rsid w:val="00BB6695"/>
    <w:rsid w:val="00BD039E"/>
    <w:rsid w:val="00BE22EC"/>
    <w:rsid w:val="00C22A3F"/>
    <w:rsid w:val="00D10215"/>
    <w:rsid w:val="00D20B35"/>
    <w:rsid w:val="00D638DE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1314D"/>
  <w15:docId w15:val="{F354BDC1-D032-4B19-961C-A2B8455E8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10</TotalTime>
  <Pages>6</Pages>
  <Words>1434</Words>
  <Characters>8180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alzbeta</dc:creator>
  <cp:lastModifiedBy>Alžbeta Talafová</cp:lastModifiedBy>
  <cp:revision>2</cp:revision>
  <dcterms:created xsi:type="dcterms:W3CDTF">2023-06-30T12:20:00Z</dcterms:created>
  <dcterms:modified xsi:type="dcterms:W3CDTF">2023-06-30T12:20:00Z</dcterms:modified>
</cp:coreProperties>
</file>