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21850606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sdt>
          <w:sdtPr>
            <w:id w:val="-1724750495"/>
            <w15:appearance w15:val="hidden"/>
          </w:sdtPr>
          <w:sdtEndPr/>
          <w:sdtContent>
            <w:p w:rsidR="00DA3409" w:rsidRDefault="00CD2A1B">
              <w:r>
                <w:rPr>
                  <w:rFonts w:asciiTheme="majorHAnsi" w:eastAsiaTheme="majorEastAsia" w:hAnsiTheme="majorHAnsi" w:cstheme="majorBidi"/>
                  <w:noProof/>
                  <w:sz w:val="76"/>
                  <w:szCs w:val="76"/>
                  <w:lang w:eastAsia="sk-SK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0" allowOverlap="0">
                        <wp:simplePos x="0" y="0"/>
                        <mc:AlternateContent>
                          <mc:Choice Requires="wp14">
                            <wp:positionH relativeFrom="page">
                              <wp14:pctPosHOffset>9300</wp14:pctPosHOffset>
                            </wp:positionH>
                          </mc:Choice>
                          <mc:Fallback>
                            <wp:positionH relativeFrom="page">
                              <wp:posOffset>702945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5500</wp14:pctPosVOffset>
                            </wp:positionV>
                          </mc:Choice>
                          <mc:Fallback>
                            <wp:positionV relativeFrom="page">
                              <wp:posOffset>588010</wp:posOffset>
                            </wp:positionV>
                          </mc:Fallback>
                        </mc:AlternateContent>
                        <wp:extent cx="6248400" cy="819150"/>
                        <wp:effectExtent l="0" t="0" r="0" b="0"/>
                        <wp:wrapTopAndBottom/>
                        <wp:docPr id="3" name="Blok textu 3" descr="Kontaktné informácie o spoločnosti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624840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sdt>
                                    <w:sdtPr>
                                      <w:rPr>
                                        <w:kern w:val="20"/>
                                      </w:rPr>
                                      <w:alias w:val="Spoločnosť"/>
                                      <w:tag w:val=""/>
                                      <w:id w:val="-1516756383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p w:rsidR="00DA3409" w:rsidRDefault="00CD2A1B">
                                        <w:pPr>
                                          <w:pStyle w:val="Bezriadkovania1"/>
                                          <w:rPr>
                                            <w:kern w:val="20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kern w:val="20"/>
                                          </w:rPr>
                                          <w:t>Green</w:t>
                                        </w:r>
                                        <w:proofErr w:type="spellEnd"/>
                                        <w:r>
                                          <w:rPr>
                                            <w:kern w:val="20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kern w:val="20"/>
                                          </w:rPr>
                                          <w:t>Cubator</w:t>
                                        </w:r>
                                        <w:proofErr w:type="spellEnd"/>
                                        <w:r>
                                          <w:rPr>
                                            <w:kern w:val="20"/>
                                          </w:rPr>
                                          <w:t xml:space="preserve">, </w:t>
                                        </w:r>
                                        <w:proofErr w:type="spellStart"/>
                                        <w:r>
                                          <w:rPr>
                                            <w:kern w:val="20"/>
                                          </w:rPr>
                                          <w:t>n.o</w:t>
                                        </w:r>
                                        <w:proofErr w:type="spellEnd"/>
                                        <w:r>
                                          <w:rPr>
                                            <w:kern w:val="20"/>
                                          </w:rPr>
                                          <w:t>.</w:t>
                                        </w:r>
                                      </w:p>
                                    </w:sdtContent>
                                  </w:sdt>
                                  <w:p w:rsidR="00DA3409" w:rsidRDefault="00A071D6">
                                    <w:pPr>
                                      <w:pStyle w:val="Bezriadkovania1"/>
                                    </w:pPr>
                                    <w:sdt>
                                      <w:sdtPr>
                                        <w:alias w:val="Ulica"/>
                                        <w:tag w:val="Ulica"/>
                                        <w:id w:val="985824367"/>
  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  <w:text w:multiLine="1"/>
                                      </w:sdtPr>
                                      <w:sdtEndPr/>
                                      <w:sdtContent>
                                        <w:r w:rsidR="00CD2A1B">
                                          <w:t>Jilemnického 2, 080 01 Prešov</w:t>
                                        </w:r>
                                      </w:sdtContent>
                                    </w:sdt>
                                  </w:p>
                                  <w:p w:rsidR="00DA3409" w:rsidRDefault="00DA3409">
                                    <w:pPr>
                                      <w:pStyle w:val="Bezriadkovania1"/>
                                    </w:pPr>
                                    <w:r>
                                      <w:rPr>
                                        <w:rStyle w:val="Siln1"/>
                                      </w:rPr>
                                      <w:t>Tel.</w:t>
                                    </w:r>
                                    <w:r>
                                      <w:t xml:space="preserve"> </w:t>
                                    </w:r>
                                    <w:sdt>
                                      <w:sdtPr>
                                        <w:alias w:val="Telefón"/>
                                        <w:tag w:val="Telefón"/>
                                        <w:id w:val="-100575521"/>
    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CD2A1B">
                                          <w:t>0915355283</w:t>
                                        </w:r>
                                      </w:sdtContent>
                                    </w:sdt>
                                  </w:p>
                                  <w:p w:rsidR="00DA3409" w:rsidRDefault="00DA3409"/>
                                  <w:p w:rsidR="00DA3409" w:rsidRDefault="00DA3409"/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80400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Blok textu 3" o:spid="_x0000_s1026" type="#_x0000_t202" alt="Kontaktné informácie o spoločnosti" style="position:absolute;margin-left:0;margin-top:0;width:492pt;height:64.5pt;z-index:251660288;visibility:visible;mso-wrap-style:square;mso-width-percent:804;mso-height-percent:0;mso-left-percent:93;mso-top-percent:55;mso-wrap-distance-left:9pt;mso-wrap-distance-top:0;mso-wrap-distance-right:9pt;mso-wrap-distance-bottom:0;mso-position-horizontal-relative:page;mso-position-vertical-relative:page;mso-width-percent:804;mso-height-percent:0;mso-left-percent:93;mso-top-percent: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" o:allowincell="f" o:allowoverlap="f" filled="f" stroked="f" strokeweight=".5pt">
                        <v:textbox inset="0,0,0,0">
                          <w:txbxContent>
                            <w:sdt>
                              <w:sdtPr>
                                <w:rPr>
                                  <w:kern w:val="20"/>
                                </w:rPr>
                                <w:alias w:val="Spoločnosť"/>
                                <w:tag w:val=""/>
                                <w:id w:val="-1516756383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:rsidR="00DA3409" w:rsidRDefault="00CD2A1B">
                                  <w:pPr>
                                    <w:pStyle w:val="Bezriadkovania1"/>
                                    <w:rPr>
                                      <w:kern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kern w:val="20"/>
                                    </w:rPr>
                                    <w:t>Green</w:t>
                                  </w:r>
                                  <w:proofErr w:type="spellEnd"/>
                                  <w:r>
                                    <w:rPr>
                                      <w:kern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kern w:val="20"/>
                                    </w:rPr>
                                    <w:t>Cubator</w:t>
                                  </w:r>
                                  <w:proofErr w:type="spellEnd"/>
                                  <w:r>
                                    <w:rPr>
                                      <w:kern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kern w:val="20"/>
                                    </w:rPr>
                                    <w:t>n.o</w:t>
                                  </w:r>
                                  <w:proofErr w:type="spellEnd"/>
                                  <w:r>
                                    <w:rPr>
                                      <w:kern w:val="20"/>
                                    </w:rPr>
                                    <w:t>.</w:t>
                                  </w:r>
                                </w:p>
                              </w:sdtContent>
                            </w:sdt>
                            <w:p w:rsidR="00DA3409" w:rsidRDefault="00F32D55">
                              <w:pPr>
                                <w:pStyle w:val="Bezriadkovania1"/>
                              </w:pPr>
                              <w:sdt>
                                <w:sdtPr>
                                  <w:alias w:val="Ulica"/>
                                  <w:tag w:val="Ulica"/>
                                  <w:id w:val="985824367"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r w:rsidR="00CD2A1B">
                                    <w:t>Jilemnického 2, 080 01 Prešov</w:t>
                                  </w:r>
                                </w:sdtContent>
                              </w:sdt>
                            </w:p>
                            <w:p w:rsidR="00DA3409" w:rsidRDefault="00DA3409">
                              <w:pPr>
                                <w:pStyle w:val="Bezriadkovania1"/>
                              </w:pPr>
                              <w:r>
                                <w:rPr>
                                  <w:rStyle w:val="Siln1"/>
                                </w:rPr>
                                <w:t>Tel.</w:t>
                              </w:r>
                              <w:r>
                                <w:t xml:space="preserve"> </w:t>
                              </w:r>
                              <w:sdt>
                                <w:sdtPr>
                                  <w:alias w:val="Telefón"/>
                                  <w:tag w:val="Telefón"/>
                                  <w:id w:val="-100575521"/>
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CD2A1B">
                                    <w:t>0915355283</w:t>
                                  </w:r>
                                </w:sdtContent>
                              </w:sdt>
                            </w:p>
                            <w:p w:rsidR="00DA3409" w:rsidRDefault="00DA3409"/>
                            <w:p w:rsidR="00DA3409" w:rsidRDefault="00DA3409"/>
                          </w:txbxContent>
                        </v:textbox>
                        <w10:wrap type="topAndBottom" anchorx="page" anchory="page"/>
                      </v:shape>
                    </w:pict>
                  </mc:Fallback>
                </mc:AlternateContent>
              </w:r>
              <w:r w:rsidR="00DA3409">
                <w:rPr>
                  <w:noProof/>
                  <w:lang w:eastAsia="sk-SK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mc:AlternateContent>
                          <mc:Choice Requires="wp14">
                            <wp:positionH relativeFrom="page">
                              <wp14:pctPosHOffset>9300</wp14:pctPosHOffset>
                            </wp:positionH>
                          </mc:Choice>
                          <mc:Fallback>
                            <wp:positionH relativeFrom="page">
                              <wp:posOffset>702945</wp:posOffset>
                            </wp:positionH>
                          </mc:Fallback>
                        </mc:AlternateContent>
                        <wp:positionV relativeFrom="margin">
                          <wp:align>bottom</wp:align>
                        </wp:positionV>
                        <wp:extent cx="5791200" cy="6210300"/>
                        <wp:effectExtent l="0" t="0" r="12700" b="11430"/>
                        <wp:wrapTopAndBottom/>
                        <wp:docPr id="6" name="Blok textu 6" descr="Nadpis, podnadpis a abstrakt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91200" cy="6210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DA3409" w:rsidRDefault="00A071D6" w:rsidP="00E97C8F">
                                    <w:pPr>
                                      <w:pStyle w:val="Nzov1"/>
                                      <w:spacing w:line="1500" w:lineRule="exact"/>
                                      <w:ind w:left="113" w:right="113"/>
                                    </w:pPr>
                                    <w:sdt>
                                      <w:sdtPr>
                                        <w:alias w:val="Názov"/>
                                        <w:tag w:val=""/>
                                        <w:id w:val="7013647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DA3409">
                                          <w:t>Výročná správa</w:t>
                                        </w:r>
                                      </w:sdtContent>
                                    </w:sdt>
                                  </w:p>
                                  <w:p w:rsidR="00DA3409" w:rsidRDefault="00DA3409">
                                    <w:pPr>
                                      <w:pStyle w:val="Podtitul1"/>
                                    </w:pPr>
                                    <w:r>
                                      <w:t xml:space="preserve">FR </w:t>
                                    </w:r>
                                    <w:sdt>
                                      <w:sdtPr>
                                        <w:alias w:val="Dátum"/>
                                        <w:id w:val="1417830956"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 w:fullDate="2022-01-01T00:00:00Z">
                                          <w:dateFormat w:val="yyyy"/>
                                          <w:lid w:val="sk-SK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EndPr/>
                                      <w:sdtContent>
                                        <w:r w:rsidR="00397CDF">
                                          <w:t>2022</w:t>
                                        </w:r>
                                      </w:sdtContent>
                                    </w:sdt>
                                  </w:p>
                                  <w:sdt>
                                    <w:sdtPr>
                                      <w:alias w:val="Abstrakt"/>
                                      <w:id w:val="106622669"/>
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p w:rsidR="00DA3409" w:rsidRDefault="00CD2A1B">
                                        <w:pPr>
                                          <w:pStyle w:val="Abstrakt"/>
                                        </w:pPr>
                                        <w:r>
                                          <w:t>Vypracovaná v zmysle zákona 213/1997 Z.</w:t>
                                        </w:r>
                                        <w:r w:rsidR="009E63A7">
                                          <w:t xml:space="preserve"> </w:t>
                                        </w:r>
                                        <w:r>
                                          <w:t>z. o neziskových organizáciách poskytujúcich všeobecne prospešné služby v znení neskorších prepisov.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100000</wp14:pctWidth>
                        </wp14:sizeRelH>
                        <wp14:sizeRelV relativeFrom="margin">
                          <wp14:pctHeight>85000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Blok textu 6" o:spid="_x0000_s1027" type="#_x0000_t202" alt="Nadpis, podnadpis a abstrakt" style="position:absolute;margin-left:0;margin-top:0;width:456pt;height:489pt;z-index:251659264;visibility:visible;mso-wrap-style:square;mso-width-percent:1000;mso-height-percent:850;mso-left-percent:93;mso-wrap-distance-left:9pt;mso-wrap-distance-top:0;mso-wrap-distance-right:9pt;mso-wrap-distance-bottom:0;mso-position-horizontal-relative:page;mso-position-vertical:bottom;mso-position-vertical-relative:margin;mso-width-percent:1000;mso-height-percent:850;mso-left-percent:93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" filled="f" stroked="f" strokeweight=".5pt">
                        <v:textbox inset="0,0,0,0">
                          <w:txbxContent>
                            <w:p w:rsidR="00DA3409" w:rsidRDefault="00A071D6" w:rsidP="00E97C8F">
                              <w:pPr>
                                <w:pStyle w:val="Nzov1"/>
                                <w:spacing w:line="1500" w:lineRule="exact"/>
                                <w:ind w:left="113" w:right="113"/>
                              </w:pPr>
                              <w:sdt>
                                <w:sdtPr>
                                  <w:alias w:val="Názov"/>
                                  <w:tag w:val=""/>
                                  <w:id w:val="7013647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DA3409">
                                    <w:t>Výročná správa</w:t>
                                  </w:r>
                                </w:sdtContent>
                              </w:sdt>
                            </w:p>
                            <w:p w:rsidR="00DA3409" w:rsidRDefault="00DA3409">
                              <w:pPr>
                                <w:pStyle w:val="Podtitul1"/>
                              </w:pPr>
                              <w:r>
                                <w:t xml:space="preserve">FR </w:t>
                              </w:r>
                              <w:sdt>
                                <w:sdtPr>
                                  <w:alias w:val="Dátum"/>
                                  <w:id w:val="141783095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2-01-01T00:00:00Z">
                                    <w:dateFormat w:val="yyyy"/>
                                    <w:lid w:val="sk-SK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r w:rsidR="00397CDF">
                                    <w:t>2022</w:t>
                                  </w:r>
                                </w:sdtContent>
                              </w:sdt>
                            </w:p>
                            <w:sdt>
                              <w:sdtPr>
                                <w:alias w:val="Abstrakt"/>
                                <w:id w:val="106622669"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p w:rsidR="00DA3409" w:rsidRDefault="00CD2A1B">
                                  <w:pPr>
                                    <w:pStyle w:val="Abstrakt"/>
                                  </w:pPr>
                                  <w:r>
                                    <w:t>Vypracovaná v zmysle zákona 213/1997 Z.</w:t>
                                  </w:r>
                                  <w:r w:rsidR="009E63A7">
                                    <w:t xml:space="preserve"> </w:t>
                                  </w:r>
                                  <w:r>
                                    <w:t>z. o neziskových organizáciách poskytujúcich všeobecne prospešné služby v znení neskorších prepisov.</w:t>
                                  </w:r>
                                </w:p>
                              </w:sdtContent>
                            </w:sdt>
                          </w:txbxContent>
                        </v:textbox>
                        <w10:wrap type="topAndBottom" anchorx="page" anchory="margin"/>
                      </v:shape>
                    </w:pict>
                  </mc:Fallback>
                </mc:AlternateContent>
              </w:r>
            </w:p>
          </w:sdtContent>
        </w:sdt>
        <w:p w:rsidR="00DA3409" w:rsidRDefault="00DA3409"/>
        <w:p w:rsidR="00DA3409" w:rsidRDefault="00DA3409">
          <w:r>
            <w:rPr>
              <w:b/>
              <w:bCs/>
            </w:rPr>
            <w:br w:type="page"/>
          </w:r>
        </w:p>
      </w:sdtContent>
    </w:sdt>
    <w:p w:rsidR="006E056C" w:rsidRDefault="006E056C">
      <w:pPr>
        <w:sectPr w:rsidR="006E056C" w:rsidSect="00E97C8F">
          <w:headerReference w:type="default" r:id="rId11"/>
          <w:pgSz w:w="11907" w:h="16839" w:code="9"/>
          <w:pgMar w:top="2678" w:right="1512" w:bottom="1913" w:left="1512" w:header="918" w:footer="709" w:gutter="0"/>
          <w:pgNumType w:start="0"/>
          <w:cols w:space="720"/>
          <w:titlePg/>
          <w:docGrid w:linePitch="360"/>
        </w:sectPr>
      </w:pPr>
    </w:p>
    <w:p w:rsidR="006E056C" w:rsidRDefault="00CD2A1B">
      <w:pPr>
        <w:pStyle w:val="hlavika1"/>
      </w:pPr>
      <w:bookmarkStart w:id="0" w:name="_Toc534631937"/>
      <w:r>
        <w:lastRenderedPageBreak/>
        <w:t>Základné údaje</w:t>
      </w:r>
      <w:bookmarkEnd w:id="0"/>
      <w:r w:rsidR="00984EBF">
        <w:t xml:space="preserve"> a stručný prehľad činnosti</w:t>
      </w:r>
    </w:p>
    <w:p w:rsidR="009E63A7" w:rsidRPr="00464638" w:rsidRDefault="00CD2A1B" w:rsidP="009E63A7">
      <w:pPr>
        <w:ind w:firstLine="709"/>
        <w:jc w:val="both"/>
        <w:rPr>
          <w:color w:val="auto"/>
          <w:sz w:val="22"/>
          <w:szCs w:val="22"/>
        </w:rPr>
      </w:pPr>
      <w:r w:rsidRPr="00464638">
        <w:rPr>
          <w:color w:val="auto"/>
          <w:sz w:val="22"/>
          <w:szCs w:val="22"/>
        </w:rPr>
        <w:t xml:space="preserve">Nezisková organizácia </w:t>
      </w:r>
      <w:proofErr w:type="spellStart"/>
      <w:r w:rsidRPr="00464638">
        <w:rPr>
          <w:color w:val="auto"/>
          <w:sz w:val="22"/>
          <w:szCs w:val="22"/>
        </w:rPr>
        <w:t>Green</w:t>
      </w:r>
      <w:proofErr w:type="spellEnd"/>
      <w:r w:rsidRPr="00464638">
        <w:rPr>
          <w:color w:val="auto"/>
          <w:sz w:val="22"/>
          <w:szCs w:val="22"/>
        </w:rPr>
        <w:t xml:space="preserve"> </w:t>
      </w:r>
      <w:proofErr w:type="spellStart"/>
      <w:r w:rsidRPr="00464638">
        <w:rPr>
          <w:color w:val="auto"/>
          <w:sz w:val="22"/>
          <w:szCs w:val="22"/>
        </w:rPr>
        <w:t>Cubator</w:t>
      </w:r>
      <w:proofErr w:type="spellEnd"/>
      <w:r w:rsidRPr="00464638">
        <w:rPr>
          <w:color w:val="auto"/>
          <w:sz w:val="22"/>
          <w:szCs w:val="22"/>
        </w:rPr>
        <w:t xml:space="preserve">, </w:t>
      </w:r>
      <w:proofErr w:type="spellStart"/>
      <w:r w:rsidRPr="00464638">
        <w:rPr>
          <w:color w:val="auto"/>
          <w:sz w:val="22"/>
          <w:szCs w:val="22"/>
        </w:rPr>
        <w:t>n.o</w:t>
      </w:r>
      <w:proofErr w:type="spellEnd"/>
      <w:r w:rsidRPr="00464638">
        <w:rPr>
          <w:color w:val="auto"/>
          <w:sz w:val="22"/>
          <w:szCs w:val="22"/>
        </w:rPr>
        <w:t>. je nezisková organizácia, ktor</w:t>
      </w:r>
      <w:r w:rsidR="002326CF" w:rsidRPr="00464638">
        <w:rPr>
          <w:color w:val="auto"/>
          <w:sz w:val="22"/>
          <w:szCs w:val="22"/>
        </w:rPr>
        <w:t xml:space="preserve">ú založila </w:t>
      </w:r>
      <w:r w:rsidRPr="00464638">
        <w:rPr>
          <w:color w:val="auto"/>
          <w:sz w:val="22"/>
          <w:szCs w:val="22"/>
        </w:rPr>
        <w:t xml:space="preserve">Monika Galon, </w:t>
      </w:r>
      <w:proofErr w:type="spellStart"/>
      <w:r w:rsidRPr="00464638">
        <w:rPr>
          <w:color w:val="auto"/>
          <w:sz w:val="22"/>
          <w:szCs w:val="22"/>
        </w:rPr>
        <w:t>nar</w:t>
      </w:r>
      <w:proofErr w:type="spellEnd"/>
      <w:r w:rsidRPr="00464638">
        <w:rPr>
          <w:color w:val="auto"/>
          <w:sz w:val="22"/>
          <w:szCs w:val="22"/>
        </w:rPr>
        <w:t xml:space="preserve">. dňa 19.05.1989 zakladateľskou listinou. </w:t>
      </w:r>
      <w:r w:rsidR="002326CF" w:rsidRPr="00464638">
        <w:rPr>
          <w:color w:val="auto"/>
          <w:sz w:val="22"/>
          <w:szCs w:val="22"/>
        </w:rPr>
        <w:t xml:space="preserve"> </w:t>
      </w:r>
      <w:r w:rsidRPr="00464638">
        <w:rPr>
          <w:color w:val="auto"/>
          <w:sz w:val="22"/>
          <w:szCs w:val="22"/>
        </w:rPr>
        <w:t xml:space="preserve">Do registra neziskových organizácií poskytujúcich všeobecne prospešné služby bola zapísaná rozhodnutím Okresného súdu Prešov č. OVVS-OU-PO-OVVS1-2017/039138-NO/Cm, ktoré nadobudlo platnosť dňa 18.10.2017. </w:t>
      </w:r>
    </w:p>
    <w:p w:rsidR="008C7EC8" w:rsidRPr="008C7EC8" w:rsidRDefault="00397CDF" w:rsidP="008C7EC8">
      <w:pPr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Organizácia je nečinná posledné dva roky. V roku 2022 neorganizovala žiadne aktivity, propagačné či vzdelávacie. </w:t>
      </w:r>
      <w:bookmarkStart w:id="1" w:name="_GoBack"/>
      <w:bookmarkEnd w:id="1"/>
      <w:r>
        <w:rPr>
          <w:color w:val="auto"/>
          <w:sz w:val="22"/>
          <w:szCs w:val="22"/>
        </w:rPr>
        <w:t xml:space="preserve">   </w:t>
      </w:r>
    </w:p>
    <w:p w:rsidR="002326CF" w:rsidRDefault="002326CF"/>
    <w:p w:rsidR="00464638" w:rsidRDefault="008C7E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056C" w:rsidRDefault="00A071D6">
      <w:pPr>
        <w:pStyle w:val="Podpis1"/>
      </w:pPr>
      <w:sdt>
        <w:sdtPr>
          <w:alias w:val="Meno"/>
          <w:tag w:val="Meno"/>
          <w:id w:val="-364757055"/>
          <w:placeholder>
            <w:docPart w:val="398D77B281CD4BBF8D84CA8D1563D7C1"/>
          </w:placeholder>
          <w:temporary/>
          <w:showingPlcHdr/>
          <w15:appearance w15:val="hidden"/>
          <w:text/>
        </w:sdtPr>
        <w:sdtEndPr/>
        <w:sdtContent>
          <w:r w:rsidR="006B769C">
            <w:t>Meno generálneho riaditeľa</w:t>
          </w:r>
        </w:sdtContent>
      </w:sdt>
      <w:r w:rsidR="006B769C">
        <w:br/>
      </w:r>
      <w:r w:rsidR="002326CF">
        <w:t xml:space="preserve">Ing. </w:t>
      </w:r>
      <w:r w:rsidR="00984EBF">
        <w:t>Soňa Hatoková</w:t>
      </w:r>
      <w:r w:rsidR="006B769C">
        <w:br/>
      </w:r>
      <w:sdt>
        <w:sdtPr>
          <w:alias w:val="Kliknutím na šípku vyberte dátum"/>
          <w:tag w:val="Kliknutím na šípku vyberte dátum"/>
          <w:id w:val="-405455016"/>
          <w:placeholder>
            <w:docPart w:val="3ACDC71C32CE4666855815F22E80D5A9"/>
          </w:placeholder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r w:rsidR="00397CDF">
            <w:t>11. apríla 2022</w:t>
          </w:r>
        </w:sdtContent>
      </w:sdt>
    </w:p>
    <w:sectPr w:rsidR="006E056C">
      <w:headerReference w:type="default" r:id="rId12"/>
      <w:footerReference w:type="default" r:id="rId13"/>
      <w:pgSz w:w="11907" w:h="16839" w:code="1"/>
      <w:pgMar w:top="2678" w:right="1512" w:bottom="1913" w:left="1512" w:header="918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1D6" w:rsidRDefault="00A071D6">
      <w:pPr>
        <w:spacing w:after="0" w:line="240" w:lineRule="auto"/>
      </w:pPr>
      <w:r>
        <w:separator/>
      </w:r>
    </w:p>
  </w:endnote>
  <w:endnote w:type="continuationSeparator" w:id="0">
    <w:p w:rsidR="00A071D6" w:rsidRDefault="00A0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6C" w:rsidRDefault="006B769C">
    <w:pPr>
      <w:pStyle w:val="pta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397CD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1D6" w:rsidRDefault="00A071D6">
      <w:pPr>
        <w:spacing w:after="0" w:line="240" w:lineRule="auto"/>
      </w:pPr>
      <w:r>
        <w:separator/>
      </w:r>
    </w:p>
  </w:footnote>
  <w:footnote w:type="continuationSeparator" w:id="0">
    <w:p w:rsidR="00A071D6" w:rsidRDefault="00A0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6C" w:rsidRDefault="006B769C">
    <w:pPr>
      <w:pStyle w:val="Podfarbenhlavika"/>
      <w:tabs>
        <w:tab w:val="left" w:pos="5032"/>
      </w:tabs>
    </w:pPr>
    <w:r>
      <w:t>Obsah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56C" w:rsidRDefault="006B769C">
    <w:pPr>
      <w:pStyle w:val="Podfarbenhlavika"/>
    </w:pPr>
    <w:r>
      <w:fldChar w:fldCharType="begin"/>
    </w:r>
    <w:r>
      <w:instrText xml:space="preserve"> If </w:instrText>
    </w:r>
    <w:r w:rsidR="002F5B4B">
      <w:rPr>
        <w:noProof/>
      </w:rPr>
      <w:fldChar w:fldCharType="begin"/>
    </w:r>
    <w:r w:rsidR="002F5B4B">
      <w:rPr>
        <w:noProof/>
      </w:rPr>
      <w:instrText xml:space="preserve"> STYLEREF  "hlavička 1" </w:instrText>
    </w:r>
    <w:r w:rsidR="002F5B4B">
      <w:rPr>
        <w:noProof/>
      </w:rPr>
      <w:fldChar w:fldCharType="separate"/>
    </w:r>
    <w:r w:rsidR="00397CDF">
      <w:rPr>
        <w:noProof/>
      </w:rPr>
      <w:instrText>Základné údaje a stručný prehľad činnosti</w:instrText>
    </w:r>
    <w:r w:rsidR="002F5B4B">
      <w:rPr>
        <w:noProof/>
      </w:rPr>
      <w:fldChar w:fldCharType="end"/>
    </w:r>
    <w:r>
      <w:instrText>&lt;&gt; “Error*” “</w:instrText>
    </w:r>
    <w:r w:rsidR="002F5B4B">
      <w:rPr>
        <w:noProof/>
      </w:rPr>
      <w:fldChar w:fldCharType="begin"/>
    </w:r>
    <w:r w:rsidR="002F5B4B">
      <w:rPr>
        <w:noProof/>
      </w:rPr>
      <w:instrText xml:space="preserve"> STYLEREF  "hlavička 1" </w:instrText>
    </w:r>
    <w:r w:rsidR="002F5B4B">
      <w:rPr>
        <w:noProof/>
      </w:rPr>
      <w:fldChar w:fldCharType="separate"/>
    </w:r>
    <w:r w:rsidR="00397CDF">
      <w:rPr>
        <w:noProof/>
      </w:rPr>
      <w:instrText>Základné údaje a stručný prehľad činnosti</w:instrText>
    </w:r>
    <w:r w:rsidR="002F5B4B">
      <w:rPr>
        <w:noProof/>
      </w:rPr>
      <w:fldChar w:fldCharType="end"/>
    </w:r>
    <w:r>
      <w:fldChar w:fldCharType="separate"/>
    </w:r>
    <w:r w:rsidR="00397CDF">
      <w:rPr>
        <w:noProof/>
      </w:rPr>
      <w:t>Základné údaje a stručný prehľad činnosti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Zoznamsodrkami5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Zoznamsodrkami4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Zoznamsodrkami3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Zoznamsodrkami2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3AF57E"/>
    <w:lvl w:ilvl="0">
      <w:start w:val="1"/>
      <w:numFmt w:val="bullet"/>
      <w:pStyle w:val="Zoznamsodrkami1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Vronsprva"/>
  </w:abstractNum>
  <w:abstractNum w:abstractNumId="11" w15:restartNumberingAfterBreak="0">
    <w:nsid w:val="1B6F205A"/>
    <w:multiLevelType w:val="multilevel"/>
    <w:tmpl w:val="9CA4ABB8"/>
    <w:styleLink w:val="Vronsprv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80C0D6D2"/>
    <w:lvl w:ilvl="0">
      <w:start w:val="1"/>
      <w:numFmt w:val="decimal"/>
      <w:pStyle w:val="slovanzozna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lovanzoznam21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slovanzoznam31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slovanzoznam41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slovanzo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15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1B"/>
    <w:rsid w:val="00046025"/>
    <w:rsid w:val="0015537D"/>
    <w:rsid w:val="001D3FBD"/>
    <w:rsid w:val="002326CF"/>
    <w:rsid w:val="002B3FE0"/>
    <w:rsid w:val="002D69D7"/>
    <w:rsid w:val="002F5B4B"/>
    <w:rsid w:val="00397CDF"/>
    <w:rsid w:val="00464638"/>
    <w:rsid w:val="0047355F"/>
    <w:rsid w:val="004B40CC"/>
    <w:rsid w:val="00584E1A"/>
    <w:rsid w:val="005C3620"/>
    <w:rsid w:val="005F3D2D"/>
    <w:rsid w:val="0069131D"/>
    <w:rsid w:val="006B769C"/>
    <w:rsid w:val="006E056C"/>
    <w:rsid w:val="007C6D90"/>
    <w:rsid w:val="008C7EC8"/>
    <w:rsid w:val="008E0DCB"/>
    <w:rsid w:val="00984EBF"/>
    <w:rsid w:val="009E63A7"/>
    <w:rsid w:val="00A071D6"/>
    <w:rsid w:val="00A1050A"/>
    <w:rsid w:val="00A6734E"/>
    <w:rsid w:val="00A81423"/>
    <w:rsid w:val="00BA2124"/>
    <w:rsid w:val="00CD2A1B"/>
    <w:rsid w:val="00D31A2A"/>
    <w:rsid w:val="00D40A6B"/>
    <w:rsid w:val="00DA3409"/>
    <w:rsid w:val="00E452A1"/>
    <w:rsid w:val="00E97C8F"/>
    <w:rsid w:val="00EC0D8D"/>
    <w:rsid w:val="00F32BE0"/>
    <w:rsid w:val="00F32D55"/>
    <w:rsid w:val="00F7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E8DEC63-3095-46C9-8599-D0A5F954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sk-SK" w:eastAsia="en-US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kern w:val="20"/>
    </w:rPr>
  </w:style>
  <w:style w:type="paragraph" w:styleId="Nadpis1">
    <w:name w:val="heading 1"/>
    <w:basedOn w:val="Normlny"/>
    <w:next w:val="Normlny"/>
    <w:link w:val="Nadpis1Char"/>
    <w:qFormat/>
    <w:rsid w:val="001D3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77188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 1"/>
    <w:basedOn w:val="Normlny"/>
    <w:next w:val="Normlny"/>
    <w:link w:val="Znakhlaviky1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customStyle="1" w:styleId="hlavika2">
    <w:name w:val="hlavička 2"/>
    <w:basedOn w:val="Normlny"/>
    <w:next w:val="Normlny"/>
    <w:link w:val="Znakhlaviky2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hlavika3">
    <w:name w:val="hlavička 3"/>
    <w:basedOn w:val="Normlny"/>
    <w:next w:val="Normlny"/>
    <w:link w:val="Znakhlaviky3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hlavika4">
    <w:name w:val="hlavička 4"/>
    <w:basedOn w:val="Normlny"/>
    <w:next w:val="Normlny"/>
    <w:link w:val="Znakhlaviky4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hlavika5">
    <w:name w:val="hlavička 5"/>
    <w:basedOn w:val="Normlny"/>
    <w:next w:val="Normlny"/>
    <w:link w:val="Znakhlaviky5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hlavika6">
    <w:name w:val="hlavička 6"/>
    <w:basedOn w:val="Normlny"/>
    <w:next w:val="Normlny"/>
    <w:link w:val="Znakhlaviky6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hlavika7">
    <w:name w:val="hlavička 7"/>
    <w:basedOn w:val="Normlny"/>
    <w:next w:val="Normlny"/>
    <w:link w:val="Znakhlaviky7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8">
    <w:name w:val="hlavička 8"/>
    <w:basedOn w:val="Normlny"/>
    <w:next w:val="Normlny"/>
    <w:link w:val="Znakhlaviky8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lavika9">
    <w:name w:val="hlavička 9"/>
    <w:basedOn w:val="Normlny"/>
    <w:next w:val="Normlny"/>
    <w:link w:val="Znakhlaviky9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">
    <w:name w:val="hlavička"/>
    <w:basedOn w:val="Normlny"/>
    <w:link w:val="Znakhlaviky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Znakhlaviky">
    <w:name w:val="Znak hlavičky"/>
    <w:basedOn w:val="Predvolenpsmoodseku"/>
    <w:link w:val="hlavika"/>
    <w:uiPriority w:val="99"/>
    <w:rPr>
      <w:kern w:val="20"/>
    </w:rPr>
  </w:style>
  <w:style w:type="paragraph" w:customStyle="1" w:styleId="pta">
    <w:name w:val="päta"/>
    <w:basedOn w:val="Normlny"/>
    <w:link w:val="Znakpty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pty">
    <w:name w:val="Znak päty"/>
    <w:basedOn w:val="Predvolenpsmoodseku"/>
    <w:link w:val="pta"/>
    <w:uiPriority w:val="99"/>
    <w:rPr>
      <w:kern w:val="20"/>
    </w:rPr>
  </w:style>
  <w:style w:type="table" w:customStyle="1" w:styleId="Mriekatabuky1">
    <w:name w:val="Mriežka tabuľky1"/>
    <w:basedOn w:val="Normlnatabu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riadkovania1">
    <w:name w:val="Bez riadkovania1"/>
    <w:link w:val="Znakbezriadkovania"/>
    <w:uiPriority w:val="1"/>
    <w:qFormat/>
    <w:pPr>
      <w:spacing w:after="0" w:line="240" w:lineRule="auto"/>
    </w:pPr>
  </w:style>
  <w:style w:type="paragraph" w:customStyle="1" w:styleId="Textbubliny1">
    <w:name w:val="Text bubliny1"/>
    <w:basedOn w:val="Normlny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Predvolenpsmoodseku"/>
    <w:link w:val="Textbubliny1"/>
    <w:uiPriority w:val="99"/>
    <w:semiHidden/>
    <w:rPr>
      <w:rFonts w:ascii="Tahoma" w:hAnsi="Tahoma" w:cs="Tahoma"/>
      <w:sz w:val="16"/>
    </w:rPr>
  </w:style>
  <w:style w:type="character" w:customStyle="1" w:styleId="Znakhlaviky1">
    <w:name w:val="Znak hlavičky 1"/>
    <w:basedOn w:val="Predvolenpsmoodseku"/>
    <w:link w:val="hlavika1"/>
    <w:uiPriority w:val="1"/>
    <w:rPr>
      <w:kern w:val="20"/>
      <w:sz w:val="36"/>
    </w:rPr>
  </w:style>
  <w:style w:type="character" w:customStyle="1" w:styleId="Znakhlaviky2">
    <w:name w:val="Znak hlavičky 2"/>
    <w:basedOn w:val="Predvolenpsmoodseku"/>
    <w:link w:val="hlavika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Textzstupnhosymbolu1">
    <w:name w:val="Text zástupného symbolu1"/>
    <w:basedOn w:val="Predvolenpsmoodseku"/>
    <w:uiPriority w:val="99"/>
    <w:semiHidden/>
    <w:rPr>
      <w:color w:val="808080"/>
    </w:rPr>
  </w:style>
  <w:style w:type="paragraph" w:customStyle="1" w:styleId="Citcia1">
    <w:name w:val="Citácia1"/>
    <w:basedOn w:val="Normlny"/>
    <w:next w:val="Normlny"/>
    <w:link w:val="Znakcitcie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Znakcitcie">
    <w:name w:val="Znak citácie"/>
    <w:basedOn w:val="Predvolenpsmoodseku"/>
    <w:link w:val="Citcia1"/>
    <w:uiPriority w:val="9"/>
    <w:rPr>
      <w:i/>
      <w:iCs/>
      <w:color w:val="7E97AD" w:themeColor="accent1"/>
      <w:kern w:val="20"/>
      <w:sz w:val="28"/>
    </w:rPr>
  </w:style>
  <w:style w:type="paragraph" w:customStyle="1" w:styleId="Bibliografia1">
    <w:name w:val="Bibliografia1"/>
    <w:basedOn w:val="Normlny"/>
    <w:next w:val="Normlny"/>
    <w:uiPriority w:val="37"/>
    <w:semiHidden/>
    <w:unhideWhenUsed/>
  </w:style>
  <w:style w:type="paragraph" w:customStyle="1" w:styleId="Textbloku">
    <w:name w:val="Text bloku"/>
    <w:basedOn w:val="Normlny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customStyle="1" w:styleId="Zkladntext1">
    <w:name w:val="Základný text1"/>
    <w:basedOn w:val="Normlny"/>
    <w:link w:val="Znakzkladnhotextu"/>
    <w:uiPriority w:val="99"/>
    <w:semiHidden/>
    <w:unhideWhenUsed/>
    <w:pPr>
      <w:spacing w:after="120"/>
    </w:pPr>
  </w:style>
  <w:style w:type="character" w:customStyle="1" w:styleId="Znakzkladnhotextu">
    <w:name w:val="Znak základného textu"/>
    <w:basedOn w:val="Predvolenpsmoodseku"/>
    <w:link w:val="Zkladntext1"/>
    <w:uiPriority w:val="99"/>
    <w:semiHidden/>
  </w:style>
  <w:style w:type="paragraph" w:customStyle="1" w:styleId="Zkladntext21">
    <w:name w:val="Základný text 21"/>
    <w:basedOn w:val="Normlny"/>
    <w:link w:val="Znakzkladnhotextu2"/>
    <w:uiPriority w:val="99"/>
    <w:semiHidden/>
    <w:unhideWhenUsed/>
    <w:pPr>
      <w:spacing w:after="120" w:line="480" w:lineRule="auto"/>
    </w:pPr>
  </w:style>
  <w:style w:type="character" w:customStyle="1" w:styleId="Znakzkladnhotextu2">
    <w:name w:val="Znak základného textu 2"/>
    <w:basedOn w:val="Predvolenpsmoodseku"/>
    <w:link w:val="Zkladntext21"/>
    <w:uiPriority w:val="99"/>
    <w:semiHidden/>
  </w:style>
  <w:style w:type="paragraph" w:customStyle="1" w:styleId="Zkladntext31">
    <w:name w:val="Základný text 31"/>
    <w:basedOn w:val="Normlny"/>
    <w:link w:val="Znakzkladnhotextu3"/>
    <w:uiPriority w:val="99"/>
    <w:semiHidden/>
    <w:unhideWhenUsed/>
    <w:pPr>
      <w:spacing w:after="120"/>
    </w:pPr>
    <w:rPr>
      <w:sz w:val="16"/>
    </w:rPr>
  </w:style>
  <w:style w:type="character" w:customStyle="1" w:styleId="Znakzkladnhotextu3">
    <w:name w:val="Znak základného textu 3"/>
    <w:basedOn w:val="Predvolenpsmoodseku"/>
    <w:link w:val="Zkladntext31"/>
    <w:uiPriority w:val="99"/>
    <w:semiHidden/>
    <w:rPr>
      <w:sz w:val="16"/>
    </w:rPr>
  </w:style>
  <w:style w:type="paragraph" w:customStyle="1" w:styleId="Prvzarkazkladnhotextu1">
    <w:name w:val="Prvá zarážka základného textu1"/>
    <w:basedOn w:val="Zkladntext1"/>
    <w:link w:val="Znakprvejzarkyzkladnhotextu"/>
    <w:uiPriority w:val="99"/>
    <w:semiHidden/>
    <w:unhideWhenUsed/>
    <w:pPr>
      <w:spacing w:after="200"/>
      <w:ind w:firstLine="360"/>
    </w:pPr>
  </w:style>
  <w:style w:type="character" w:customStyle="1" w:styleId="Znakprvejzarkyzkladnhotextu">
    <w:name w:val="Znak prvej zarážky základného textu"/>
    <w:basedOn w:val="Znakzkladnhotextu"/>
    <w:link w:val="Prvzarkazkladnhotextu1"/>
    <w:uiPriority w:val="99"/>
    <w:semiHidden/>
  </w:style>
  <w:style w:type="paragraph" w:customStyle="1" w:styleId="Zarkazkladnhotextu1">
    <w:name w:val="Zarážka základného textu1"/>
    <w:basedOn w:val="Normlny"/>
    <w:link w:val="Znakzarkyzkladnhotextu"/>
    <w:uiPriority w:val="99"/>
    <w:semiHidden/>
    <w:unhideWhenUsed/>
    <w:pPr>
      <w:spacing w:after="120"/>
      <w:ind w:left="360"/>
    </w:pPr>
  </w:style>
  <w:style w:type="character" w:customStyle="1" w:styleId="Znakzarkyzkladnhotextu">
    <w:name w:val="Znak zarážky základného textu"/>
    <w:basedOn w:val="Predvolenpsmoodseku"/>
    <w:link w:val="Zarkazkladnhotextu1"/>
    <w:uiPriority w:val="99"/>
    <w:semiHidden/>
  </w:style>
  <w:style w:type="paragraph" w:customStyle="1" w:styleId="Prvzarkazkladnhotextu21">
    <w:name w:val="Prvá zarážka základného textu 21"/>
    <w:basedOn w:val="Zarkazkladnhotextu1"/>
    <w:link w:val="Znakprvejzarkyzkladnhotextu2"/>
    <w:uiPriority w:val="99"/>
    <w:semiHidden/>
    <w:unhideWhenUsed/>
    <w:pPr>
      <w:spacing w:after="200"/>
      <w:ind w:firstLine="360"/>
    </w:pPr>
  </w:style>
  <w:style w:type="character" w:customStyle="1" w:styleId="Znakprvejzarkyzkladnhotextu2">
    <w:name w:val="Znak prvej zarážky základného textu 2"/>
    <w:basedOn w:val="Znakzarkyzkladnhotextu"/>
    <w:link w:val="Prvzarkazkladnhotextu21"/>
    <w:uiPriority w:val="99"/>
    <w:semiHidden/>
  </w:style>
  <w:style w:type="paragraph" w:customStyle="1" w:styleId="Zarkazkladnhotextu21">
    <w:name w:val="Zarážka základného textu 21"/>
    <w:basedOn w:val="Normlny"/>
    <w:link w:val="Znakzarkyzkladnhotextu2"/>
    <w:uiPriority w:val="99"/>
    <w:semiHidden/>
    <w:unhideWhenUsed/>
    <w:pPr>
      <w:spacing w:after="120" w:line="480" w:lineRule="auto"/>
      <w:ind w:left="360"/>
    </w:pPr>
  </w:style>
  <w:style w:type="character" w:customStyle="1" w:styleId="Znakzarkyzkladnhotextu2">
    <w:name w:val="Znak zarážky základného textu 2"/>
    <w:basedOn w:val="Predvolenpsmoodseku"/>
    <w:link w:val="Zarkazkladnhotextu21"/>
    <w:uiPriority w:val="99"/>
    <w:semiHidden/>
  </w:style>
  <w:style w:type="paragraph" w:customStyle="1" w:styleId="Zarkazkladnhotextu31">
    <w:name w:val="Zarážka základného textu 31"/>
    <w:basedOn w:val="Normlny"/>
    <w:link w:val="Znakzarkyzkladnhotextu3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Znakzarkyzkladnhotextu3">
    <w:name w:val="Znak zarážky základného textu 3"/>
    <w:basedOn w:val="Predvolenpsmoodseku"/>
    <w:link w:val="Zarkazkladnhotextu31"/>
    <w:uiPriority w:val="99"/>
    <w:semiHidden/>
    <w:rPr>
      <w:sz w:val="16"/>
    </w:rPr>
  </w:style>
  <w:style w:type="character" w:customStyle="1" w:styleId="Nzovknihy1">
    <w:name w:val="Názov knihy1"/>
    <w:basedOn w:val="Predvolenpsmoodseku"/>
    <w:uiPriority w:val="33"/>
    <w:semiHidden/>
    <w:unhideWhenUsed/>
    <w:rPr>
      <w:b/>
      <w:bCs/>
      <w:smallCaps/>
      <w:spacing w:val="5"/>
    </w:rPr>
  </w:style>
  <w:style w:type="paragraph" w:customStyle="1" w:styleId="popis">
    <w:name w:val="popis"/>
    <w:basedOn w:val="Normlny"/>
    <w:next w:val="Normlny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customStyle="1" w:styleId="Zver1">
    <w:name w:val="Záver1"/>
    <w:basedOn w:val="Normlny"/>
    <w:link w:val="Znakzveru"/>
    <w:uiPriority w:val="99"/>
    <w:semiHidden/>
    <w:unhideWhenUsed/>
    <w:pPr>
      <w:spacing w:after="0" w:line="240" w:lineRule="auto"/>
      <w:ind w:left="4320"/>
    </w:pPr>
  </w:style>
  <w:style w:type="character" w:customStyle="1" w:styleId="Znakzveru">
    <w:name w:val="Znak záveru"/>
    <w:basedOn w:val="Predvolenpsmoodseku"/>
    <w:link w:val="Zver1"/>
    <w:uiPriority w:val="99"/>
    <w:semiHidden/>
  </w:style>
  <w:style w:type="table" w:customStyle="1" w:styleId="Farebnmrieka1">
    <w:name w:val="Farebná mriežka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ebnmriekazvraznenie11">
    <w:name w:val="Farebná mriežka – zvýraznenie 1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customStyle="1" w:styleId="Farebnmriekazvraznenie21">
    <w:name w:val="Farebná mriežka – zvýraznenie 2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customStyle="1" w:styleId="Farebnmriekazvraznenie31">
    <w:name w:val="Farebná mriežka – zvýraznenie 3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customStyle="1" w:styleId="Farebnmriekazvraznenie41">
    <w:name w:val="Farebná mriežka – zvýraznenie 4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customStyle="1" w:styleId="Farebnmriekazvraznenie51">
    <w:name w:val="Farebná mriežka – zvýraznenie 5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customStyle="1" w:styleId="Farebnmriekazvraznenie61">
    <w:name w:val="Farebná mriežka – zvýraznenie 61"/>
    <w:basedOn w:val="Normlnatabuka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customStyle="1" w:styleId="Farebnzoznam1">
    <w:name w:val="Farebný zoznam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ebnzoznamzvraznenie11">
    <w:name w:val="Farebný zoznam – zvýraznenie 1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customStyle="1" w:styleId="Farebnzoznamzvraznenie21">
    <w:name w:val="Farebný zoznam – zvýraznenie 2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customStyle="1" w:styleId="Farebnzoznamzvraznenie31">
    <w:name w:val="Farebný zoznam – zvýraznenie 3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customStyle="1" w:styleId="Farebnzoznamzvraznenie41">
    <w:name w:val="Farebný zoznam – zvýraznenie 4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customStyle="1" w:styleId="Farebnzoznamzvraznenie51">
    <w:name w:val="Farebný zoznam – zvýraznenie 5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customStyle="1" w:styleId="Farebnzoznamzvraznenie61">
    <w:name w:val="Farebný zoznam – zvýraznenie 61"/>
    <w:basedOn w:val="Normlnatabuka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customStyle="1" w:styleId="Farebnpodfarbenie1">
    <w:name w:val="Farebné podfarbenie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11">
    <w:name w:val="Farebné podfarbenie – zvýraznenie 1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21">
    <w:name w:val="Farebné podfarbenie – zvýraznenie 2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31">
    <w:name w:val="Farebné podfarbenie – zvýraznenie 3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customStyle="1" w:styleId="Farebnpodfarbeniezvraznenie41">
    <w:name w:val="Farebné podfarbenie – zvýraznenie 4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51">
    <w:name w:val="Farebné podfarbenie – zvýraznenie 5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ebnpodfarbeniezvraznenie61">
    <w:name w:val="Farebné podfarbenie – zvýraznenie 61"/>
    <w:basedOn w:val="Normlnatabuka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odkaznakomentr">
    <w:name w:val="odkaz na komentár"/>
    <w:basedOn w:val="Predvolenpsmoodseku"/>
    <w:uiPriority w:val="99"/>
    <w:semiHidden/>
    <w:unhideWhenUsed/>
    <w:rPr>
      <w:sz w:val="16"/>
    </w:rPr>
  </w:style>
  <w:style w:type="paragraph" w:customStyle="1" w:styleId="textkomentra">
    <w:name w:val="text komentára"/>
    <w:basedOn w:val="Normlny"/>
    <w:link w:val="Znaktextukomentra"/>
    <w:uiPriority w:val="99"/>
    <w:semiHidden/>
    <w:unhideWhenUsed/>
    <w:pPr>
      <w:spacing w:line="240" w:lineRule="auto"/>
    </w:pPr>
  </w:style>
  <w:style w:type="character" w:customStyle="1" w:styleId="Znaktextukomentra">
    <w:name w:val="Znak textu komentára"/>
    <w:basedOn w:val="Predvolenpsmoodseku"/>
    <w:link w:val="textkomentra"/>
    <w:uiPriority w:val="99"/>
    <w:semiHidden/>
    <w:rPr>
      <w:sz w:val="20"/>
    </w:rPr>
  </w:style>
  <w:style w:type="paragraph" w:customStyle="1" w:styleId="predmetkomentra">
    <w:name w:val="predmet komentára"/>
    <w:basedOn w:val="textkomentra"/>
    <w:next w:val="textkomentra"/>
    <w:link w:val="Znakpredmetukomentra"/>
    <w:uiPriority w:val="99"/>
    <w:semiHidden/>
    <w:unhideWhenUsed/>
    <w:rPr>
      <w:b/>
      <w:bCs/>
    </w:rPr>
  </w:style>
  <w:style w:type="character" w:customStyle="1" w:styleId="Znakpredmetukomentra">
    <w:name w:val="Znak predmetu komentára"/>
    <w:basedOn w:val="Znaktextukomentra"/>
    <w:link w:val="predmetkomentra"/>
    <w:uiPriority w:val="99"/>
    <w:semiHidden/>
    <w:rPr>
      <w:b/>
      <w:bCs/>
      <w:sz w:val="20"/>
    </w:rPr>
  </w:style>
  <w:style w:type="table" w:customStyle="1" w:styleId="Tmavzoznam1">
    <w:name w:val="Tmavý zoznam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Tmavzoznamzvraznenie11">
    <w:name w:val="Tmavý zoznam – zvýraznenie 1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customStyle="1" w:styleId="Tmavzoznamzvraznenie21">
    <w:name w:val="Tmavý zoznam – zvýraznenie 2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customStyle="1" w:styleId="Tmavzoznamzvraznenie31">
    <w:name w:val="Tmavý zoznam – zvýraznenie 3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customStyle="1" w:styleId="Tmavzoznamzvraznenie41">
    <w:name w:val="Tmavý zoznam – zvýraznenie 4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customStyle="1" w:styleId="Tmavzoznamzvraznenie51">
    <w:name w:val="Tmavý zoznam – zvýraznenie 5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customStyle="1" w:styleId="Tmavzoznamzvraznenie61">
    <w:name w:val="Tmavý zoznam – zvýraznenie 61"/>
    <w:basedOn w:val="Normlnatabuka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customStyle="1" w:styleId="Dtum1">
    <w:name w:val="Dátum1"/>
    <w:basedOn w:val="Normlny"/>
    <w:next w:val="Normlny"/>
    <w:link w:val="Znakdtumu"/>
    <w:uiPriority w:val="99"/>
    <w:semiHidden/>
    <w:unhideWhenUsed/>
  </w:style>
  <w:style w:type="character" w:customStyle="1" w:styleId="Znakdtumu">
    <w:name w:val="Znak dátumu"/>
    <w:basedOn w:val="Predvolenpsmoodseku"/>
    <w:link w:val="Dtum1"/>
    <w:uiPriority w:val="99"/>
    <w:semiHidden/>
  </w:style>
  <w:style w:type="paragraph" w:customStyle="1" w:styleId="truktradokumentu1">
    <w:name w:val="Štruktúra dokumentu1"/>
    <w:basedOn w:val="Normlny"/>
    <w:link w:val="Znaktruktrydokumentu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ruktrydokumentu">
    <w:name w:val="Znak štruktúry dokumentu"/>
    <w:basedOn w:val="Predvolenpsmoodseku"/>
    <w:link w:val="truktradokumentu1"/>
    <w:uiPriority w:val="99"/>
    <w:semiHidden/>
    <w:rPr>
      <w:rFonts w:ascii="Tahoma" w:hAnsi="Tahoma" w:cs="Tahoma"/>
      <w:sz w:val="16"/>
    </w:rPr>
  </w:style>
  <w:style w:type="paragraph" w:customStyle="1" w:styleId="Podpise-mailu1">
    <w:name w:val="Podpis e-mailu1"/>
    <w:basedOn w:val="Normlny"/>
    <w:link w:val="Znakpodpisue-mailu"/>
    <w:uiPriority w:val="99"/>
    <w:semiHidden/>
    <w:unhideWhenUsed/>
    <w:pPr>
      <w:spacing w:after="0" w:line="240" w:lineRule="auto"/>
    </w:pPr>
  </w:style>
  <w:style w:type="character" w:customStyle="1" w:styleId="Znakpodpisue-mailu">
    <w:name w:val="Znak podpisu e-mailu"/>
    <w:basedOn w:val="Predvolenpsmoodseku"/>
    <w:link w:val="Podpise-mailu1"/>
    <w:uiPriority w:val="99"/>
    <w:semiHidden/>
  </w:style>
  <w:style w:type="character" w:customStyle="1" w:styleId="Zvraznenie1">
    <w:name w:val="Zvýraznenie1"/>
    <w:basedOn w:val="Predvolenpsmoodseku"/>
    <w:uiPriority w:val="20"/>
    <w:semiHidden/>
    <w:unhideWhenUsed/>
    <w:rPr>
      <w:i/>
      <w:iCs/>
    </w:rPr>
  </w:style>
  <w:style w:type="character" w:customStyle="1" w:styleId="odkaznavysvetlivku">
    <w:name w:val="odkaz na vysvetlivku"/>
    <w:basedOn w:val="Predvolenpsmoodseku"/>
    <w:uiPriority w:val="99"/>
    <w:semiHidden/>
    <w:unhideWhenUsed/>
    <w:rPr>
      <w:vertAlign w:val="superscript"/>
    </w:rPr>
  </w:style>
  <w:style w:type="paragraph" w:customStyle="1" w:styleId="textvysvetlivky">
    <w:name w:val="text vysvetlivky"/>
    <w:basedOn w:val="Normlny"/>
    <w:link w:val="Znaktextuvysvetlivky"/>
    <w:uiPriority w:val="99"/>
    <w:semiHidden/>
    <w:unhideWhenUsed/>
    <w:pPr>
      <w:spacing w:after="0" w:line="240" w:lineRule="auto"/>
    </w:pPr>
  </w:style>
  <w:style w:type="character" w:customStyle="1" w:styleId="Znaktextuvysvetlivky">
    <w:name w:val="Znak textu vysvetlivky"/>
    <w:basedOn w:val="Predvolenpsmoodseku"/>
    <w:link w:val="textvysvetlivky"/>
    <w:uiPriority w:val="99"/>
    <w:semiHidden/>
    <w:rPr>
      <w:sz w:val="20"/>
    </w:rPr>
  </w:style>
  <w:style w:type="paragraph" w:customStyle="1" w:styleId="adresanaoblke">
    <w:name w:val="adresa na obálke"/>
    <w:basedOn w:val="Normlny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customStyle="1" w:styleId="spiatonadresanaoblke">
    <w:name w:val="spiatočná adresa na obálke"/>
    <w:basedOn w:val="Normlny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Pr>
      <w:color w:val="969696" w:themeColor="followedHyperlink"/>
      <w:u w:val="single"/>
    </w:rPr>
  </w:style>
  <w:style w:type="character" w:customStyle="1" w:styleId="odkaznapoznmkupodiarou">
    <w:name w:val="odkaz na poznámku pod čiarou"/>
    <w:basedOn w:val="Predvolenpsmoodseku"/>
    <w:uiPriority w:val="99"/>
    <w:semiHidden/>
    <w:unhideWhenUsed/>
    <w:rPr>
      <w:vertAlign w:val="superscript"/>
    </w:rPr>
  </w:style>
  <w:style w:type="paragraph" w:customStyle="1" w:styleId="textpoznmkypodiarou">
    <w:name w:val="text poznámky pod čiarou"/>
    <w:basedOn w:val="Normlny"/>
    <w:link w:val="Znaktextupoznmkypodiarou"/>
    <w:uiPriority w:val="99"/>
    <w:semiHidden/>
    <w:unhideWhenUsed/>
    <w:pPr>
      <w:spacing w:after="0" w:line="240" w:lineRule="auto"/>
    </w:pPr>
  </w:style>
  <w:style w:type="character" w:customStyle="1" w:styleId="Znaktextupoznmkypodiarou">
    <w:name w:val="Znak textu poznámky pod čiarou"/>
    <w:basedOn w:val="Predvolenpsmoodseku"/>
    <w:link w:val="textpoznmkypodiarou"/>
    <w:uiPriority w:val="99"/>
    <w:semiHidden/>
    <w:rPr>
      <w:sz w:val="20"/>
    </w:rPr>
  </w:style>
  <w:style w:type="character" w:customStyle="1" w:styleId="Znakhlaviky3">
    <w:name w:val="Znak hlavičky 3"/>
    <w:basedOn w:val="Predvolenpsmoodseku"/>
    <w:link w:val="hlavika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hlaviky4">
    <w:name w:val="Znak hlavičky 4"/>
    <w:basedOn w:val="Predvolenpsmoodseku"/>
    <w:link w:val="hlavika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hlaviky5">
    <w:name w:val="Znak hlavičky 5"/>
    <w:basedOn w:val="Predvolenpsmoodseku"/>
    <w:link w:val="hlavika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hlaviky6">
    <w:name w:val="Znak hlavičky 6"/>
    <w:basedOn w:val="Predvolenpsmoodseku"/>
    <w:link w:val="hlavika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hlaviky7">
    <w:name w:val="Znak hlavičky 7"/>
    <w:basedOn w:val="Predvolenpsmoodseku"/>
    <w:link w:val="hlavika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hlaviky8">
    <w:name w:val="Znak hlavičky 8"/>
    <w:basedOn w:val="Predvolenpsmoodseku"/>
    <w:link w:val="hlavika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hlaviky9">
    <w:name w:val="Znak hlavičky 9"/>
    <w:basedOn w:val="Predvolenpsmoodseku"/>
    <w:link w:val="hlavika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SkratkaHTML1">
    <w:name w:val="Skratka HTML1"/>
    <w:basedOn w:val="Predvolenpsmoodseku"/>
    <w:uiPriority w:val="99"/>
    <w:semiHidden/>
    <w:unhideWhenUsed/>
  </w:style>
  <w:style w:type="paragraph" w:customStyle="1" w:styleId="AdresaHTML1">
    <w:name w:val="Adresa HTML1"/>
    <w:basedOn w:val="Normlny"/>
    <w:link w:val="ZnakadresyHTML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ZnakadresyHTML">
    <w:name w:val="Znak adresy HTML"/>
    <w:basedOn w:val="Predvolenpsmoodseku"/>
    <w:link w:val="AdresaHTML1"/>
    <w:uiPriority w:val="99"/>
    <w:semiHidden/>
    <w:rPr>
      <w:i/>
      <w:iCs/>
    </w:rPr>
  </w:style>
  <w:style w:type="character" w:customStyle="1" w:styleId="CitciaHTML1">
    <w:name w:val="Citácia HTML1"/>
    <w:basedOn w:val="Predvolenpsmoodseku"/>
    <w:uiPriority w:val="99"/>
    <w:semiHidden/>
    <w:unhideWhenUsed/>
    <w:rPr>
      <w:i/>
      <w:iCs/>
    </w:rPr>
  </w:style>
  <w:style w:type="character" w:customStyle="1" w:styleId="KdHTML1">
    <w:name w:val="Kód HTML1"/>
    <w:basedOn w:val="Predvolenpsmoodseku"/>
    <w:uiPriority w:val="99"/>
    <w:semiHidden/>
    <w:unhideWhenUsed/>
    <w:rPr>
      <w:rFonts w:ascii="Consolas" w:hAnsi="Consolas" w:cs="Consolas"/>
      <w:sz w:val="20"/>
    </w:rPr>
  </w:style>
  <w:style w:type="character" w:customStyle="1" w:styleId="DefinciaHTML1">
    <w:name w:val="Definícia HTML1"/>
    <w:basedOn w:val="Predvolenpsmoodseku"/>
    <w:uiPriority w:val="99"/>
    <w:semiHidden/>
    <w:unhideWhenUsed/>
    <w:rPr>
      <w:i/>
      <w:iCs/>
    </w:rPr>
  </w:style>
  <w:style w:type="character" w:customStyle="1" w:styleId="KlvesnicaHTML1">
    <w:name w:val="Klávesnica HTML1"/>
    <w:basedOn w:val="Predvolenpsmoodseku"/>
    <w:uiPriority w:val="99"/>
    <w:semiHidden/>
    <w:unhideWhenUsed/>
    <w:rPr>
      <w:rFonts w:ascii="Consolas" w:hAnsi="Consolas" w:cs="Consolas"/>
      <w:sz w:val="20"/>
    </w:rPr>
  </w:style>
  <w:style w:type="paragraph" w:customStyle="1" w:styleId="PredformtovanHTML1">
    <w:name w:val="Predformátované HTML1"/>
    <w:basedOn w:val="Normlny"/>
    <w:link w:val="ZnakpredformtovanhoHTML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ZnakpredformtovanhoHTML">
    <w:name w:val="Znak predformátovaného HTML"/>
    <w:basedOn w:val="Predvolenpsmoodseku"/>
    <w:link w:val="PredformtovanHTML1"/>
    <w:uiPriority w:val="99"/>
    <w:semiHidden/>
    <w:rPr>
      <w:rFonts w:ascii="Consolas" w:hAnsi="Consolas" w:cs="Consolas"/>
      <w:sz w:val="20"/>
    </w:rPr>
  </w:style>
  <w:style w:type="character" w:customStyle="1" w:styleId="UkkaHTML1">
    <w:name w:val="Ukážka HTML1"/>
    <w:basedOn w:val="Predvolenpsmoodseku"/>
    <w:uiPriority w:val="99"/>
    <w:semiHidden/>
    <w:unhideWhenUsed/>
    <w:rPr>
      <w:rFonts w:ascii="Consolas" w:hAnsi="Consolas" w:cs="Consolas"/>
      <w:sz w:val="24"/>
    </w:rPr>
  </w:style>
  <w:style w:type="character" w:customStyle="1" w:styleId="PsacstrojHTML1">
    <w:name w:val="Písací stroj HTML1"/>
    <w:basedOn w:val="Predvolenpsmoodseku"/>
    <w:uiPriority w:val="99"/>
    <w:semiHidden/>
    <w:unhideWhenUsed/>
    <w:rPr>
      <w:rFonts w:ascii="Consolas" w:hAnsi="Consolas" w:cs="Consolas"/>
      <w:sz w:val="20"/>
    </w:rPr>
  </w:style>
  <w:style w:type="character" w:customStyle="1" w:styleId="PremennHTML1">
    <w:name w:val="Premenná HTML1"/>
    <w:basedOn w:val="Predvolenpsmoodseku"/>
    <w:uiPriority w:val="99"/>
    <w:semiHidden/>
    <w:unhideWhenUsed/>
    <w:rPr>
      <w:i/>
      <w:iCs/>
    </w:rPr>
  </w:style>
  <w:style w:type="character" w:customStyle="1" w:styleId="Hypertextovprepojenie1">
    <w:name w:val="Hypertextové prepojenie1"/>
    <w:basedOn w:val="Predvolenpsmoodseku"/>
    <w:uiPriority w:val="99"/>
    <w:unhideWhenUsed/>
    <w:rPr>
      <w:color w:val="646464" w:themeColor="hyperlink"/>
      <w:u w:val="single"/>
    </w:rPr>
  </w:style>
  <w:style w:type="paragraph" w:customStyle="1" w:styleId="register1">
    <w:name w:val="register 1"/>
    <w:basedOn w:val="Normlny"/>
    <w:next w:val="Normlny"/>
    <w:autoRedefine/>
    <w:uiPriority w:val="99"/>
    <w:semiHidden/>
    <w:unhideWhenUsed/>
    <w:pPr>
      <w:spacing w:after="0" w:line="240" w:lineRule="auto"/>
      <w:ind w:left="220" w:hanging="220"/>
    </w:pPr>
  </w:style>
  <w:style w:type="paragraph" w:customStyle="1" w:styleId="register2">
    <w:name w:val="register 2"/>
    <w:basedOn w:val="Normlny"/>
    <w:next w:val="Normlny"/>
    <w:autoRedefine/>
    <w:uiPriority w:val="99"/>
    <w:semiHidden/>
    <w:unhideWhenUsed/>
    <w:pPr>
      <w:spacing w:after="0" w:line="240" w:lineRule="auto"/>
      <w:ind w:left="440" w:hanging="220"/>
    </w:pPr>
  </w:style>
  <w:style w:type="paragraph" w:customStyle="1" w:styleId="register3">
    <w:name w:val="register 3"/>
    <w:basedOn w:val="Normlny"/>
    <w:next w:val="Normlny"/>
    <w:autoRedefine/>
    <w:uiPriority w:val="99"/>
    <w:semiHidden/>
    <w:unhideWhenUsed/>
    <w:pPr>
      <w:spacing w:after="0" w:line="240" w:lineRule="auto"/>
      <w:ind w:left="660" w:hanging="220"/>
    </w:pPr>
  </w:style>
  <w:style w:type="paragraph" w:customStyle="1" w:styleId="register4">
    <w:name w:val="register 4"/>
    <w:basedOn w:val="Normlny"/>
    <w:next w:val="Normlny"/>
    <w:autoRedefine/>
    <w:uiPriority w:val="99"/>
    <w:semiHidden/>
    <w:unhideWhenUsed/>
    <w:pPr>
      <w:spacing w:after="0" w:line="240" w:lineRule="auto"/>
      <w:ind w:left="880" w:hanging="220"/>
    </w:pPr>
  </w:style>
  <w:style w:type="paragraph" w:customStyle="1" w:styleId="register5">
    <w:name w:val="register 5"/>
    <w:basedOn w:val="Normlny"/>
    <w:next w:val="Normlny"/>
    <w:autoRedefine/>
    <w:uiPriority w:val="99"/>
    <w:semiHidden/>
    <w:unhideWhenUsed/>
    <w:pPr>
      <w:spacing w:after="0" w:line="240" w:lineRule="auto"/>
      <w:ind w:left="1100" w:hanging="220"/>
    </w:pPr>
  </w:style>
  <w:style w:type="paragraph" w:customStyle="1" w:styleId="register6">
    <w:name w:val="register 6"/>
    <w:basedOn w:val="Normlny"/>
    <w:next w:val="Normlny"/>
    <w:autoRedefine/>
    <w:uiPriority w:val="99"/>
    <w:semiHidden/>
    <w:unhideWhenUsed/>
    <w:pPr>
      <w:spacing w:after="0" w:line="240" w:lineRule="auto"/>
      <w:ind w:left="1320" w:hanging="220"/>
    </w:pPr>
  </w:style>
  <w:style w:type="paragraph" w:customStyle="1" w:styleId="register7">
    <w:name w:val="register 7"/>
    <w:basedOn w:val="Normlny"/>
    <w:next w:val="Normlny"/>
    <w:autoRedefine/>
    <w:uiPriority w:val="99"/>
    <w:semiHidden/>
    <w:unhideWhenUsed/>
    <w:pPr>
      <w:spacing w:after="0" w:line="240" w:lineRule="auto"/>
      <w:ind w:left="1540" w:hanging="220"/>
    </w:pPr>
  </w:style>
  <w:style w:type="paragraph" w:customStyle="1" w:styleId="register8">
    <w:name w:val="register 8"/>
    <w:basedOn w:val="Normlny"/>
    <w:next w:val="Normlny"/>
    <w:autoRedefine/>
    <w:uiPriority w:val="99"/>
    <w:semiHidden/>
    <w:unhideWhenUsed/>
    <w:pPr>
      <w:spacing w:after="0" w:line="240" w:lineRule="auto"/>
      <w:ind w:left="1760" w:hanging="220"/>
    </w:pPr>
  </w:style>
  <w:style w:type="paragraph" w:customStyle="1" w:styleId="register9">
    <w:name w:val="register 9"/>
    <w:basedOn w:val="Normlny"/>
    <w:next w:val="Normlny"/>
    <w:autoRedefine/>
    <w:uiPriority w:val="99"/>
    <w:semiHidden/>
    <w:unhideWhenUsed/>
    <w:pPr>
      <w:spacing w:after="0" w:line="240" w:lineRule="auto"/>
      <w:ind w:left="1980" w:hanging="220"/>
    </w:pPr>
  </w:style>
  <w:style w:type="paragraph" w:customStyle="1" w:styleId="hlavikaregistra">
    <w:name w:val="hlavička registra"/>
    <w:basedOn w:val="Normlny"/>
    <w:next w:val="register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customStyle="1" w:styleId="Intenzvnezvraznenie1">
    <w:name w:val="Intenzívne zvýraznenie1"/>
    <w:basedOn w:val="Predvolenpsmoodseku"/>
    <w:uiPriority w:val="21"/>
    <w:semiHidden/>
    <w:unhideWhenUsed/>
    <w:rPr>
      <w:b/>
      <w:bCs/>
      <w:i/>
      <w:iCs/>
      <w:color w:val="7E97AD" w:themeColor="accent1"/>
    </w:rPr>
  </w:style>
  <w:style w:type="paragraph" w:customStyle="1" w:styleId="Zvraznencitcia1">
    <w:name w:val="Zvýraznená citácia1"/>
    <w:basedOn w:val="Normlny"/>
    <w:next w:val="Normlny"/>
    <w:link w:val="Znakzvraznenejcitcie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Znakzvraznenejcitcie">
    <w:name w:val="Znak zvýraznenej citácie"/>
    <w:basedOn w:val="Predvolenpsmoodseku"/>
    <w:link w:val="Zvraznencitcia1"/>
    <w:uiPriority w:val="30"/>
    <w:semiHidden/>
    <w:rPr>
      <w:b/>
      <w:bCs/>
      <w:i/>
      <w:iCs/>
      <w:color w:val="7E97AD" w:themeColor="accent1"/>
    </w:rPr>
  </w:style>
  <w:style w:type="character" w:customStyle="1" w:styleId="Intenzvnyodkaz1">
    <w:name w:val="Intenzívny odkaz1"/>
    <w:basedOn w:val="Predvolenpsmoodseku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customStyle="1" w:styleId="Svetlmrieka1">
    <w:name w:val="Svetlá mriežka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Svetlmriekazvraznenie11">
    <w:name w:val="Svetlá mriežka – zvýraznenie 1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customStyle="1" w:styleId="Svetlmriekazvraznenie21">
    <w:name w:val="Svetlá mriežka – zvýraznenie 2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customStyle="1" w:styleId="Svetlmriekazvraznenie31">
    <w:name w:val="Svetlá mriežka – zvýraznenie 3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customStyle="1" w:styleId="Svetlmriekazvraznenie41">
    <w:name w:val="Svetlá mriežka – zvýraznenie 4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customStyle="1" w:styleId="Svetlmriekazvraznenie51">
    <w:name w:val="Svetlá mriežka – zvýraznenie 5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customStyle="1" w:styleId="Svetlmriekazvraznenie61">
    <w:name w:val="Svetlá mriežka – zvýraznenie 61"/>
    <w:basedOn w:val="Normlnatabuka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customStyle="1" w:styleId="Svetlzoznam1">
    <w:name w:val="Svetlý zoznam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vetlzoznamzvraznenie11">
    <w:name w:val="Svetlý zoznam – zvýraznenie 1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customStyle="1" w:styleId="Svetlzoznamzvraznenie21">
    <w:name w:val="Svetlý zoznam – zvýraznenie 2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customStyle="1" w:styleId="Svetlzoznamzvraznenie31">
    <w:name w:val="Svetlý zoznam – zvýraznenie 3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customStyle="1" w:styleId="Svetlzoznamzvraznenie41">
    <w:name w:val="Svetlý zoznam – zvýraznenie 4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customStyle="1" w:styleId="Svetlzoznamzvraznenie51">
    <w:name w:val="Svetlý zoznam – zvýraznenie 5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customStyle="1" w:styleId="Svetlzoznamzvraznenie61">
    <w:name w:val="Svetlý zoznam – zvýraznenie 61"/>
    <w:basedOn w:val="Normlnatabuka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customStyle="1" w:styleId="Svetlpodfarbenie1">
    <w:name w:val="Svetlé podfarbenie1"/>
    <w:basedOn w:val="Normlnatabu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etlpodfarbeniezvraznenie11">
    <w:name w:val="Svetlé podfarbenie – zvýraznenie 11"/>
    <w:basedOn w:val="Normlnatabuka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customStyle="1" w:styleId="Svetlpodfarbeniezvraznenie21">
    <w:name w:val="Svetlé podfarbenie – zvýraznenie 21"/>
    <w:basedOn w:val="Normlnatabuka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customStyle="1" w:styleId="Svetlpodfarbeniezvraznenie31">
    <w:name w:val="Svetlé podfarbenie – zvýraznenie 31"/>
    <w:basedOn w:val="Normlnatabuka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customStyle="1" w:styleId="Svetlpodfarbeniezvraznenie41">
    <w:name w:val="Svetlé podfarbenie – zvýraznenie 41"/>
    <w:basedOn w:val="Normlnatabuka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customStyle="1" w:styleId="Svetlpodfarbeniezvraznenie51">
    <w:name w:val="Svetlé podfarbenie – zvýraznenie 51"/>
    <w:basedOn w:val="Normlnatabuka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customStyle="1" w:styleId="Svetlpodfarbeniezvraznenie61">
    <w:name w:val="Svetlé podfarbenie – zvýraznenie 61"/>
    <w:basedOn w:val="Normlnatabuka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customStyle="1" w:styleId="sloriadka">
    <w:name w:val="číslo riadka"/>
    <w:basedOn w:val="Predvolenpsmoodseku"/>
    <w:uiPriority w:val="99"/>
    <w:semiHidden/>
    <w:unhideWhenUsed/>
  </w:style>
  <w:style w:type="paragraph" w:customStyle="1" w:styleId="Zoznam1">
    <w:name w:val="Zoznam1"/>
    <w:basedOn w:val="Normlny"/>
    <w:uiPriority w:val="99"/>
    <w:semiHidden/>
    <w:unhideWhenUsed/>
    <w:pPr>
      <w:ind w:left="360" w:hanging="360"/>
      <w:contextualSpacing/>
    </w:pPr>
  </w:style>
  <w:style w:type="paragraph" w:customStyle="1" w:styleId="Zoznam21">
    <w:name w:val="Zoznam 21"/>
    <w:basedOn w:val="Normlny"/>
    <w:uiPriority w:val="99"/>
    <w:semiHidden/>
    <w:unhideWhenUsed/>
    <w:pPr>
      <w:ind w:left="720" w:hanging="360"/>
      <w:contextualSpacing/>
    </w:pPr>
  </w:style>
  <w:style w:type="paragraph" w:customStyle="1" w:styleId="Zoznam31">
    <w:name w:val="Zoznam 31"/>
    <w:basedOn w:val="Normlny"/>
    <w:uiPriority w:val="99"/>
    <w:semiHidden/>
    <w:unhideWhenUsed/>
    <w:pPr>
      <w:ind w:left="1080" w:hanging="360"/>
      <w:contextualSpacing/>
    </w:pPr>
  </w:style>
  <w:style w:type="paragraph" w:customStyle="1" w:styleId="Zoznam41">
    <w:name w:val="Zoznam 41"/>
    <w:basedOn w:val="Normlny"/>
    <w:uiPriority w:val="99"/>
    <w:semiHidden/>
    <w:unhideWhenUsed/>
    <w:pPr>
      <w:ind w:left="1440" w:hanging="360"/>
      <w:contextualSpacing/>
    </w:pPr>
  </w:style>
  <w:style w:type="paragraph" w:customStyle="1" w:styleId="Zoznam51">
    <w:name w:val="Zoznam 51"/>
    <w:basedOn w:val="Normlny"/>
    <w:uiPriority w:val="99"/>
    <w:semiHidden/>
    <w:unhideWhenUsed/>
    <w:pPr>
      <w:ind w:left="1800" w:hanging="360"/>
      <w:contextualSpacing/>
    </w:pPr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after="40"/>
    </w:pPr>
  </w:style>
  <w:style w:type="paragraph" w:customStyle="1" w:styleId="Zoznamsodrkami21">
    <w:name w:val="Zoznam s odrážkami 21"/>
    <w:basedOn w:val="Normlny"/>
    <w:uiPriority w:val="99"/>
    <w:semiHidden/>
    <w:unhideWhenUsed/>
    <w:pPr>
      <w:numPr>
        <w:numId w:val="2"/>
      </w:numPr>
      <w:contextualSpacing/>
    </w:pPr>
  </w:style>
  <w:style w:type="paragraph" w:customStyle="1" w:styleId="Zoznamsodrkami31">
    <w:name w:val="Zoznam s odrážkami 31"/>
    <w:basedOn w:val="Normlny"/>
    <w:uiPriority w:val="99"/>
    <w:semiHidden/>
    <w:unhideWhenUsed/>
    <w:pPr>
      <w:numPr>
        <w:numId w:val="3"/>
      </w:numPr>
      <w:contextualSpacing/>
    </w:pPr>
  </w:style>
  <w:style w:type="paragraph" w:customStyle="1" w:styleId="Zoznamsodrkami41">
    <w:name w:val="Zoznam s odrážkami 41"/>
    <w:basedOn w:val="Normlny"/>
    <w:uiPriority w:val="99"/>
    <w:semiHidden/>
    <w:unhideWhenUsed/>
    <w:pPr>
      <w:numPr>
        <w:numId w:val="4"/>
      </w:numPr>
      <w:contextualSpacing/>
    </w:pPr>
  </w:style>
  <w:style w:type="paragraph" w:customStyle="1" w:styleId="Zoznamsodrkami51">
    <w:name w:val="Zoznam s odrážkami 51"/>
    <w:basedOn w:val="Normlny"/>
    <w:uiPriority w:val="99"/>
    <w:semiHidden/>
    <w:unhideWhenUsed/>
    <w:pPr>
      <w:numPr>
        <w:numId w:val="5"/>
      </w:numPr>
      <w:contextualSpacing/>
    </w:pPr>
  </w:style>
  <w:style w:type="paragraph" w:customStyle="1" w:styleId="Pokraovaniezoznamu1">
    <w:name w:val="Pokračovanie zoznamu1"/>
    <w:basedOn w:val="Normlny"/>
    <w:uiPriority w:val="99"/>
    <w:semiHidden/>
    <w:unhideWhenUsed/>
    <w:pPr>
      <w:spacing w:after="120"/>
      <w:ind w:left="360"/>
      <w:contextualSpacing/>
    </w:pPr>
  </w:style>
  <w:style w:type="paragraph" w:customStyle="1" w:styleId="Pokraovaniezoznamu21">
    <w:name w:val="Pokračovanie zoznamu 21"/>
    <w:basedOn w:val="Normlny"/>
    <w:uiPriority w:val="99"/>
    <w:semiHidden/>
    <w:unhideWhenUsed/>
    <w:pPr>
      <w:spacing w:after="120"/>
      <w:ind w:left="720"/>
      <w:contextualSpacing/>
    </w:pPr>
  </w:style>
  <w:style w:type="paragraph" w:customStyle="1" w:styleId="Pokraovaniezoznamu31">
    <w:name w:val="Pokračovanie zoznamu 31"/>
    <w:basedOn w:val="Normlny"/>
    <w:uiPriority w:val="99"/>
    <w:semiHidden/>
    <w:unhideWhenUsed/>
    <w:pPr>
      <w:spacing w:after="120"/>
      <w:ind w:left="1080"/>
      <w:contextualSpacing/>
    </w:pPr>
  </w:style>
  <w:style w:type="paragraph" w:customStyle="1" w:styleId="Pokraovaniezoznamu41">
    <w:name w:val="Pokračovanie zoznamu 41"/>
    <w:basedOn w:val="Normlny"/>
    <w:uiPriority w:val="99"/>
    <w:semiHidden/>
    <w:unhideWhenUsed/>
    <w:pPr>
      <w:spacing w:after="120"/>
      <w:ind w:left="1440"/>
      <w:contextualSpacing/>
    </w:pPr>
  </w:style>
  <w:style w:type="paragraph" w:customStyle="1" w:styleId="Pokraovaniezoznamu51">
    <w:name w:val="Pokračovanie zoznamu 51"/>
    <w:basedOn w:val="Normlny"/>
    <w:uiPriority w:val="99"/>
    <w:semiHidden/>
    <w:unhideWhenUsed/>
    <w:pPr>
      <w:spacing w:after="120"/>
      <w:ind w:left="1800"/>
      <w:contextualSpacing/>
    </w:pPr>
  </w:style>
  <w:style w:type="paragraph" w:customStyle="1" w:styleId="slovanzoznam1">
    <w:name w:val="Číslovaný zoznam1"/>
    <w:basedOn w:val="Normlny"/>
    <w:uiPriority w:val="1"/>
    <w:unhideWhenUsed/>
    <w:qFormat/>
    <w:pPr>
      <w:numPr>
        <w:numId w:val="19"/>
      </w:numPr>
      <w:contextualSpacing/>
    </w:pPr>
  </w:style>
  <w:style w:type="paragraph" w:customStyle="1" w:styleId="slovanzoznam21">
    <w:name w:val="Číslovaný zoznam 21"/>
    <w:basedOn w:val="Normlny"/>
    <w:uiPriority w:val="1"/>
    <w:unhideWhenUsed/>
    <w:qFormat/>
    <w:pPr>
      <w:numPr>
        <w:ilvl w:val="1"/>
        <w:numId w:val="19"/>
      </w:numPr>
      <w:contextualSpacing/>
    </w:pPr>
  </w:style>
  <w:style w:type="paragraph" w:customStyle="1" w:styleId="slovanzoznam31">
    <w:name w:val="Číslovaný zoznam 31"/>
    <w:basedOn w:val="Normlny"/>
    <w:uiPriority w:val="18"/>
    <w:unhideWhenUsed/>
    <w:qFormat/>
    <w:pPr>
      <w:numPr>
        <w:ilvl w:val="2"/>
        <w:numId w:val="19"/>
      </w:numPr>
      <w:contextualSpacing/>
    </w:pPr>
  </w:style>
  <w:style w:type="paragraph" w:customStyle="1" w:styleId="slovanzoznam41">
    <w:name w:val="Číslovaný zoznam 41"/>
    <w:basedOn w:val="Normlny"/>
    <w:uiPriority w:val="18"/>
    <w:semiHidden/>
    <w:unhideWhenUsed/>
    <w:pPr>
      <w:numPr>
        <w:ilvl w:val="3"/>
        <w:numId w:val="19"/>
      </w:numPr>
      <w:contextualSpacing/>
    </w:pPr>
  </w:style>
  <w:style w:type="paragraph" w:customStyle="1" w:styleId="slovanzoznam51">
    <w:name w:val="Číslovaný zoznam 51"/>
    <w:basedOn w:val="Normlny"/>
    <w:uiPriority w:val="18"/>
    <w:semiHidden/>
    <w:unhideWhenUsed/>
    <w:pPr>
      <w:numPr>
        <w:ilvl w:val="4"/>
        <w:numId w:val="19"/>
      </w:numPr>
      <w:contextualSpacing/>
    </w:pPr>
  </w:style>
  <w:style w:type="paragraph" w:customStyle="1" w:styleId="Odsekzoznamu1">
    <w:name w:val="Odsek zoznamu1"/>
    <w:basedOn w:val="Normlny"/>
    <w:uiPriority w:val="34"/>
    <w:semiHidden/>
    <w:unhideWhenUsed/>
    <w:pPr>
      <w:ind w:left="720"/>
      <w:contextualSpacing/>
    </w:pPr>
  </w:style>
  <w:style w:type="paragraph" w:customStyle="1" w:styleId="makro">
    <w:name w:val="makro"/>
    <w:link w:val="Znaktextumakra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Znaktextumakra">
    <w:name w:val="Znak textu makra"/>
    <w:basedOn w:val="Predvolenpsmoodseku"/>
    <w:link w:val="makro"/>
    <w:uiPriority w:val="99"/>
    <w:semiHidden/>
    <w:rPr>
      <w:rFonts w:ascii="Consolas" w:hAnsi="Consolas" w:cs="Consolas"/>
      <w:sz w:val="20"/>
    </w:rPr>
  </w:style>
  <w:style w:type="table" w:customStyle="1" w:styleId="Strednmrieka11">
    <w:name w:val="Stredná mriežka 1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Strednmrieka1zvraznenie11">
    <w:name w:val="Stredná mriežka 1 – zvýraznenie 1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customStyle="1" w:styleId="Strednmrieka1zvraznenie21">
    <w:name w:val="Stredná mriežka 1 – zvýraznenie 2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customStyle="1" w:styleId="Strednmrieka1zvraznenie31">
    <w:name w:val="Stredná mriežka 1 – zvýraznenie 3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customStyle="1" w:styleId="Strednmrieka1zvraznenie41">
    <w:name w:val="Stredná mriežka 1 – zvýraznenie 4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customStyle="1" w:styleId="Strednmrieka1zvraznenie51">
    <w:name w:val="Stredná mriežka 1 – zvýraznenie 5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customStyle="1" w:styleId="Strednmrieka1zvraznenie61">
    <w:name w:val="Stredná mriežka 1 – zvýraznenie 61"/>
    <w:basedOn w:val="Normlnatabuka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customStyle="1" w:styleId="Strednmrieka21">
    <w:name w:val="Stredná mriežka 2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11">
    <w:name w:val="Stredná mriežka 2 – zvýraznenie 1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21">
    <w:name w:val="Stredná mriežka 2 – zvýraznenie 2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31">
    <w:name w:val="Stredná mriežka 2 – zvýraznenie 3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41">
    <w:name w:val="Stredná mriežka 2 – zvýraznenie 4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51">
    <w:name w:val="Stredná mriežka 2 – zvýraznenie 5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2zvraznenie61">
    <w:name w:val="Stredná mriežka 2 – zvýraznenie 61"/>
    <w:basedOn w:val="Normlnatabuka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trednmrieka31">
    <w:name w:val="Stredná mriežka 3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Strednmrieka3zvraznenie11">
    <w:name w:val="Stredná mriežka 3 – zvýraznenie 1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customStyle="1" w:styleId="Strednmrieka3zvraznenie21">
    <w:name w:val="Stredná mriežka 3 – zvýraznenie 2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customStyle="1" w:styleId="Strednmrieka3zvraznenie31">
    <w:name w:val="Stredná mriežka 3 – zvýraznenie 3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customStyle="1" w:styleId="Strednmrieka3zvraznenie41">
    <w:name w:val="Stredná mriežka 3 – zvýraznenie 4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customStyle="1" w:styleId="Strednmrieka3zvraznenie51">
    <w:name w:val="Stredná mriežka 3 – zvýraznenie 5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customStyle="1" w:styleId="Strednmrieka3zvraznenie61">
    <w:name w:val="Stredná mriežka 3 – zvýraznenie 61"/>
    <w:basedOn w:val="Normlnatabuka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customStyle="1" w:styleId="Strednzoznam11">
    <w:name w:val="Stredný zoznam 1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trednzoznam1zvraznenie11">
    <w:name w:val="Stredný zoznam 1 – zvýraznenie 1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customStyle="1" w:styleId="Strednzoznam1zvraznenie21">
    <w:name w:val="Stredný zoznam 1 – zvýraznenie 2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customStyle="1" w:styleId="Strednzoznam1zvraznenie31">
    <w:name w:val="Stredný zoznam 1 – zvýraznenie 3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customStyle="1" w:styleId="Strednzoznam1zvraznenie41">
    <w:name w:val="Stredný zoznam 1 – zvýraznenie 4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customStyle="1" w:styleId="Strednzoznam1zvraznenie51">
    <w:name w:val="Stredný zoznam 1 – zvýraznenie 5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customStyle="1" w:styleId="Strednzoznam1zvraznenie61">
    <w:name w:val="Stredný zoznam 1 – zvýraznenie 61"/>
    <w:basedOn w:val="Normlnatabuka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customStyle="1" w:styleId="Strednzoznam21">
    <w:name w:val="Stredný zoznam 2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11">
    <w:name w:val="Stredný zoznam 2 – zvýraznenie 1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21">
    <w:name w:val="Stredný zoznam 2 – zvýraznenie 2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31">
    <w:name w:val="Stredný zoznam 2 – zvýraznenie 3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41">
    <w:name w:val="Stredný zoznam 2 – zvýraznenie 4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51">
    <w:name w:val="Stredný zoznam 2 – zvýraznenie 5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zoznam2zvraznenie61">
    <w:name w:val="Stredný zoznam 2 – zvýraznenie 61"/>
    <w:basedOn w:val="Normlnatabuka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trednpodfarbenie11">
    <w:name w:val="Stredné podfarbenie 1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11">
    <w:name w:val="Stredné podfarbenie 1 – zvýraznenie 1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21">
    <w:name w:val="Stredné podfarbenie 1 – zvýraznenie 2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31">
    <w:name w:val="Stredné podfarbenie 1 – zvýraznenie 3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41">
    <w:name w:val="Stredné podfarbenie 1 – zvýraznenie 4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51">
    <w:name w:val="Stredné podfarbenie 1 – zvýraznenie 51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1zvraznenie6">
    <w:name w:val="Stredné podfarbenie 1 – zvýraznenie 6"/>
    <w:basedOn w:val="Normlnatabuka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1">
    <w:name w:val="Stredné podfarbenie 2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21">
    <w:name w:val="Stredné podfarbenie 2 – zvýraznenie 2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31">
    <w:name w:val="Stredné podfarbenie 2 – zvýraznenie 3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41">
    <w:name w:val="Stredné podfarbenie 2 – zvýraznenie 4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51">
    <w:name w:val="Stredné podfarbenie 2 – zvýraznenie 51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rednpodfarbenie2zvraznenie6">
    <w:name w:val="Stredné podfarbenie 2 – zvýraznenie 6"/>
    <w:basedOn w:val="Normlnatabuka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Hlavikasprvy1">
    <w:name w:val="Hlavička správy1"/>
    <w:basedOn w:val="Normlny"/>
    <w:link w:val="Znakhlavikysprvy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Znakhlavikysprvy">
    <w:name w:val="Znak hlavičky správy"/>
    <w:basedOn w:val="Predvolenpsmoodseku"/>
    <w:link w:val="Hlavikasprvy1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customStyle="1" w:styleId="Normlnywebov1">
    <w:name w:val="Normálny (webový)1"/>
    <w:basedOn w:val="Normlny"/>
    <w:uiPriority w:val="99"/>
    <w:semiHidden/>
    <w:unhideWhenUsed/>
    <w:rPr>
      <w:rFonts w:ascii="Times New Roman" w:hAnsi="Times New Roman" w:cs="Times New Roman"/>
      <w:sz w:val="24"/>
    </w:rPr>
  </w:style>
  <w:style w:type="paragraph" w:customStyle="1" w:styleId="Normlnysozarkami1">
    <w:name w:val="Normálny so zarážkami1"/>
    <w:basedOn w:val="Normlny"/>
    <w:uiPriority w:val="99"/>
    <w:semiHidden/>
    <w:unhideWhenUsed/>
    <w:pPr>
      <w:ind w:left="720"/>
    </w:pPr>
  </w:style>
  <w:style w:type="paragraph" w:customStyle="1" w:styleId="Hlavikapoznmky">
    <w:name w:val="Hlavička poznámky"/>
    <w:basedOn w:val="Normlny"/>
    <w:next w:val="Normlny"/>
    <w:link w:val="Znakhlavikypoznmky"/>
    <w:uiPriority w:val="99"/>
    <w:semiHidden/>
    <w:unhideWhenUsed/>
    <w:pPr>
      <w:spacing w:after="0" w:line="240" w:lineRule="auto"/>
    </w:pPr>
  </w:style>
  <w:style w:type="character" w:customStyle="1" w:styleId="Znakhlavikypoznmky">
    <w:name w:val="Znak hlavičky poznámky"/>
    <w:basedOn w:val="Predvolenpsmoodseku"/>
    <w:link w:val="Hlavikapoznmky"/>
    <w:uiPriority w:val="99"/>
    <w:semiHidden/>
  </w:style>
  <w:style w:type="character" w:customStyle="1" w:styleId="slostrany">
    <w:name w:val="číslo strany"/>
    <w:basedOn w:val="Predvolenpsmoodseku"/>
    <w:uiPriority w:val="99"/>
    <w:semiHidden/>
    <w:unhideWhenUsed/>
  </w:style>
  <w:style w:type="paragraph" w:customStyle="1" w:styleId="Obyajntext1">
    <w:name w:val="Obyčajný text1"/>
    <w:basedOn w:val="Normlny"/>
    <w:link w:val="Znakobyajnhotextu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Znakobyajnhotextu">
    <w:name w:val="Znak obyčajného textu"/>
    <w:basedOn w:val="Predvolenpsmoodseku"/>
    <w:link w:val="Obyajntext1"/>
    <w:uiPriority w:val="99"/>
    <w:semiHidden/>
    <w:rPr>
      <w:rFonts w:ascii="Consolas" w:hAnsi="Consolas" w:cs="Consolas"/>
      <w:sz w:val="21"/>
    </w:rPr>
  </w:style>
  <w:style w:type="paragraph" w:customStyle="1" w:styleId="Oslovenie1">
    <w:name w:val="Oslovenie1"/>
    <w:basedOn w:val="Normlny"/>
    <w:next w:val="Normlny"/>
    <w:link w:val="Znakoslovenia"/>
    <w:uiPriority w:val="99"/>
    <w:semiHidden/>
    <w:unhideWhenUsed/>
  </w:style>
  <w:style w:type="character" w:customStyle="1" w:styleId="Znakoslovenia">
    <w:name w:val="Znak oslovenia"/>
    <w:basedOn w:val="Predvolenpsmoodseku"/>
    <w:link w:val="Oslovenie1"/>
    <w:uiPriority w:val="99"/>
    <w:semiHidden/>
  </w:style>
  <w:style w:type="paragraph" w:customStyle="1" w:styleId="Podpis1">
    <w:name w:val="Podpis1"/>
    <w:basedOn w:val="Normlny"/>
    <w:link w:val="Znakpodpisu"/>
    <w:uiPriority w:val="9"/>
    <w:unhideWhenUsed/>
    <w:qFormat/>
    <w:pPr>
      <w:spacing w:before="720" w:after="0" w:line="312" w:lineRule="auto"/>
      <w:contextualSpacing/>
    </w:pPr>
  </w:style>
  <w:style w:type="character" w:customStyle="1" w:styleId="Znakpodpisu">
    <w:name w:val="Znak podpisu"/>
    <w:basedOn w:val="Predvolenpsmoodseku"/>
    <w:link w:val="Podpis1"/>
    <w:uiPriority w:val="9"/>
    <w:rPr>
      <w:kern w:val="20"/>
    </w:rPr>
  </w:style>
  <w:style w:type="character" w:customStyle="1" w:styleId="Siln1">
    <w:name w:val="Silný1"/>
    <w:basedOn w:val="Predvolenpsmoodseku"/>
    <w:uiPriority w:val="1"/>
    <w:unhideWhenUsed/>
    <w:qFormat/>
    <w:rPr>
      <w:b/>
      <w:bCs/>
    </w:rPr>
  </w:style>
  <w:style w:type="paragraph" w:customStyle="1" w:styleId="Podtitul1">
    <w:name w:val="Podtitul1"/>
    <w:basedOn w:val="Normlny"/>
    <w:next w:val="Normlny"/>
    <w:link w:val="Znakpodtitulu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Znakpodtitulu">
    <w:name w:val="Znak podtitulu"/>
    <w:basedOn w:val="Predvolenpsmoodseku"/>
    <w:link w:val="Podtitul1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customStyle="1" w:styleId="Jemnzvraznenie1">
    <w:name w:val="Jemné zvýraznenie1"/>
    <w:basedOn w:val="Predvolenpsmoodseku"/>
    <w:uiPriority w:val="19"/>
    <w:semiHidden/>
    <w:unhideWhenUsed/>
    <w:rPr>
      <w:i/>
      <w:iCs/>
      <w:color w:val="808080" w:themeColor="text1" w:themeTint="7F"/>
    </w:rPr>
  </w:style>
  <w:style w:type="character" w:customStyle="1" w:styleId="Jemnodkaz1">
    <w:name w:val="Jemný odkaz1"/>
    <w:basedOn w:val="Predvolenpsmoodseku"/>
    <w:uiPriority w:val="31"/>
    <w:semiHidden/>
    <w:unhideWhenUsed/>
    <w:rPr>
      <w:smallCaps/>
      <w:color w:val="CC8E60" w:themeColor="accent2"/>
      <w:u w:val="single"/>
    </w:rPr>
  </w:style>
  <w:style w:type="table" w:customStyle="1" w:styleId="Tabukaspriestorovmiefektmi11">
    <w:name w:val="Tabuľka s priestorovými efektmi 11"/>
    <w:basedOn w:val="Normlnatabuka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ukaspriestorovmiefektmi21">
    <w:name w:val="Tabuľka s priestorovými efektmi 2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spriestorovmiefektmi31">
    <w:name w:val="Tabuľka s priestorovými efektmi 3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11">
    <w:name w:val="Klasická tabuľka 1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21">
    <w:name w:val="Klasická tabuľka 2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31">
    <w:name w:val="Klasická tabuľka 31"/>
    <w:basedOn w:val="Normlnatabuka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icktabuka41">
    <w:name w:val="Klasická tabuľka 4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arebntabuka11">
    <w:name w:val="Farebná tabuľka 11"/>
    <w:basedOn w:val="Normlnatabuka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arebntabuka21">
    <w:name w:val="Farebná tabuľka 2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arebntabuka31">
    <w:name w:val="Farebná tabuľka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pcetabuky11">
    <w:name w:val="Stĺpce tabuľky 1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pcetabuky21">
    <w:name w:val="Stĺpce tabuľky 2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pcetabuky31">
    <w:name w:val="Stĺpce tabuľky 3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pcetabuky41">
    <w:name w:val="Stĺpce tabuľky 4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Stpcetabuky51">
    <w:name w:val="Stĺpce tabuľky 5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Moderntabuka1">
    <w:name w:val="Moderná tabuľka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ntabuka1">
    <w:name w:val="Elegantná tabuľka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11">
    <w:name w:val="Mriežka tabuľky 1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21">
    <w:name w:val="Mriežka tabuľky 2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31">
    <w:name w:val="Mriežka tabuľky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41">
    <w:name w:val="Mriežka tabuľky 4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riekatabuky51">
    <w:name w:val="Mriežka tabuľky 5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Mriekatabuky61">
    <w:name w:val="Mriežka tabuľky 6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Mriekatabuky71">
    <w:name w:val="Mriežka tabuľky 71"/>
    <w:basedOn w:val="Normlnatabuka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Mriekatabuky81">
    <w:name w:val="Mriežka tabuľky 8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11">
    <w:name w:val="Tabuľka ako zoznam 1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21">
    <w:name w:val="Tabuľka ako zoznam 21"/>
    <w:basedOn w:val="Normlnatabuka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31">
    <w:name w:val="Tabuľka ako zoznam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41">
    <w:name w:val="Tabuľka ako zoznam 4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ukaakozoznam51">
    <w:name w:val="Tabuľka ako zoznam 5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ukaakozoznam61">
    <w:name w:val="Tabuľka ako zoznam 61"/>
    <w:basedOn w:val="Normlnatabuka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ukaakozoznam71">
    <w:name w:val="Tabuľka ako zoznam 7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ukaakozoznam81">
    <w:name w:val="Tabuľka ako zoznam 81"/>
    <w:basedOn w:val="Normlnatabuka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zoznamcitci">
    <w:name w:val="zoznam citácií"/>
    <w:basedOn w:val="Normlny"/>
    <w:next w:val="Normlny"/>
    <w:uiPriority w:val="99"/>
    <w:semiHidden/>
    <w:unhideWhenUsed/>
    <w:pPr>
      <w:spacing w:after="0"/>
      <w:ind w:left="220" w:hanging="220"/>
    </w:pPr>
  </w:style>
  <w:style w:type="paragraph" w:customStyle="1" w:styleId="zoznamobrzkov">
    <w:name w:val="zoznam obrázkov"/>
    <w:basedOn w:val="Normlny"/>
    <w:next w:val="Normlny"/>
    <w:uiPriority w:val="99"/>
    <w:semiHidden/>
    <w:unhideWhenUsed/>
    <w:pPr>
      <w:spacing w:after="0"/>
    </w:pPr>
  </w:style>
  <w:style w:type="table" w:customStyle="1" w:styleId="Profesionlnatabuka1">
    <w:name w:val="Profesionálna tabuľka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Jednoduchtabuka11">
    <w:name w:val="Jednoduchá tabuľka 1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Jednoduchtabuka21">
    <w:name w:val="Jednoduchá tabuľka 21"/>
    <w:basedOn w:val="Normlnatabuka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Jednoduchtabuka31">
    <w:name w:val="Jednoduchá tabuľka 31"/>
    <w:basedOn w:val="Normlnatabuka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Detailntabuka11">
    <w:name w:val="Detailná tabuľka 11"/>
    <w:basedOn w:val="Normlnatabuka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tailntabuka21">
    <w:name w:val="Detailná tabuľka 21"/>
    <w:basedOn w:val="Normlnatabuka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otvtabuky1">
    <w:name w:val="Motív tabuľky1"/>
    <w:basedOn w:val="Normlnatabuka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ebovtabuka11">
    <w:name w:val="Webová tabuľka 11"/>
    <w:basedOn w:val="Normlnatabuka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ovtabuka21">
    <w:name w:val="Webová tabuľka 21"/>
    <w:basedOn w:val="Normlnatabuka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ovtabuka31">
    <w:name w:val="Webová tabuľka 31"/>
    <w:basedOn w:val="Normlnatabuka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zov1">
    <w:name w:val="Názov1"/>
    <w:basedOn w:val="Normlny"/>
    <w:next w:val="Normlny"/>
    <w:link w:val="Znaknzvu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Znaknzvu">
    <w:name w:val="Znak názvu"/>
    <w:basedOn w:val="Predvolenpsmoodseku"/>
    <w:link w:val="Nzov1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customStyle="1" w:styleId="hlavikazoznamucitci">
    <w:name w:val="hlavička zoznamu citácií"/>
    <w:basedOn w:val="Normlny"/>
    <w:next w:val="Normlny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obsah1">
    <w:name w:val="obsah 1"/>
    <w:basedOn w:val="Normlny"/>
    <w:next w:val="Normlny"/>
    <w:autoRedefine/>
    <w:uiPriority w:val="39"/>
    <w:unhideWhenUsed/>
    <w:pPr>
      <w:tabs>
        <w:tab w:val="right" w:leader="underscore" w:pos="9090"/>
      </w:tabs>
      <w:spacing w:after="100"/>
    </w:pPr>
    <w:rPr>
      <w:color w:val="7F7F7F" w:themeColor="text1" w:themeTint="80"/>
      <w:sz w:val="22"/>
    </w:rPr>
  </w:style>
  <w:style w:type="paragraph" w:customStyle="1" w:styleId="obsah2">
    <w:name w:val="obsah 2"/>
    <w:basedOn w:val="Normlny"/>
    <w:next w:val="Normlny"/>
    <w:autoRedefine/>
    <w:uiPriority w:val="39"/>
    <w:unhideWhenUsed/>
    <w:pPr>
      <w:spacing w:after="100"/>
      <w:ind w:left="220"/>
    </w:pPr>
  </w:style>
  <w:style w:type="paragraph" w:customStyle="1" w:styleId="obsah3">
    <w:name w:val="obsah 3"/>
    <w:basedOn w:val="Normlny"/>
    <w:next w:val="Normlny"/>
    <w:autoRedefine/>
    <w:uiPriority w:val="39"/>
    <w:semiHidden/>
    <w:unhideWhenUsed/>
    <w:pPr>
      <w:spacing w:after="100"/>
      <w:ind w:left="440"/>
    </w:pPr>
  </w:style>
  <w:style w:type="paragraph" w:customStyle="1" w:styleId="obsah4">
    <w:name w:val="obsah 4"/>
    <w:basedOn w:val="Normlny"/>
    <w:next w:val="Normlny"/>
    <w:autoRedefine/>
    <w:uiPriority w:val="39"/>
    <w:semiHidden/>
    <w:unhideWhenUsed/>
    <w:pPr>
      <w:spacing w:after="100"/>
      <w:ind w:left="660"/>
    </w:pPr>
  </w:style>
  <w:style w:type="paragraph" w:customStyle="1" w:styleId="obsah5">
    <w:name w:val="obsah 5"/>
    <w:basedOn w:val="Normlny"/>
    <w:next w:val="Normlny"/>
    <w:autoRedefine/>
    <w:uiPriority w:val="39"/>
    <w:semiHidden/>
    <w:unhideWhenUsed/>
    <w:pPr>
      <w:spacing w:after="100"/>
      <w:ind w:left="880"/>
    </w:pPr>
  </w:style>
  <w:style w:type="paragraph" w:customStyle="1" w:styleId="obsah6">
    <w:name w:val="obsah 6"/>
    <w:basedOn w:val="Normlny"/>
    <w:next w:val="Normlny"/>
    <w:autoRedefine/>
    <w:uiPriority w:val="39"/>
    <w:semiHidden/>
    <w:unhideWhenUsed/>
    <w:pPr>
      <w:spacing w:after="100"/>
      <w:ind w:left="1100"/>
    </w:pPr>
  </w:style>
  <w:style w:type="paragraph" w:customStyle="1" w:styleId="obsah7">
    <w:name w:val="obsah 7"/>
    <w:basedOn w:val="Normlny"/>
    <w:next w:val="Normlny"/>
    <w:autoRedefine/>
    <w:uiPriority w:val="39"/>
    <w:semiHidden/>
    <w:unhideWhenUsed/>
    <w:pPr>
      <w:spacing w:after="100"/>
      <w:ind w:left="1320"/>
    </w:pPr>
  </w:style>
  <w:style w:type="paragraph" w:customStyle="1" w:styleId="obsah8">
    <w:name w:val="obsah 8"/>
    <w:basedOn w:val="Normlny"/>
    <w:next w:val="Normlny"/>
    <w:autoRedefine/>
    <w:uiPriority w:val="39"/>
    <w:semiHidden/>
    <w:unhideWhenUsed/>
    <w:pPr>
      <w:spacing w:after="100"/>
      <w:ind w:left="1540"/>
    </w:pPr>
  </w:style>
  <w:style w:type="paragraph" w:customStyle="1" w:styleId="obsah9">
    <w:name w:val="obsah 9"/>
    <w:basedOn w:val="Normlny"/>
    <w:next w:val="Normlny"/>
    <w:autoRedefine/>
    <w:uiPriority w:val="39"/>
    <w:semiHidden/>
    <w:unhideWhenUsed/>
    <w:pPr>
      <w:spacing w:after="100"/>
      <w:ind w:left="1760"/>
    </w:pPr>
  </w:style>
  <w:style w:type="paragraph" w:customStyle="1" w:styleId="Hlavikaobsahu1">
    <w:name w:val="Hlavička obsahu1"/>
    <w:basedOn w:val="hlavika1"/>
    <w:next w:val="Normlny"/>
    <w:uiPriority w:val="39"/>
    <w:unhideWhenUsed/>
    <w:qFormat/>
    <w:pPr>
      <w:outlineLvl w:val="9"/>
    </w:pPr>
  </w:style>
  <w:style w:type="character" w:customStyle="1" w:styleId="Znakbezriadkovania">
    <w:name w:val="Znak bez riadkovania"/>
    <w:basedOn w:val="Predvolenpsmoodseku"/>
    <w:link w:val="Bezriadkovania1"/>
    <w:uiPriority w:val="1"/>
  </w:style>
  <w:style w:type="paragraph" w:customStyle="1" w:styleId="Hlavikatabuky">
    <w:name w:val="Hlavička tabuľky"/>
    <w:basedOn w:val="Normlny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ypDecimaltextutabuky">
    <w:name w:val="Typ Decimal textu tabuľky"/>
    <w:basedOn w:val="Normlny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ntabuka">
    <w:name w:val="Finančná tabuľka"/>
    <w:basedOn w:val="Normlnatabu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Vronsprva">
    <w:name w:val="Výročná správa"/>
    <w:uiPriority w:val="99"/>
    <w:pPr>
      <w:numPr>
        <w:numId w:val="17"/>
      </w:numPr>
    </w:pPr>
  </w:style>
  <w:style w:type="paragraph" w:customStyle="1" w:styleId="Abstrakt">
    <w:name w:val="Abstrakt"/>
    <w:basedOn w:val="Normlny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exttabuky">
    <w:name w:val="Text tabuľky"/>
    <w:basedOn w:val="Normlny"/>
    <w:uiPriority w:val="9"/>
    <w:qFormat/>
    <w:pPr>
      <w:spacing w:before="60" w:after="60" w:line="240" w:lineRule="auto"/>
      <w:ind w:left="144" w:right="144"/>
    </w:pPr>
  </w:style>
  <w:style w:type="paragraph" w:customStyle="1" w:styleId="Obrtenhlavikatabuky">
    <w:name w:val="Obrátená hlavička tabuľky"/>
    <w:basedOn w:val="Normlny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Podfarbenhlavika">
    <w:name w:val="Podfarbená hlavička"/>
    <w:basedOn w:val="Normlny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Nadpis1Char">
    <w:name w:val="Nadpis 1 Char"/>
    <w:basedOn w:val="Predvolenpsmoodseku"/>
    <w:link w:val="Nadpis1"/>
    <w:rsid w:val="001D3FBD"/>
    <w:rPr>
      <w:rFonts w:asciiTheme="majorHAnsi" w:eastAsiaTheme="majorEastAsia" w:hAnsiTheme="majorHAnsi" w:cstheme="majorBidi"/>
      <w:color w:val="577188" w:themeColor="accent1" w:themeShade="BF"/>
      <w:kern w:val="20"/>
      <w:sz w:val="32"/>
      <w:szCs w:val="32"/>
    </w:rPr>
  </w:style>
  <w:style w:type="paragraph" w:styleId="Hlavikaobsahu">
    <w:name w:val="TOC Heading"/>
    <w:aliases w:val="Nadpis na bočnom paneli"/>
    <w:basedOn w:val="Nadpis1"/>
    <w:next w:val="Normlny"/>
    <w:uiPriority w:val="39"/>
    <w:unhideWhenUsed/>
    <w:qFormat/>
    <w:rsid w:val="001D3FBD"/>
    <w:pPr>
      <w:spacing w:before="480" w:line="276" w:lineRule="auto"/>
      <w:outlineLvl w:val="9"/>
    </w:pPr>
    <w:rPr>
      <w:b/>
      <w:bCs/>
      <w:kern w:val="0"/>
      <w:sz w:val="28"/>
      <w:szCs w:val="28"/>
    </w:rPr>
  </w:style>
  <w:style w:type="paragraph" w:styleId="Obsah10">
    <w:name w:val="toc 1"/>
    <w:basedOn w:val="Normlny"/>
    <w:next w:val="Normlny"/>
    <w:autoRedefine/>
    <w:uiPriority w:val="39"/>
    <w:unhideWhenUsed/>
    <w:rsid w:val="001D3FBD"/>
    <w:pPr>
      <w:spacing w:after="100"/>
    </w:pPr>
  </w:style>
  <w:style w:type="paragraph" w:styleId="Obsah20">
    <w:name w:val="toc 2"/>
    <w:basedOn w:val="Normlny"/>
    <w:next w:val="Normlny"/>
    <w:autoRedefine/>
    <w:uiPriority w:val="39"/>
    <w:unhideWhenUsed/>
    <w:rsid w:val="001D3FBD"/>
    <w:pPr>
      <w:spacing w:after="100"/>
      <w:ind w:left="200"/>
    </w:pPr>
  </w:style>
  <w:style w:type="character" w:styleId="Hypertextovprepojenie">
    <w:name w:val="Hyperlink"/>
    <w:basedOn w:val="Predvolenpsmoodseku"/>
    <w:uiPriority w:val="99"/>
    <w:unhideWhenUsed/>
    <w:rsid w:val="001D3FBD"/>
    <w:rPr>
      <w:color w:val="646464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1D3FBD"/>
    <w:rPr>
      <w:color w:val="808080"/>
    </w:rPr>
  </w:style>
  <w:style w:type="paragraph" w:styleId="Hlavika0">
    <w:name w:val="header"/>
    <w:basedOn w:val="Normlny"/>
    <w:link w:val="HlavikaChar"/>
    <w:uiPriority w:val="99"/>
    <w:unhideWhenUsed/>
    <w:rsid w:val="001D3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0"/>
    <w:uiPriority w:val="99"/>
    <w:rsid w:val="001D3FBD"/>
    <w:rPr>
      <w:kern w:val="20"/>
    </w:rPr>
  </w:style>
  <w:style w:type="paragraph" w:styleId="Pta0">
    <w:name w:val="footer"/>
    <w:basedOn w:val="Normlny"/>
    <w:link w:val="PtaChar"/>
    <w:uiPriority w:val="99"/>
    <w:unhideWhenUsed/>
    <w:rsid w:val="001D3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0"/>
    <w:uiPriority w:val="99"/>
    <w:rsid w:val="001D3FBD"/>
    <w:rPr>
      <w:kern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7EC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EC8"/>
    <w:rPr>
      <w:rFonts w:ascii="Segoe UI" w:hAnsi="Segoe UI" w:cs="Segoe UI"/>
      <w:kern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&#328;a\AppData\Roaming\Microsoft\Templates\V&#253;ro&#269;n&#225;%20spr&#225;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98D77B281CD4BBF8D84CA8D1563D7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4A6868-F169-42E8-8DD1-ECA8039203F8}"/>
      </w:docPartPr>
      <w:docPartBody>
        <w:p w:rsidR="00B4137A" w:rsidRDefault="00B4206D">
          <w:pPr>
            <w:pStyle w:val="398D77B281CD4BBF8D84CA8D1563D7C1"/>
          </w:pPr>
          <w:r>
            <w:t>Meno generálneho riaditeľa</w:t>
          </w:r>
        </w:p>
      </w:docPartBody>
    </w:docPart>
    <w:docPart>
      <w:docPartPr>
        <w:name w:val="3ACDC71C32CE4666855815F22E80D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45D129-0C25-4438-94B8-88F784FAFC8F}"/>
      </w:docPartPr>
      <w:docPartBody>
        <w:p w:rsidR="00B4137A" w:rsidRDefault="00B4206D">
          <w:pPr>
            <w:pStyle w:val="3ACDC71C32CE4666855815F22E80D5A9"/>
          </w:pPr>
          <w:r>
            <w:t>[Dátum]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Zoznamsodrkami1"/>
      <w:lvlText w:val="•"/>
      <w:lvlJc w:val="left"/>
      <w:pPr>
        <w:ind w:left="360" w:hanging="360"/>
      </w:pPr>
      <w:rPr>
        <w:rFonts w:ascii="Cambria" w:hAnsi="Cambr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6D"/>
    <w:rsid w:val="0024060E"/>
    <w:rsid w:val="00577303"/>
    <w:rsid w:val="00844C5E"/>
    <w:rsid w:val="0089684E"/>
    <w:rsid w:val="00B01812"/>
    <w:rsid w:val="00B4137A"/>
    <w:rsid w:val="00B4206D"/>
    <w:rsid w:val="00F6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3E5D0DAA8A84FB4B2EBA8CDF69BB6EA">
    <w:name w:val="83E5D0DAA8A84FB4B2EBA8CDF69BB6EA"/>
  </w:style>
  <w:style w:type="paragraph" w:customStyle="1" w:styleId="E8B8194136F042E6956F0F69D16D690F">
    <w:name w:val="E8B8194136F042E6956F0F69D16D690F"/>
  </w:style>
  <w:style w:type="paragraph" w:customStyle="1" w:styleId="0E695A699451450693670E9BB30C9807">
    <w:name w:val="0E695A699451450693670E9BB30C9807"/>
  </w:style>
  <w:style w:type="paragraph" w:customStyle="1" w:styleId="F78E0A5EA5C0442080E9CD1CBE63F33C">
    <w:name w:val="F78E0A5EA5C0442080E9CD1CBE63F33C"/>
  </w:style>
  <w:style w:type="paragraph" w:customStyle="1" w:styleId="398D77B281CD4BBF8D84CA8D1563D7C1">
    <w:name w:val="398D77B281CD4BBF8D84CA8D1563D7C1"/>
  </w:style>
  <w:style w:type="paragraph" w:customStyle="1" w:styleId="C12423B059CA4C0BBD53F8A9E70E9179">
    <w:name w:val="C12423B059CA4C0BBD53F8A9E70E9179"/>
  </w:style>
  <w:style w:type="paragraph" w:customStyle="1" w:styleId="3ACDC71C32CE4666855815F22E80D5A9">
    <w:name w:val="3ACDC71C32CE4666855815F22E80D5A9"/>
  </w:style>
  <w:style w:type="paragraph" w:customStyle="1" w:styleId="Zoznamsodrkami1">
    <w:name w:val="Zoznam s odrážkami1"/>
    <w:basedOn w:val="Normlny"/>
    <w:uiPriority w:val="1"/>
    <w:unhideWhenUsed/>
    <w:qFormat/>
    <w:pPr>
      <w:numPr>
        <w:numId w:val="1"/>
      </w:numPr>
      <w:spacing w:before="40" w:after="40" w:line="288" w:lineRule="auto"/>
    </w:pPr>
    <w:rPr>
      <w:rFonts w:eastAsiaTheme="minorHAnsi"/>
      <w:color w:val="595959" w:themeColor="text1" w:themeTint="A6"/>
      <w:kern w:val="20"/>
      <w:sz w:val="20"/>
      <w:szCs w:val="20"/>
      <w:lang w:eastAsia="en-US"/>
    </w:rPr>
  </w:style>
  <w:style w:type="paragraph" w:customStyle="1" w:styleId="9A7DB727E9624E538DB165F461417529">
    <w:name w:val="9A7DB727E9624E538DB165F461417529"/>
  </w:style>
  <w:style w:type="paragraph" w:customStyle="1" w:styleId="167C78D98CF9438C8DDC852775B2686E">
    <w:name w:val="167C78D98CF9438C8DDC852775B2686E"/>
  </w:style>
  <w:style w:type="paragraph" w:customStyle="1" w:styleId="EB3B88C25A34469088AB169781F76A58">
    <w:name w:val="EB3B88C25A34469088AB169781F76A58"/>
  </w:style>
  <w:style w:type="paragraph" w:customStyle="1" w:styleId="D62BEE73E011406D9FAD8D9FDD2A0B0F">
    <w:name w:val="D62BEE73E011406D9FAD8D9FDD2A0B0F"/>
  </w:style>
  <w:style w:type="paragraph" w:customStyle="1" w:styleId="296765CCB027414A917018190B482B3C">
    <w:name w:val="296765CCB027414A917018190B482B3C"/>
  </w:style>
  <w:style w:type="paragraph" w:customStyle="1" w:styleId="7FDE7259FAC343098601FA225031CCA4">
    <w:name w:val="7FDE7259FAC343098601FA225031CCA4"/>
  </w:style>
  <w:style w:type="paragraph" w:customStyle="1" w:styleId="F343FB6F2BE847E3B14463945B88BBB9">
    <w:name w:val="F343FB6F2BE847E3B14463945B88BBB9"/>
  </w:style>
  <w:style w:type="paragraph" w:customStyle="1" w:styleId="AB83964BE86442D2BDDDFC43CB1C1DB2">
    <w:name w:val="AB83964BE86442D2BDDDFC43CB1C1DB2"/>
  </w:style>
  <w:style w:type="paragraph" w:customStyle="1" w:styleId="CDE2F47A82F74E9BB3C5ABB3C23E1161">
    <w:name w:val="CDE2F47A82F74E9BB3C5ABB3C23E1161"/>
  </w:style>
  <w:style w:type="paragraph" w:customStyle="1" w:styleId="F6F0C24057DE49AE92149776716C0728">
    <w:name w:val="F6F0C24057DE49AE92149776716C0728"/>
  </w:style>
  <w:style w:type="paragraph" w:customStyle="1" w:styleId="006EDF5999F04902BB51DDF65F354988">
    <w:name w:val="006EDF5999F04902BB51DDF65F354988"/>
  </w:style>
  <w:style w:type="paragraph" w:customStyle="1" w:styleId="9B9193362222474D858584EB0EF7190B">
    <w:name w:val="9B9193362222474D858584EB0EF7190B"/>
  </w:style>
  <w:style w:type="paragraph" w:customStyle="1" w:styleId="4AA5A2B8F800435CA2512FA3077FC4C4">
    <w:name w:val="4AA5A2B8F800435CA2512FA3077FC4C4"/>
  </w:style>
  <w:style w:type="paragraph" w:customStyle="1" w:styleId="BE82B53231BC45E7A580E2F739F7F983">
    <w:name w:val="BE82B53231BC45E7A580E2F739F7F983"/>
  </w:style>
  <w:style w:type="paragraph" w:customStyle="1" w:styleId="A31D9AF1808D404E8152E7700DE5ADF4">
    <w:name w:val="A31D9AF1808D404E8152E7700DE5ADF4"/>
  </w:style>
  <w:style w:type="paragraph" w:customStyle="1" w:styleId="7774B88833E54E8C98588F24BFC1A114">
    <w:name w:val="7774B88833E54E8C98588F24BFC1A114"/>
  </w:style>
  <w:style w:type="paragraph" w:customStyle="1" w:styleId="E15DDF4A48E645878FD86875699B6560">
    <w:name w:val="E15DDF4A48E645878FD86875699B6560"/>
  </w:style>
  <w:style w:type="paragraph" w:customStyle="1" w:styleId="D6A51336DBC14ED08DE3C7A5EF85D9ED">
    <w:name w:val="D6A51336DBC14ED08DE3C7A5EF85D9ED"/>
  </w:style>
  <w:style w:type="paragraph" w:customStyle="1" w:styleId="318D9E1D639440A7BEFDC5E092B7B63C">
    <w:name w:val="318D9E1D639440A7BEFDC5E092B7B63C"/>
  </w:style>
  <w:style w:type="paragraph" w:customStyle="1" w:styleId="33FD75DDC4594D90BFAD9493DBF8E011">
    <w:name w:val="33FD75DDC4594D90BFAD9493DBF8E0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2022</PublishDate>
  <Abstract>Vypracovaná v zmysle zákona 213/1997 Z. z. o neziskových organizáciách poskytujúcich všeobecne prospešné služby v znení neskorších prepisov.</Abstract>
  <CompanyAddress>Jilemnického 2, 080 01 Prešov</CompanyAddress>
  <CompanyPhone>0915355283</CompanyPhone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437A76F8-3040-4853-B413-FAD33AF4F8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283497-0D3E-4C03-9F07-BFE7F9C9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</Template>
  <TotalTime>0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Green Cubator, n.o.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</dc:creator>
  <cp:keywords/>
  <cp:lastModifiedBy>Konto Microsoft</cp:lastModifiedBy>
  <cp:revision>2</cp:revision>
  <cp:lastPrinted>2019-06-27T12:48:00Z</cp:lastPrinted>
  <dcterms:created xsi:type="dcterms:W3CDTF">2023-06-30T12:51:00Z</dcterms:created>
  <dcterms:modified xsi:type="dcterms:W3CDTF">2023-06-30T12:51:00Z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