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 w:rsidRPr="00DD44D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 w:rsidRPr="00DD44D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 w:rsidRPr="00DD44D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DD44D0" w:rsidRDefault="00DD44D0" w:rsidP="00831E64">
            <w:pPr>
              <w:keepNext/>
              <w:spacing w:before="60" w:after="60" w:line="240" w:lineRule="auto"/>
              <w:jc w:val="center"/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DD44D0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Kongregácia sestier Panny Márie Útechy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DD44D0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Stračia ulica 38, 94901 Nitra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81C5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7.9.1994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81C5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Ševčíková</w:t>
            </w:r>
            <w:bookmarkStart w:id="0" w:name="_GoBack"/>
            <w:bookmarkEnd w:id="0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87C5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cirkevných organizácií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DD44D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DD44D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DD44D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DD44D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0E7F7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87C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DD44D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87C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0E7F7D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D44D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0E7F7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D44D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FB4A81" w:rsidRDefault="00AD434E" w:rsidP="00FB4A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183468,19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183468,19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4A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4A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709A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0709A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D44D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4A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183468,19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183468,19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D642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27365,20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27365,20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9609,31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9609,31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709A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D642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36974,51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36974,51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D642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248C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4A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156102,99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156102,99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D642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248C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4A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146493,68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779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642D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146493,68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219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219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219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219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A13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1074,88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A13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530,58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219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2194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A13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36197,43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A13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17107,34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779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A13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FA13D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37272,31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FA13D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17637,92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FA13D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610,30</w:t>
            </w:r>
          </w:p>
        </w:tc>
        <w:tc>
          <w:tcPr>
            <w:tcW w:w="1500" w:type="pct"/>
            <w:vAlign w:val="center"/>
          </w:tcPr>
          <w:p w:rsidR="00461D4F" w:rsidRPr="00C54F78" w:rsidRDefault="00FA13D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-419,49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F3A4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F3A4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A76E7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174927,38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76E7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174927,38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B743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43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743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743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E5B4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-2702,93</w:t>
            </w:r>
          </w:p>
        </w:tc>
        <w:tc>
          <w:tcPr>
            <w:tcW w:w="599" w:type="pct"/>
            <w:vAlign w:val="center"/>
          </w:tcPr>
          <w:p w:rsidR="00194A51" w:rsidRPr="00194A51" w:rsidRDefault="00A76E7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35CF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1420,25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35CF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-4123,18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A76E7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98933,84</w:t>
            </w:r>
          </w:p>
        </w:tc>
        <w:tc>
          <w:tcPr>
            <w:tcW w:w="599" w:type="pct"/>
            <w:vAlign w:val="center"/>
          </w:tcPr>
          <w:p w:rsidR="00194A51" w:rsidRPr="00194A51" w:rsidRDefault="00A76E7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88484,61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94B1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10449,23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A76E76" w:rsidRDefault="00C35CF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172224,45</w:t>
            </w:r>
          </w:p>
        </w:tc>
        <w:tc>
          <w:tcPr>
            <w:tcW w:w="599" w:type="pct"/>
            <w:vAlign w:val="center"/>
          </w:tcPr>
          <w:p w:rsidR="00194A51" w:rsidRPr="00CD3920" w:rsidRDefault="00A76E7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98933,84</w:t>
            </w:r>
          </w:p>
        </w:tc>
        <w:tc>
          <w:tcPr>
            <w:tcW w:w="599" w:type="pct"/>
            <w:vAlign w:val="center"/>
          </w:tcPr>
          <w:p w:rsidR="00601E26" w:rsidRPr="00CD3920" w:rsidRDefault="00601E26" w:rsidP="00601E2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89904,86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01E2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181253,43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779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157B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779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8F63A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89691,53</w:t>
            </w:r>
          </w:p>
        </w:tc>
        <w:tc>
          <w:tcPr>
            <w:tcW w:w="1500" w:type="pct"/>
            <w:vAlign w:val="center"/>
          </w:tcPr>
          <w:p w:rsidR="00945816" w:rsidRPr="00461D4F" w:rsidRDefault="008F63A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123976,43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5E1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2472,86</w:t>
            </w:r>
          </w:p>
        </w:tc>
        <w:tc>
          <w:tcPr>
            <w:tcW w:w="1533" w:type="pct"/>
            <w:vAlign w:val="center"/>
          </w:tcPr>
          <w:p w:rsidR="00EE59DC" w:rsidRPr="00F35F00" w:rsidRDefault="000C573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446,97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5E1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</w:t>
            </w:r>
          </w:p>
        </w:tc>
        <w:tc>
          <w:tcPr>
            <w:tcW w:w="1533" w:type="pct"/>
            <w:vAlign w:val="center"/>
          </w:tcPr>
          <w:p w:rsidR="00EE59DC" w:rsidRPr="00F35F00" w:rsidRDefault="000C573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5E1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3122,86</w:t>
            </w:r>
          </w:p>
        </w:tc>
        <w:tc>
          <w:tcPr>
            <w:tcW w:w="1533" w:type="pct"/>
            <w:vAlign w:val="center"/>
          </w:tcPr>
          <w:p w:rsidR="00EE59DC" w:rsidRPr="00F35F00" w:rsidRDefault="000C573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1096,97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F63A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8F63A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0C573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F63A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C573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C573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8F63A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938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938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938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938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938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938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B779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8C0F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0C57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8C0F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0C57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8C0F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0C57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8C0F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0C57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C0F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A0C6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A0C6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779A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E218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19202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49A" w:rsidRDefault="007B349A" w:rsidP="00347C39">
      <w:pPr>
        <w:spacing w:before="0" w:after="0" w:line="240" w:lineRule="auto"/>
      </w:pPr>
      <w:r>
        <w:separator/>
      </w:r>
    </w:p>
  </w:endnote>
  <w:endnote w:type="continuationSeparator" w:id="0">
    <w:p w:rsidR="007B349A" w:rsidRDefault="007B349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E15" w:rsidRDefault="00BA5E1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BA5E15" w:rsidRDefault="00BA5E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49A" w:rsidRDefault="007B349A" w:rsidP="00347C39">
      <w:pPr>
        <w:spacing w:before="0" w:after="0" w:line="240" w:lineRule="auto"/>
      </w:pPr>
      <w:r>
        <w:separator/>
      </w:r>
    </w:p>
  </w:footnote>
  <w:footnote w:type="continuationSeparator" w:id="0">
    <w:p w:rsidR="007B349A" w:rsidRDefault="007B349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79A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09A3"/>
    <w:rsid w:val="000730DA"/>
    <w:rsid w:val="00080E0D"/>
    <w:rsid w:val="00081C5E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5736"/>
    <w:rsid w:val="000C67C6"/>
    <w:rsid w:val="000D2853"/>
    <w:rsid w:val="000E0E48"/>
    <w:rsid w:val="000E7F7D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380F"/>
    <w:rsid w:val="0049586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324B"/>
    <w:rsid w:val="005C049C"/>
    <w:rsid w:val="005C0D84"/>
    <w:rsid w:val="005D12F9"/>
    <w:rsid w:val="005D2113"/>
    <w:rsid w:val="005D3B38"/>
    <w:rsid w:val="005E285B"/>
    <w:rsid w:val="00601E26"/>
    <w:rsid w:val="00624714"/>
    <w:rsid w:val="00626B80"/>
    <w:rsid w:val="00645BCA"/>
    <w:rsid w:val="0066065D"/>
    <w:rsid w:val="00661D7A"/>
    <w:rsid w:val="00663221"/>
    <w:rsid w:val="00691DCC"/>
    <w:rsid w:val="00695943"/>
    <w:rsid w:val="006A0C67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97F6B"/>
    <w:rsid w:val="007A16A5"/>
    <w:rsid w:val="007A5F0A"/>
    <w:rsid w:val="007B349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157BB"/>
    <w:rsid w:val="0082339E"/>
    <w:rsid w:val="008260E8"/>
    <w:rsid w:val="00831E64"/>
    <w:rsid w:val="00833369"/>
    <w:rsid w:val="0084066A"/>
    <w:rsid w:val="00845E9B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0F79"/>
    <w:rsid w:val="008C171C"/>
    <w:rsid w:val="008C4390"/>
    <w:rsid w:val="008C4648"/>
    <w:rsid w:val="008C7870"/>
    <w:rsid w:val="008D6513"/>
    <w:rsid w:val="008E5B4E"/>
    <w:rsid w:val="008E78DE"/>
    <w:rsid w:val="008F63A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5581A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1941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76E76"/>
    <w:rsid w:val="00A81E92"/>
    <w:rsid w:val="00A87C50"/>
    <w:rsid w:val="00A96E6D"/>
    <w:rsid w:val="00AA5345"/>
    <w:rsid w:val="00AA53EE"/>
    <w:rsid w:val="00AA694C"/>
    <w:rsid w:val="00AB0E11"/>
    <w:rsid w:val="00AC025C"/>
    <w:rsid w:val="00AC244D"/>
    <w:rsid w:val="00AD41FA"/>
    <w:rsid w:val="00AD434E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74308"/>
    <w:rsid w:val="00B779AA"/>
    <w:rsid w:val="00B80FC6"/>
    <w:rsid w:val="00B81256"/>
    <w:rsid w:val="00B867C2"/>
    <w:rsid w:val="00B92942"/>
    <w:rsid w:val="00BA5E15"/>
    <w:rsid w:val="00BB1114"/>
    <w:rsid w:val="00BD1B88"/>
    <w:rsid w:val="00BD3668"/>
    <w:rsid w:val="00BD3B5B"/>
    <w:rsid w:val="00BE4FDD"/>
    <w:rsid w:val="00BE73E5"/>
    <w:rsid w:val="00BF54DF"/>
    <w:rsid w:val="00BF60F1"/>
    <w:rsid w:val="00BF6F6B"/>
    <w:rsid w:val="00BF7355"/>
    <w:rsid w:val="00C03F65"/>
    <w:rsid w:val="00C04D56"/>
    <w:rsid w:val="00C07F8A"/>
    <w:rsid w:val="00C113D7"/>
    <w:rsid w:val="00C20990"/>
    <w:rsid w:val="00C2684B"/>
    <w:rsid w:val="00C35CFE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218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42DF"/>
    <w:rsid w:val="00D71FFB"/>
    <w:rsid w:val="00D75042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44D0"/>
    <w:rsid w:val="00DE678D"/>
    <w:rsid w:val="00DF3A49"/>
    <w:rsid w:val="00E03790"/>
    <w:rsid w:val="00E058C0"/>
    <w:rsid w:val="00E26CD4"/>
    <w:rsid w:val="00E45FBF"/>
    <w:rsid w:val="00E55A67"/>
    <w:rsid w:val="00E615E8"/>
    <w:rsid w:val="00E664B8"/>
    <w:rsid w:val="00E71E4D"/>
    <w:rsid w:val="00E858A4"/>
    <w:rsid w:val="00E924CA"/>
    <w:rsid w:val="00E947CE"/>
    <w:rsid w:val="00E94B1C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48CB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13D7"/>
    <w:rsid w:val="00FA3741"/>
    <w:rsid w:val="00FB4A8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9306E2"/>
  <w14:defaultImageDpi w14:val="0"/>
  <w15:docId w15:val="{8CA9DE32-68F2-4A20-9863-1646DFE2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3878</Words>
  <Characters>22109</Characters>
  <Application>Microsoft Office Word</Application>
  <DocSecurity>0</DocSecurity>
  <Lines>184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EKONOMKA</dc:creator>
  <cp:lastModifiedBy>PC</cp:lastModifiedBy>
  <cp:revision>18</cp:revision>
  <cp:lastPrinted>2023-03-27T13:58:00Z</cp:lastPrinted>
  <dcterms:created xsi:type="dcterms:W3CDTF">2023-03-25T12:15:00Z</dcterms:created>
  <dcterms:modified xsi:type="dcterms:W3CDTF">2023-06-24T13:44:00Z</dcterms:modified>
</cp:coreProperties>
</file>