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6893C38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645271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72277F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645271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5FFC8E9E" w14:textId="2C0AE41F" w:rsidR="00D92E41" w:rsidRDefault="00645271" w:rsidP="00944C3D">
                        <w:r>
                          <w:t>2022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1C74AEAF" w14:textId="6DFBB112" w:rsidR="00727BE8" w:rsidRDefault="00645271" w:rsidP="00944C3D">
                        <w:r>
                          <w:t>12</w:t>
                        </w:r>
                      </w:p>
                      <w:p w14:paraId="5A7A1891" w14:textId="77777777" w:rsidR="00D92E41" w:rsidRDefault="00D92E41" w:rsidP="00944C3D"/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50FB0E9" w:rsidR="00727BE8" w:rsidRDefault="00645271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F4243D3" w:rsidR="00727BE8" w:rsidRDefault="00645271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A78B9FE" w:rsidR="00727BE8" w:rsidRDefault="00645271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38DE3C29" w:rsidR="00727BE8" w:rsidRDefault="00645271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7602D380" w:rsidR="00727BE8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578D54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198EA1CA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532400">
                          <w:rPr>
                            <w:rFonts w:ascii="Arial" w:hAnsi="Arial" w:cs="Arial"/>
                          </w:rPr>
                          <w:t>42149843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6FA6F655" w:rsidR="00727BE8" w:rsidRPr="00391121" w:rsidRDefault="00532400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2023644711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5D7CD2C0" w:rsidR="00727BE8" w:rsidRPr="00391121" w:rsidRDefault="00532400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SVB Bierovce 268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079B8C0E" w:rsidR="00727BE8" w:rsidRPr="00391121" w:rsidRDefault="00532400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Veľké Bierovce 268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03583D65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</w:t>
                        </w:r>
                        <w:r w:rsidR="00532400">
                          <w:t>3 11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7B2D368D" w:rsidR="00727BE8" w:rsidRPr="00391121" w:rsidRDefault="00532400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Veľké Bierovce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BC5B18D" w14:textId="5C3738C5" w:rsidR="0064527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</w:p>
                      <w:p w14:paraId="3F749BD7" w14:textId="078F4B9A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13A27F48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7C323DF5" w:rsidR="00D96BED" w:rsidRPr="00ED0163" w:rsidRDefault="00532400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27.06.2023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D435322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16A45106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BF8FA8C" w:rsidR="00727BE8" w:rsidRPr="008D0433" w:rsidRDefault="00532400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Erik Pavlis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6293F2B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29B0B17D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095FB2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722E286E" w:rsidR="00CA5B8A" w:rsidRPr="008C56AB" w:rsidRDefault="00532400" w:rsidP="005324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2 251,55</w:t>
            </w:r>
          </w:p>
        </w:tc>
        <w:tc>
          <w:tcPr>
            <w:tcW w:w="1325" w:type="dxa"/>
            <w:vAlign w:val="center"/>
          </w:tcPr>
          <w:p w14:paraId="0ED9D7DA" w14:textId="132EA2A1" w:rsidR="00727BE8" w:rsidRPr="008C56AB" w:rsidRDefault="0053240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31 143,49</w:t>
            </w:r>
          </w:p>
        </w:tc>
        <w:tc>
          <w:tcPr>
            <w:tcW w:w="1234" w:type="dxa"/>
            <w:vAlign w:val="center"/>
          </w:tcPr>
          <w:p w14:paraId="563A6FDB" w14:textId="50F037BF" w:rsidR="00727BE8" w:rsidRPr="008C56AB" w:rsidRDefault="0053240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30 231,37</w:t>
            </w:r>
          </w:p>
        </w:tc>
        <w:tc>
          <w:tcPr>
            <w:tcW w:w="1978" w:type="dxa"/>
            <w:vAlign w:val="center"/>
          </w:tcPr>
          <w:p w14:paraId="1AE1FE1A" w14:textId="39FCF2EB" w:rsidR="00727BE8" w:rsidRPr="008C56AB" w:rsidRDefault="0053240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3 163,67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22FB0534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756F8C5D" w14:textId="5BA8B3FA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12689F5B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2A20873" w:rsidR="00727BE8" w:rsidRPr="008C56AB" w:rsidRDefault="0053240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2 251,55</w:t>
            </w:r>
          </w:p>
        </w:tc>
        <w:tc>
          <w:tcPr>
            <w:tcW w:w="1325" w:type="dxa"/>
            <w:vAlign w:val="center"/>
          </w:tcPr>
          <w:p w14:paraId="72A1B8CF" w14:textId="624B7A62" w:rsidR="00727BE8" w:rsidRPr="008C56AB" w:rsidRDefault="0053240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31 143,49</w:t>
            </w:r>
          </w:p>
        </w:tc>
        <w:tc>
          <w:tcPr>
            <w:tcW w:w="1234" w:type="dxa"/>
            <w:vAlign w:val="center"/>
          </w:tcPr>
          <w:p w14:paraId="413BCFD7" w14:textId="472ADD89" w:rsidR="00727BE8" w:rsidRPr="008C56AB" w:rsidRDefault="0053240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30 231,37</w:t>
            </w:r>
          </w:p>
        </w:tc>
        <w:tc>
          <w:tcPr>
            <w:tcW w:w="1978" w:type="dxa"/>
            <w:vAlign w:val="center"/>
          </w:tcPr>
          <w:p w14:paraId="2EA141A6" w14:textId="66523A32" w:rsidR="00727BE8" w:rsidRPr="008C56AB" w:rsidRDefault="0053240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3 163,67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A55DEFC" w:rsidR="00727BE8" w:rsidRPr="008C56AB" w:rsidRDefault="005324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154 614,33</w:t>
            </w:r>
          </w:p>
        </w:tc>
        <w:tc>
          <w:tcPr>
            <w:tcW w:w="2883" w:type="dxa"/>
            <w:vAlign w:val="center"/>
          </w:tcPr>
          <w:p w14:paraId="0D87AACC" w14:textId="7D029369" w:rsidR="00727BE8" w:rsidRPr="008C56AB" w:rsidRDefault="005324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137 884,58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06B0ECE4" w:rsidR="00727BE8" w:rsidRPr="008C56AB" w:rsidRDefault="005324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154 614,33</w:t>
            </w:r>
          </w:p>
        </w:tc>
        <w:tc>
          <w:tcPr>
            <w:tcW w:w="2883" w:type="dxa"/>
            <w:vAlign w:val="center"/>
          </w:tcPr>
          <w:p w14:paraId="733B1440" w14:textId="0CD3B7B5" w:rsidR="00A136FC" w:rsidRPr="00A136FC" w:rsidRDefault="00532400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137 884,58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8A742B1" w:rsidR="00727BE8" w:rsidRPr="008C56AB" w:rsidRDefault="00532400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2 894,80</w:t>
            </w:r>
          </w:p>
        </w:tc>
        <w:tc>
          <w:tcPr>
            <w:tcW w:w="1195" w:type="dxa"/>
            <w:vAlign w:val="center"/>
          </w:tcPr>
          <w:p w14:paraId="574DE2C9" w14:textId="7BA1238E" w:rsidR="00727BE8" w:rsidRPr="008C56AB" w:rsidRDefault="005324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21 667,20</w:t>
            </w:r>
          </w:p>
        </w:tc>
        <w:tc>
          <w:tcPr>
            <w:tcW w:w="1195" w:type="dxa"/>
            <w:vAlign w:val="center"/>
          </w:tcPr>
          <w:p w14:paraId="620228A9" w14:textId="53674FED" w:rsidR="00727BE8" w:rsidRPr="008C56AB" w:rsidRDefault="005324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11 989,67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391D8E01" w:rsidR="00727BE8" w:rsidRPr="008C56AB" w:rsidRDefault="00532400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12 572,33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6729E50" w:rsidR="00727BE8" w:rsidRPr="008C56AB" w:rsidRDefault="005324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2 894,80</w:t>
            </w:r>
          </w:p>
        </w:tc>
        <w:tc>
          <w:tcPr>
            <w:tcW w:w="1195" w:type="dxa"/>
            <w:vAlign w:val="center"/>
          </w:tcPr>
          <w:p w14:paraId="2EC0EAC9" w14:textId="3A94B305" w:rsidR="00727BE8" w:rsidRPr="008C56AB" w:rsidRDefault="005324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21 667,20</w:t>
            </w:r>
          </w:p>
        </w:tc>
        <w:tc>
          <w:tcPr>
            <w:tcW w:w="1195" w:type="dxa"/>
            <w:vAlign w:val="center"/>
          </w:tcPr>
          <w:p w14:paraId="39FBFFBB" w14:textId="729D454F" w:rsidR="00727BE8" w:rsidRPr="008C56AB" w:rsidRDefault="005324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11 989,67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122840E" w:rsidR="00727BE8" w:rsidRPr="008C56AB" w:rsidRDefault="005324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12 572,33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4E698E0A" w:rsidR="00727BE8" w:rsidRPr="00050529" w:rsidRDefault="00A20336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107474AE" w:rsidR="00727BE8" w:rsidRPr="00050529" w:rsidRDefault="00A20336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2"/>
        <w:gridCol w:w="1765"/>
        <w:gridCol w:w="1648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44193059" w:rsidR="00727BE8" w:rsidRPr="008C56AB" w:rsidRDefault="00532400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10 127,57</w:t>
            </w:r>
          </w:p>
        </w:tc>
        <w:tc>
          <w:tcPr>
            <w:tcW w:w="1769" w:type="dxa"/>
            <w:vAlign w:val="center"/>
          </w:tcPr>
          <w:p w14:paraId="664DF51C" w14:textId="59459AF8" w:rsidR="00727BE8" w:rsidRPr="008C56AB" w:rsidRDefault="005324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1 280,94</w:t>
            </w:r>
          </w:p>
        </w:tc>
        <w:tc>
          <w:tcPr>
            <w:tcW w:w="1729" w:type="dxa"/>
            <w:vAlign w:val="center"/>
          </w:tcPr>
          <w:p w14:paraId="57C11421" w14:textId="563DA3B3" w:rsidR="00727BE8" w:rsidRPr="008C56AB" w:rsidRDefault="005324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35,17</w:t>
            </w:r>
          </w:p>
        </w:tc>
        <w:tc>
          <w:tcPr>
            <w:tcW w:w="2013" w:type="dxa"/>
            <w:vAlign w:val="center"/>
          </w:tcPr>
          <w:p w14:paraId="252E117A" w14:textId="7AFE65DC" w:rsidR="00727BE8" w:rsidRPr="008C56AB" w:rsidRDefault="0053240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11 373,34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144B38D" w:rsidR="00727BE8" w:rsidRPr="008C56AB" w:rsidRDefault="005324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13 856,47</w:t>
            </w:r>
          </w:p>
        </w:tc>
        <w:tc>
          <w:tcPr>
            <w:tcW w:w="2835" w:type="dxa"/>
            <w:vAlign w:val="center"/>
          </w:tcPr>
          <w:p w14:paraId="6EC8B8A1" w14:textId="7F8074DE" w:rsidR="00727BE8" w:rsidRPr="008C56AB" w:rsidRDefault="00BE75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- 643,25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09182DD" w:rsidR="00727BE8" w:rsidRPr="008C56AB" w:rsidRDefault="00532400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</w:t>
            </w:r>
            <w:r w:rsidR="00BE75BE">
              <w:rPr>
                <w:rFonts w:ascii="Arial" w:hAnsi="Arial"/>
                <w:sz w:val="18"/>
                <w:szCs w:val="18"/>
              </w:rPr>
              <w:t> 856,47</w:t>
            </w:r>
          </w:p>
        </w:tc>
        <w:tc>
          <w:tcPr>
            <w:tcW w:w="2835" w:type="dxa"/>
            <w:vAlign w:val="center"/>
          </w:tcPr>
          <w:p w14:paraId="4253AF30" w14:textId="15E40516" w:rsidR="00727BE8" w:rsidRPr="008C56AB" w:rsidRDefault="00BE75BE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- 643,25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546D7513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ADE9AAD" w:rsidR="00727BE8" w:rsidRPr="008C56AB" w:rsidRDefault="00BE75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13 856,47</w:t>
            </w:r>
          </w:p>
        </w:tc>
        <w:tc>
          <w:tcPr>
            <w:tcW w:w="2835" w:type="dxa"/>
            <w:vAlign w:val="center"/>
          </w:tcPr>
          <w:p w14:paraId="74A06852" w14:textId="72053DD2" w:rsidR="00727BE8" w:rsidRPr="008C56AB" w:rsidRDefault="00BE75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- 643,25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B6A4F5E" w:rsidR="00727BE8" w:rsidRPr="00E05001" w:rsidRDefault="00A2033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8D01688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19B1FB7D" w:rsidR="00727BE8" w:rsidRPr="00E05001" w:rsidRDefault="00BE75BE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131 349,20</w:t>
            </w:r>
          </w:p>
        </w:tc>
        <w:tc>
          <w:tcPr>
            <w:tcW w:w="1843" w:type="dxa"/>
            <w:vAlign w:val="center"/>
          </w:tcPr>
          <w:p w14:paraId="13F3EF6B" w14:textId="756FEB9D" w:rsidR="00727BE8" w:rsidRPr="00E05001" w:rsidRDefault="00BE75BE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137 884,58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F8500A8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5F75BD45" w:rsidR="00727BE8" w:rsidRPr="00E05001" w:rsidRDefault="00BE75BE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131 349,20</w:t>
            </w:r>
          </w:p>
        </w:tc>
        <w:tc>
          <w:tcPr>
            <w:tcW w:w="1843" w:type="dxa"/>
            <w:vAlign w:val="center"/>
          </w:tcPr>
          <w:p w14:paraId="5FB3E5B7" w14:textId="5BAD8475" w:rsidR="00727BE8" w:rsidRPr="00E05001" w:rsidRDefault="00BE75BE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137 884,58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73F6137E" w:rsidR="00727BE8" w:rsidRPr="00863342" w:rsidRDefault="002B7C7B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727BE8">
              <w:rPr>
                <w:rFonts w:ascii="Arial" w:hAnsi="Arial"/>
                <w:sz w:val="16"/>
                <w:szCs w:val="16"/>
              </w:rPr>
              <w:fldChar w:fldCharType="begin"/>
            </w:r>
            <w:r w:rsidR="00727BE8"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 w:rsidR="00727BE8"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2A4C70AD" w:rsidR="00727BE8" w:rsidRPr="008C56AB" w:rsidRDefault="002B7C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46E3DBA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321CAC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5F4CE9B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F8177A" w14:textId="77777777" w:rsidR="002D7955" w:rsidRDefault="002D7955">
      <w:r>
        <w:separator/>
      </w:r>
    </w:p>
  </w:endnote>
  <w:endnote w:type="continuationSeparator" w:id="0">
    <w:p w14:paraId="55729CB8" w14:textId="77777777" w:rsidR="002D7955" w:rsidRDefault="002D7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0BE04" w14:textId="77777777" w:rsidR="002D7955" w:rsidRDefault="002D7955">
      <w:r>
        <w:separator/>
      </w:r>
    </w:p>
  </w:footnote>
  <w:footnote w:type="continuationSeparator" w:id="0">
    <w:p w14:paraId="3A0B498A" w14:textId="77777777" w:rsidR="002D7955" w:rsidRDefault="002D79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38B3677F"/>
    <w:multiLevelType w:val="hybridMultilevel"/>
    <w:tmpl w:val="ED1A8B20"/>
    <w:lvl w:ilvl="0" w:tplc="B0BEE5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059832">
    <w:abstractNumId w:val="14"/>
  </w:num>
  <w:num w:numId="2" w16cid:durableId="131334209">
    <w:abstractNumId w:val="18"/>
  </w:num>
  <w:num w:numId="3" w16cid:durableId="1426001789">
    <w:abstractNumId w:val="8"/>
  </w:num>
  <w:num w:numId="4" w16cid:durableId="1278759319">
    <w:abstractNumId w:val="7"/>
  </w:num>
  <w:num w:numId="5" w16cid:durableId="91647922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372695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8576113">
    <w:abstractNumId w:val="21"/>
  </w:num>
  <w:num w:numId="8" w16cid:durableId="1386100480">
    <w:abstractNumId w:val="11"/>
  </w:num>
  <w:num w:numId="9" w16cid:durableId="1497964907">
    <w:abstractNumId w:val="0"/>
  </w:num>
  <w:num w:numId="10" w16cid:durableId="773591932">
    <w:abstractNumId w:val="20"/>
  </w:num>
  <w:num w:numId="11" w16cid:durableId="1821119812">
    <w:abstractNumId w:val="6"/>
  </w:num>
  <w:num w:numId="12" w16cid:durableId="1836410588">
    <w:abstractNumId w:val="10"/>
  </w:num>
  <w:num w:numId="13" w16cid:durableId="1812745986">
    <w:abstractNumId w:val="13"/>
  </w:num>
  <w:num w:numId="14" w16cid:durableId="1871800072">
    <w:abstractNumId w:val="16"/>
  </w:num>
  <w:num w:numId="15" w16cid:durableId="1602182574">
    <w:abstractNumId w:val="15"/>
  </w:num>
  <w:num w:numId="16" w16cid:durableId="419520306">
    <w:abstractNumId w:val="2"/>
  </w:num>
  <w:num w:numId="17" w16cid:durableId="474419281">
    <w:abstractNumId w:val="4"/>
  </w:num>
  <w:num w:numId="18" w16cid:durableId="1615818964">
    <w:abstractNumId w:val="12"/>
  </w:num>
  <w:num w:numId="19" w16cid:durableId="1069692776">
    <w:abstractNumId w:val="5"/>
  </w:num>
  <w:num w:numId="20" w16cid:durableId="1663118178">
    <w:abstractNumId w:val="19"/>
  </w:num>
  <w:num w:numId="21" w16cid:durableId="675693347">
    <w:abstractNumId w:val="1"/>
  </w:num>
  <w:num w:numId="22" w16cid:durableId="164542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B7C7B"/>
    <w:rsid w:val="002C13B3"/>
    <w:rsid w:val="002C5CE4"/>
    <w:rsid w:val="002D0906"/>
    <w:rsid w:val="002D09F9"/>
    <w:rsid w:val="002D7955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47539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6F9D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2400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E6956"/>
    <w:rsid w:val="0060758C"/>
    <w:rsid w:val="0061114C"/>
    <w:rsid w:val="00614891"/>
    <w:rsid w:val="0062543C"/>
    <w:rsid w:val="00631973"/>
    <w:rsid w:val="00643188"/>
    <w:rsid w:val="00645271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595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0324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03B"/>
    <w:rsid w:val="00A136FC"/>
    <w:rsid w:val="00A2033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30BF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E75BE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21E4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535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2BC3"/>
    <w:rsid w:val="00DE4789"/>
    <w:rsid w:val="00DE4A85"/>
    <w:rsid w:val="00DF7339"/>
    <w:rsid w:val="00E05001"/>
    <w:rsid w:val="00E17884"/>
    <w:rsid w:val="00E22677"/>
    <w:rsid w:val="00E34916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195</TotalTime>
  <Pages>16</Pages>
  <Words>5113</Words>
  <Characters>29148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16</cp:revision>
  <cp:lastPrinted>2023-06-21T07:42:00Z</cp:lastPrinted>
  <dcterms:created xsi:type="dcterms:W3CDTF">2021-09-08T09:47:00Z</dcterms:created>
  <dcterms:modified xsi:type="dcterms:W3CDTF">2023-06-27T14:27:00Z</dcterms:modified>
</cp:coreProperties>
</file>