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tblpY="1"/>
        <w:tblOverlap w:val="never"/>
        <w:tblW w:w="9653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727BE8" w:rsidRPr="00ED0163" w14:paraId="2FBB5CF5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DEEC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CFB3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E410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261E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53582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A8E1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9D6B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0F9D9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1EC6D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FC78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57601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D189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75F2F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F69C7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DE281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B4316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D70CD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53DB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EDA7F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18CB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8F339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5863F3" w14:paraId="0390096E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E9FDD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B1A7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F2EB0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FFE7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4192D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AB0EC3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1FB5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F45B20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58B3B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F34C3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EF66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FF97E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31B4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B8DD9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ADAA1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63935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8600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8A3D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24AE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9FFA4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21DF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55275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D3D3F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77284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50460A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BD45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EA86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EA53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54BA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43EA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E55A2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1366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1074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727BE8" w:rsidRPr="005863F3" w14:paraId="436738A7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C6790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1D1679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F3E42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841E2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5BFA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15F1F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F130A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55EC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71AA9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A9784E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793D4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317B3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057A0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3E77E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89DC03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A40D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278680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5FAE0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3E7A3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A085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DFCC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7E1C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D1D3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7320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72F5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F7BD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6F98AA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40814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B901A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4081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7419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1CBCD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53C4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727BE8" w:rsidRPr="005863F3" w14:paraId="6C5C63FE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F540F9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CA764A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28A29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F24D0E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2DB2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1DD1B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041B7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9DD1E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9B36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44A43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1CFFE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5337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34CA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D1150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1D19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2727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9ED6B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9FF1E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0F6F5A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F9A0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4B93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22F1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C4B94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05B13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D4B2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E8D06A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9043A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80530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FD3870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AE9E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9BBB6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72182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50B39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727BE8" w:rsidRPr="005863F3" w14:paraId="55DB95FB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502C2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F78D2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EE6E8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13F43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8C7F0D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301D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A998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FC23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A24A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ECD364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766A0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CFAD4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7189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741A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5F8E7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97EC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B0F1B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3571A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74AF9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40AC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7F13DF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2A0AB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EA9507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4195E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2DED50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F5D873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7D8B11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CFC78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7E53A6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5BC8CB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2E42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73575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AB76C" w14:textId="77777777" w:rsidR="00727BE8" w:rsidRPr="005863F3" w:rsidRDefault="00727BE8" w:rsidP="00D92E41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727BE8" w:rsidRPr="00ED0163" w14:paraId="562C1FD7" w14:textId="77777777" w:rsidTr="00D92E41">
        <w:trPr>
          <w:trHeight w:val="8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159FA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B22A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8D886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B7D86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5A53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0C30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D6509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DE660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FDFF9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42981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D1CDE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D5C49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E3468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6281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0D2C9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753B3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6E291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21F12086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CE60E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6984E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1C178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FD48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8751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C0C27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F1BB5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C6CC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5809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B2A4C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744A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C25C1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4B86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20DA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34E5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009D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26281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DC46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FC4F53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Úč  NUJ </w:t>
            </w:r>
            <w:r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002F9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EDAB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9B26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8D6F3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086923D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9725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24869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D1D6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6E1FF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CD98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24D5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1CC92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5DEE3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91A1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A90F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5723F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AF62B" w14:textId="77777777" w:rsidR="00727BE8" w:rsidRPr="00ED0163" w:rsidRDefault="00727BE8" w:rsidP="00D92E41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2C81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390A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0E5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9CDDD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F7380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2D43D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90DDD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9B13D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4E25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B14A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3C1E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C28B1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ED8D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B1376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A6292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4CB9865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527C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382E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2167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5483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F453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054E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62C0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633FD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95D3C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A78F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2FAFB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4CF5B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43A1A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DB4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DDF3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9D49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BC9B5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10CC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74583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69A7C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5636A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CDD0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7F5F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E4B7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5A429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B8BD3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EFF0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4C5E333F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A2528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43E36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7887C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E3D4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0BD8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F3D8D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32A4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0A45D5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25B3E7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736F40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7FA4EC" w14:textId="6893C385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 w:rsidR="00645271">
              <w:t>31.12.2022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E6ADD4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A76B6C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D0B3B2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8AACF9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1AA938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DA9E3E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F55C49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212FE" w14:textId="77777777" w:rsidR="00727BE8" w:rsidRPr="00ED0163" w:rsidRDefault="00727BE8" w:rsidP="00D92E41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F762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63EAB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304BB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49DA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B07C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ECE5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BF0D974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0E3B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8C7F3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F8CFA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3D4E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4B461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D6FB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3144C87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36CBE53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72509E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8DE98" w14:textId="77777777" w:rsidR="00727BE8" w:rsidRPr="00ED0163" w:rsidRDefault="00000000" w:rsidP="00D92E41">
            <w:pPr>
              <w:jc w:val="center"/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409C8DB7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113.5pt;margin-top:1.9pt;width:239.05pt;height:18.75pt;z-index:9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" stroked="f">
                  <v:textbox>
                    <w:txbxContent>
                      <w:p w14:paraId="69D67AE6" w14:textId="77777777" w:rsidR="00727BE8" w:rsidRDefault="00727BE8" w:rsidP="00944C3D">
                        <w:pPr>
                          <w:tabs>
                            <w:tab w:val="left" w:pos="142"/>
                            <w:tab w:val="left" w:pos="1276"/>
                            <w:tab w:val="left" w:pos="2552"/>
                            <w:tab w:val="left" w:pos="3969"/>
                          </w:tabs>
                        </w:pPr>
                        <w:r>
                          <w:tab/>
                          <w:t>mesiac</w:t>
                        </w:r>
                        <w:r>
                          <w:tab/>
                          <w:t>rok</w:t>
                        </w:r>
                        <w:r>
                          <w:tab/>
                          <w:t>mesiac</w:t>
                        </w:r>
                        <w:r>
                          <w:tab/>
                          <w:t>rok</w:t>
                        </w:r>
                      </w:p>
                    </w:txbxContent>
                  </v:textbox>
                </v:shape>
              </w:pict>
            </w:r>
            <w:r w:rsidR="00727BE8"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804F9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657A8D7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2991720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4BD177E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F1933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A9649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4FD3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F3640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11EB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4E2F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551C3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29349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2617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F6C37CC" w14:textId="77777777" w:rsidTr="00D92E41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</w:tcPr>
          <w:p w14:paraId="11D33A3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174B05E7" w14:textId="77777777" w:rsidTr="00D92E41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590AF" w14:textId="77777777" w:rsidR="00727BE8" w:rsidRDefault="00000000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50F58D41">
                <v:shape id="Text Box 4" o:spid="_x0000_s1027" type="#_x0000_t202" style="position:absolute;margin-left:345.05pt;margin-top:.4pt;width:29.25pt;height:18.75pt;z-index:1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" stroked="f">
                  <v:textbox>
                    <w:txbxContent>
                      <w:p w14:paraId="798DA291" w14:textId="77777777" w:rsidR="00727BE8" w:rsidRDefault="00727BE8" w:rsidP="00944C3D">
                        <w:r>
                          <w:t>do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sk-SK"/>
              </w:rPr>
              <w:pict w14:anchorId="7738E667">
                <v:shape id="Text Box 3" o:spid="_x0000_s1028" type="#_x0000_t202" style="position:absolute;margin-left:209.3pt;margin-top:.2pt;width:29.25pt;height:18.75pt;z-index:1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" stroked="f">
                  <v:textbox>
                    <w:txbxContent>
                      <w:p w14:paraId="7B64A26F" w14:textId="77777777" w:rsidR="00727BE8" w:rsidRDefault="00727BE8" w:rsidP="00944C3D">
                        <w:r>
                          <w:t>od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sk-SK"/>
              </w:rPr>
              <w:pict w14:anchorId="5CEBFDEB">
                <v:shape id="Text Box 6" o:spid="_x0000_s1029" type="#_x0000_t202" style="position:absolute;margin-left:92.15pt;margin-top:.3pt;width:94.5pt;height:32.25pt;z-index:1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" stroked="f">
                  <v:textbox>
                    <w:txbxContent>
                      <w:p w14:paraId="64189509" w14:textId="77777777" w:rsidR="00727BE8" w:rsidRDefault="00727BE8" w:rsidP="00944C3D">
                        <w:r w:rsidRPr="00AA26F7">
                          <w:rPr>
                            <w:rFonts w:ascii="Arial" w:hAnsi="Arial"/>
                            <w:lang w:eastAsia="sk-SK"/>
                          </w:rPr>
                          <w:t>Za bežné účtovné obdobie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sk-SK"/>
              </w:rPr>
              <w:pict w14:anchorId="64790DFD">
                <v:shape id="_x0000_s1030" type="#_x0000_t202" style="position:absolute;margin-left:247.5pt;margin-top:.7pt;width:38pt;height:18.75pt;z-index: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">
                  <v:textbox>
                    <w:txbxContent>
                      <w:p w14:paraId="760D85D4" w14:textId="77777777" w:rsidR="00727BE8" w:rsidRDefault="00000000" w:rsidP="00944C3D">
                        <w:fldSimple w:instr=" MERGEFIELD  aDMOD  \* MERGEFORMAT ">
                          <w:r w:rsidR="00727BE8" w:rsidRPr="00164431">
                            <w:rPr>
                              <w:rFonts w:ascii="Arial" w:hAnsi="Arial" w:cs="Arial"/>
                              <w:noProof/>
                            </w:rPr>
                            <w:t>1</w:t>
                          </w:r>
                        </w:fldSimple>
                      </w:p>
                    </w:txbxContent>
                  </v:textbox>
                </v:shape>
              </w:pict>
            </w:r>
            <w:r>
              <w:rPr>
                <w:noProof/>
                <w:lang w:eastAsia="sk-SK"/>
              </w:rPr>
              <w:pict w14:anchorId="131A9926">
                <v:shape id="_x0000_s1031" type="#_x0000_t202" style="position:absolute;margin-left:302.45pt;margin-top:.4pt;width:37.45pt;height:18.75pt;z-index: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">
                  <v:textbox>
                    <w:txbxContent>
                      <w:p w14:paraId="04E1257B" w14:textId="0772277F" w:rsidR="00727BE8" w:rsidRPr="00391121" w:rsidRDefault="00727BE8" w:rsidP="00944C3D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20</w:t>
                        </w:r>
                        <w:r w:rsidR="000731BD">
                          <w:rPr>
                            <w:rFonts w:ascii="Arial" w:hAnsi="Arial" w:cs="Arial"/>
                          </w:rPr>
                          <w:t>2</w:t>
                        </w:r>
                        <w:r w:rsidR="00645271">
                          <w:rPr>
                            <w:rFonts w:ascii="Arial" w:hAnsi="Arial" w:cs="Arial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sk-SK"/>
              </w:rPr>
              <w:pict w14:anchorId="7E721267">
                <v:shape id="_x0000_s1032" type="#_x0000_t202" style="position:absolute;margin-left:439.1pt;margin-top:.8pt;width:38.8pt;height:18.75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">
                  <v:textbox>
                    <w:txbxContent>
                      <w:p w14:paraId="5FFC8E9E" w14:textId="2C0AE41F" w:rsidR="00D92E41" w:rsidRDefault="00645271" w:rsidP="00944C3D">
                        <w:r>
                          <w:t>2022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sk-SK"/>
              </w:rPr>
              <w:pict w14:anchorId="7939042F">
                <v:shape id="_x0000_s1033" type="#_x0000_t202" style="position:absolute;margin-left:374.6pt;margin-top:.8pt;width:38pt;height:18.75pt;z-index: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">
                  <v:textbox>
                    <w:txbxContent>
                      <w:p w14:paraId="1C74AEAF" w14:textId="6DFBB112" w:rsidR="00727BE8" w:rsidRDefault="00645271" w:rsidP="00944C3D">
                        <w:r>
                          <w:t>12</w:t>
                        </w:r>
                      </w:p>
                      <w:p w14:paraId="5A7A1891" w14:textId="77777777" w:rsidR="00D92E41" w:rsidRDefault="00D92E41" w:rsidP="00944C3D"/>
                    </w:txbxContent>
                  </v:textbox>
                </v:shape>
              </w:pict>
            </w:r>
          </w:p>
          <w:p w14:paraId="5BAC61EA" w14:textId="77777777" w:rsidR="00727BE8" w:rsidRDefault="00727BE8" w:rsidP="00D92E41">
            <w:pPr>
              <w:ind w:left="84"/>
              <w:rPr>
                <w:rFonts w:ascii="Arial" w:hAnsi="Arial"/>
                <w:lang w:eastAsia="sk-SK"/>
              </w:rPr>
            </w:pPr>
          </w:p>
          <w:p w14:paraId="7F352DC3" w14:textId="77777777" w:rsidR="00727BE8" w:rsidRDefault="00727BE8" w:rsidP="00D92E41">
            <w:pPr>
              <w:ind w:left="84"/>
              <w:rPr>
                <w:rFonts w:ascii="Arial" w:hAnsi="Arial"/>
                <w:lang w:eastAsia="sk-SK"/>
              </w:rPr>
            </w:pPr>
          </w:p>
          <w:p w14:paraId="3629974A" w14:textId="77777777" w:rsidR="00727BE8" w:rsidRDefault="00000000" w:rsidP="00D92E41">
            <w:pPr>
              <w:ind w:left="84"/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1B626834">
                <v:shape id="Text Box 5" o:spid="_x0000_s1034" type="#_x0000_t202" style="position:absolute;left:0;text-align:left;margin-left:344.9pt;margin-top:5.35pt;width:29.25pt;height:18.75pt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" stroked="f">
                  <v:textbox>
                    <w:txbxContent>
                      <w:p w14:paraId="10535A4A" w14:textId="77777777" w:rsidR="00727BE8" w:rsidRDefault="00727BE8" w:rsidP="00944C3D">
                        <w:r>
                          <w:t>do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sk-SK"/>
              </w:rPr>
              <w:pict w14:anchorId="29444060">
                <v:shape id="_x0000_s1035" type="#_x0000_t202" style="position:absolute;left:0;text-align:left;margin-left:209.4pt;margin-top:5.3pt;width:29.25pt;height:18.75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" stroked="f">
                  <v:textbox>
                    <w:txbxContent>
                      <w:p w14:paraId="7E6D46C2" w14:textId="77777777" w:rsidR="00727BE8" w:rsidRDefault="00727BE8" w:rsidP="00944C3D">
                        <w:r>
                          <w:t>od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sk-SK"/>
              </w:rPr>
              <w:pict w14:anchorId="3A66602B">
                <v:shape id="Text Box 7" o:spid="_x0000_s1036" type="#_x0000_t202" style="position:absolute;left:0;text-align:left;margin-left:92.65pt;margin-top:5.55pt;width:94.5pt;height:43.5pt;z-index: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" stroked="f">
                  <v:textbox>
                    <w:txbxContent>
                      <w:p w14:paraId="6358DC29" w14:textId="77777777" w:rsidR="00727BE8" w:rsidRDefault="00727BE8" w:rsidP="00944C3D">
                        <w:r w:rsidRPr="00AA26F7">
                          <w:rPr>
                            <w:rFonts w:ascii="Arial" w:hAnsi="Arial"/>
                            <w:lang w:eastAsia="sk-SK"/>
                          </w:rPr>
                          <w:t>Za bezprostredne predchádzajúce účtovné obdobie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sk-SK"/>
              </w:rPr>
              <w:pict w14:anchorId="04841B6E">
                <v:shape id="_x0000_s1037" type="#_x0000_t202" style="position:absolute;left:0;text-align:left;margin-left:439.4pt;margin-top:5.6pt;width:38pt;height:18.75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">
                  <v:textbox>
                    <w:txbxContent>
                      <w:p w14:paraId="06ED66AE" w14:textId="750FB0E9" w:rsidR="00727BE8" w:rsidRDefault="00645271" w:rsidP="00944C3D">
                        <w:pPr>
                          <w:rPr>
                            <w:rFonts w:ascii="Arial" w:hAnsi="Arial" w:cs="Arial"/>
                            <w:noProof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</w:rPr>
                          <w:t>2021</w:t>
                        </w:r>
                      </w:p>
                      <w:p w14:paraId="2EF07ABD" w14:textId="77777777" w:rsidR="00D92E41" w:rsidRDefault="00D92E41" w:rsidP="00944C3D"/>
                    </w:txbxContent>
                  </v:textbox>
                </v:shape>
              </w:pict>
            </w:r>
            <w:r>
              <w:rPr>
                <w:noProof/>
                <w:lang w:eastAsia="sk-SK"/>
              </w:rPr>
              <w:pict w14:anchorId="5B1CFB37">
                <v:shape id="_x0000_s1038" type="#_x0000_t202" style="position:absolute;left:0;text-align:left;margin-left:374.9pt;margin-top:5.6pt;width:38pt;height:18.75pt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">
                  <v:textbox>
                    <w:txbxContent>
                      <w:p w14:paraId="0AA17B1A" w14:textId="3F4243D3" w:rsidR="00727BE8" w:rsidRDefault="00645271" w:rsidP="00944C3D">
                        <w:r>
                          <w:t>12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sk-SK"/>
              </w:rPr>
              <w:pict w14:anchorId="01DE45ED">
                <v:shape id="_x0000_s1039" type="#_x0000_t202" style="position:absolute;left:0;text-align:left;margin-left:302.4pt;margin-top:5.6pt;width:38pt;height:18.7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">
                  <v:textbox>
                    <w:txbxContent>
                      <w:p w14:paraId="3C2F1C9B" w14:textId="5A78B9FE" w:rsidR="00727BE8" w:rsidRDefault="00645271" w:rsidP="00944C3D">
                        <w:r>
                          <w:t>2021</w:t>
                        </w:r>
                      </w:p>
                      <w:p w14:paraId="15317A3D" w14:textId="77777777" w:rsidR="00D92E41" w:rsidRDefault="00D92E41" w:rsidP="00944C3D"/>
                    </w:txbxContent>
                  </v:textbox>
                </v:shape>
              </w:pict>
            </w:r>
            <w:r>
              <w:rPr>
                <w:noProof/>
                <w:lang w:eastAsia="sk-SK"/>
              </w:rPr>
              <w:pict w14:anchorId="472D3983">
                <v:shape id="_x0000_s1040" type="#_x0000_t202" style="position:absolute;left:0;text-align:left;margin-left:247.65pt;margin-top:5.6pt;width:38pt;height:18.75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">
                  <v:textbox>
                    <w:txbxContent>
                      <w:p w14:paraId="3DC08FA2" w14:textId="38DE3C29" w:rsidR="00727BE8" w:rsidRDefault="00645271" w:rsidP="00944C3D">
                        <w:r>
                          <w:t>1</w:t>
                        </w:r>
                      </w:p>
                    </w:txbxContent>
                  </v:textbox>
                </v:shape>
              </w:pict>
            </w:r>
          </w:p>
          <w:p w14:paraId="749DB8B0" w14:textId="77777777" w:rsidR="00727BE8" w:rsidRDefault="00727BE8" w:rsidP="00D92E41">
            <w:pPr>
              <w:ind w:left="84"/>
              <w:rPr>
                <w:rFonts w:ascii="Arial" w:hAnsi="Arial"/>
                <w:lang w:eastAsia="sk-SK"/>
              </w:rPr>
            </w:pPr>
          </w:p>
          <w:p w14:paraId="61C32ABA" w14:textId="77777777" w:rsidR="00727BE8" w:rsidRPr="00ED0163" w:rsidRDefault="00727BE8" w:rsidP="00D92E41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3C11D3AF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E2AB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9600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5090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8961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2681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0FB1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EC54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2252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78419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78A0A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746F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B0D1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A2C3A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9181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E013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0E00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EAEC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4D4E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8610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E615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C8473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15E0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00F5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9B20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EC70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70CC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31D784ED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F2AC8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2D27E1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603CA65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5BA2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398F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907FB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817C7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9065A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886A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22CA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7CBC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235B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46B5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63CE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BC078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A493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57CE9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CA01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B65F4E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32215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F4516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3A4571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86E1FB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984389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3A13B" w14:textId="77777777" w:rsidR="00727BE8" w:rsidRPr="00ED0163" w:rsidRDefault="00727BE8" w:rsidP="00D92E41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2D32B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E9D7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BF76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E4EE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6E29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509F7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0175E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16416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5A480614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34BA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9C0B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73537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57044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B18A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D1C0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9FBD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AFF84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5392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D5F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F307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4523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42554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D79A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C0C9D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B421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F2A30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4178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6AE44" w14:textId="7602D380" w:rsidR="00727BE8" w:rsidRPr="00ED0163" w:rsidRDefault="00645271" w:rsidP="00D92E41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B850F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066A0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D2EC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99868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9CB7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8F94C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4C975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571C7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C6AE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F1AE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481352E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1E184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5AAD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C8C90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D5358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4A03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4369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E8D4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1DC70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8941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06BDB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9746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E308C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D4B31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6D89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0CA6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2140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65FD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0800D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51F6E" w14:textId="6578D540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63AB4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FC23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A09D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7C1A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E554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CA648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80544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F216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264C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2FF796F0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20E7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519C2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09BD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6B9B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CF163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9518E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9EBC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612A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0715D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DEDE1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C3F3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1EB0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1974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C43ED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B16E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B0F4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A63C2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EC62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0E5080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D710AF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44BEA88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61552EF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1BF7C2B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0AF5285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7A1A61B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43CF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44B21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00F3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39C8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9873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E5397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9BCE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30D8B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51E1E15C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664B9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E572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12BD6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8D56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FF19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83FC8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7BBC9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F5FE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0FCF5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1A74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CA250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FA80A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25CEF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2E80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D054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0445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9BA03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F390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1C68F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2BF46D7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5B18CAA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6123EAC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39F3646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0C56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0BF8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16F9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62FF3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601D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D20D222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8F661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4CF1EC" w14:textId="77777777" w:rsidR="00727BE8" w:rsidRPr="00ED0163" w:rsidRDefault="00000000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2D043B13">
                <v:shape id="_x0000_s1041" type="#_x0000_t202" style="position:absolute;margin-left:2.05pt;margin-top:7.5pt;width:33.75pt;height:18.75pt;z-index:2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" stroked="f">
                  <v:textbox>
                    <w:txbxContent>
                      <w:p w14:paraId="51A5B948" w14:textId="77777777" w:rsidR="00727BE8" w:rsidRPr="00391121" w:rsidRDefault="00727BE8" w:rsidP="00944C3D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IČO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E9DBF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A7E4B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E792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BA9B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2B6AD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AE6FF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ABAA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A7D45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8ACDFF" w14:textId="77777777" w:rsidR="00727BE8" w:rsidRPr="00ED0163" w:rsidRDefault="00000000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165B0246">
                <v:shape id="_x0000_s1042" type="#_x0000_t202" style="position:absolute;margin-left:4.6pt;margin-top:6.2pt;width:194.25pt;height:18.75pt;z-index:27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" stroked="f">
                  <v:textbox>
                    <w:txbxContent>
                      <w:p w14:paraId="722FAEFA" w14:textId="77777777" w:rsidR="00727BE8" w:rsidRPr="00391121" w:rsidRDefault="00727BE8" w:rsidP="00944C3D">
                        <w:pPr>
                          <w:rPr>
                            <w:rFonts w:ascii="Arial" w:hAnsi="Arial" w:cs="Arial"/>
                          </w:rPr>
                        </w:pPr>
                        <w:r w:rsidRPr="00ED0163">
                          <w:rPr>
                            <w:rFonts w:ascii="Arial" w:hAnsi="Arial"/>
                            <w:lang w:eastAsia="sk-SK"/>
                          </w:rPr>
                          <w:t>Daňové identifikačné číslo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DA42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F310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E8B09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C2D1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970D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9BB50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7C0F0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5A533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36672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1043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AC584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4480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0C2E7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5EDFF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41AE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8943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69DCD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49F10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194D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774B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345E7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84BC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6D490E4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A5A5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6D7818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492244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60BF5" w14:textId="77777777" w:rsidR="00727BE8" w:rsidRPr="00ED0163" w:rsidRDefault="00000000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3C72FE03">
                <v:shape id="_x0000_s1043" type="#_x0000_t202" style="position:absolute;margin-left:1.5pt;margin-top:-12.15pt;width:96.6pt;height:18.75pt;z-index:17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">
                  <v:textbox>
                    <w:txbxContent>
                      <w:p w14:paraId="249CABD4" w14:textId="198EA1CA" w:rsidR="00727BE8" w:rsidRDefault="00D92E41" w:rsidP="00944C3D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          </w:t>
                        </w:r>
                        <w:r w:rsidR="00532400">
                          <w:rPr>
                            <w:rFonts w:ascii="Arial" w:hAnsi="Arial" w:cs="Arial"/>
                          </w:rPr>
                          <w:t>42149843</w:t>
                        </w:r>
                      </w:p>
                      <w:p w14:paraId="1C96BBAE" w14:textId="77777777" w:rsidR="00D92E41" w:rsidRPr="00391121" w:rsidRDefault="00D92E41" w:rsidP="00944C3D">
                        <w:pPr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5AC3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D924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5179C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95B7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61F4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1B7C4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A94B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7244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280A7E" w14:textId="77777777" w:rsidR="00727BE8" w:rsidRPr="00ED0163" w:rsidRDefault="00000000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228796FA">
                <v:shape id="_x0000_s1044" type="#_x0000_t202" style="position:absolute;margin-left:4.4pt;margin-top:-21.25pt;width:100.05pt;height:19.45pt;z-index: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">
                  <v:textbox style="mso-fit-shape-to-text:t">
                    <w:txbxContent>
                      <w:p w14:paraId="154C8C6F" w14:textId="6FA6F655" w:rsidR="00727BE8" w:rsidRPr="00391121" w:rsidRDefault="00532400" w:rsidP="00944C3D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2023644711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754E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1B0B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14FAD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E7603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632FF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3041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0FAD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14CA9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AC3E8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75B5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80F7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653F0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0261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1464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2AF9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6457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07BAF8D8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77BC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6E4725D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50410E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A6EA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4B21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22FD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2507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63E7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C68B5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D0A4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E05F7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BB6D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5E67E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5568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516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86E24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A342D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4705E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36B1A21C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91C3C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BECF24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673E4" w14:textId="77777777" w:rsidR="00727BE8" w:rsidRPr="00ED0163" w:rsidRDefault="00000000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46B7BF26">
                <v:shape id="_x0000_s1045" type="#_x0000_t202" style="position:absolute;margin-left:1pt;margin-top:-12.05pt;width:464.25pt;height:18.75pt;z-index:1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">
                  <v:textbox>
                    <w:txbxContent>
                      <w:p w14:paraId="04230665" w14:textId="5D7CD2C0" w:rsidR="00727BE8" w:rsidRPr="00391121" w:rsidRDefault="00532400" w:rsidP="00944C3D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SVB Bierovce 268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8C83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5F6B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67AE2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91649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CDAF5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CC10B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A934B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57FED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D9287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268A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A6699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DE7A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1BC54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6B508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D96A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83F7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F7425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B917E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64B3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10381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4FCF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A2A9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308A9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40C0D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365D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7434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3D920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18D5A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9A59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33D1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AC93D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8B0B9FB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A4ECA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6D18A74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5D52C7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3E18F3D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FEBB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3303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2E5CB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A6C58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55E2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902C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BC67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96B9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2629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C2A2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A972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488D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3186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8C993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DE8C7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BEFDD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C96F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D9541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7C74B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743D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2462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1B199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B1AFC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5E35DD09" w14:textId="77777777" w:rsidTr="00D92E41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BD2D5" w14:textId="77777777" w:rsidR="00727BE8" w:rsidRDefault="00000000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122CF5D7">
                <v:shape id="_x0000_s1046" type="#_x0000_t202" style="position:absolute;margin-left:16.05pt;margin-top:2.15pt;width:352.35pt;height:18.75pt;z-index:19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">
                  <v:textbox>
                    <w:txbxContent>
                      <w:p w14:paraId="27F3790C" w14:textId="079B8C0E" w:rsidR="00727BE8" w:rsidRPr="00391121" w:rsidRDefault="00532400" w:rsidP="00944C3D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Veľké Bierovce 268</w:t>
                        </w:r>
                      </w:p>
                    </w:txbxContent>
                  </v:textbox>
                </v:shape>
              </w:pict>
            </w:r>
          </w:p>
          <w:p w14:paraId="323430D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34EF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3890C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15F2B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0E001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2684D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C30A2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8DF5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D0BC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C8F4A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5FA3E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0D0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F7458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32C0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2CD62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21105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7D39A5" w14:textId="77777777" w:rsidR="00727BE8" w:rsidRPr="00ED0163" w:rsidRDefault="00000000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61DFF532">
                <v:shape id="_x0000_s1047" type="#_x0000_t202" style="position:absolute;margin-left:1.75pt;margin-top:-21.85pt;width:97.3pt;height:18.75pt;z-index: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">
                  <v:textbox>
                    <w:txbxContent>
                      <w:p w14:paraId="01AF2386" w14:textId="77777777" w:rsidR="00727BE8" w:rsidRDefault="00727BE8" w:rsidP="00944C3D"/>
                    </w:txbxContent>
                  </v:textbox>
                </v:shape>
              </w:pic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9267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56D9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8E7F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86AA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7FE2F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33830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A876EFB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D7F0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AAF2A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9CC9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BFAC00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7DA6B4F2" w14:textId="77777777" w:rsidR="00727BE8" w:rsidRDefault="00000000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67CE72ED">
                <v:shape id="_x0000_s1048" type="#_x0000_t202" style="position:absolute;margin-left:1.75pt;margin-top:3.65pt;width:89.1pt;height:18.75pt;z-index:2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">
                  <v:textbox>
                    <w:txbxContent>
                      <w:p w14:paraId="0DAC2E3D" w14:textId="03583D65" w:rsidR="00727BE8" w:rsidRPr="00391121" w:rsidRDefault="00CA21E4" w:rsidP="00944C3D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t>91</w:t>
                        </w:r>
                        <w:r w:rsidR="00532400">
                          <w:t>3 11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lang w:eastAsia="sk-SK"/>
              </w:rPr>
              <w:pict w14:anchorId="761BE049">
                <v:shape id="_x0000_s1049" type="#_x0000_t202" style="position:absolute;margin-left:101.35pt;margin-top:3.75pt;width:363.75pt;height:18.75pt;z-index:2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">
                  <v:textbox>
                    <w:txbxContent>
                      <w:p w14:paraId="5C5DF54C" w14:textId="7B2D368D" w:rsidR="00727BE8" w:rsidRPr="00391121" w:rsidRDefault="00532400" w:rsidP="00944C3D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t>Veľké Bierovce</w:t>
                        </w:r>
                      </w:p>
                    </w:txbxContent>
                  </v:textbox>
                </v:shape>
              </w:pict>
            </w:r>
          </w:p>
          <w:p w14:paraId="7F789C46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1102D1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9E37A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9BDE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6F61DAA5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B97D3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F0534FE" w14:textId="77777777" w:rsidR="00727BE8" w:rsidRPr="00ED0163" w:rsidRDefault="00000000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267849D5">
                <v:shape id="_x0000_s1050" type="#_x0000_t202" style="position:absolute;margin-left:1.7pt;margin-top:17.05pt;width:191.85pt;height:18.75pt;z-index:2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">
                  <v:textbox>
                    <w:txbxContent>
                      <w:p w14:paraId="3BC5B18D" w14:textId="5C3738C5" w:rsidR="00645271" w:rsidRDefault="00645271" w:rsidP="00944C3D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032/7442220</w:t>
                        </w:r>
                      </w:p>
                      <w:p w14:paraId="3F749BD7" w14:textId="078F4B9A" w:rsidR="00727BE8" w:rsidRPr="00391121" w:rsidRDefault="00645271" w:rsidP="00944C3D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032/</w:t>
                        </w:r>
                        <w:r w:rsidR="00727BE8" w:rsidRPr="00391121">
                          <w:rPr>
                            <w:rFonts w:ascii="Arial" w:hAnsi="Arial" w:cs="Arial"/>
                          </w:rPr>
                          <w:fldChar w:fldCharType="begin"/>
                        </w:r>
                        <w:r w:rsidR="00727BE8" w:rsidRPr="00391121">
                          <w:rPr>
                            <w:rFonts w:ascii="Arial" w:hAnsi="Arial" w:cs="Arial"/>
                          </w:rPr>
                          <w:instrText xml:space="preserve"> MERGEFIELD  aSUB_TELEFON  \* MERGEFORMAT </w:instrText>
                        </w:r>
                        <w:r w:rsidR="00727BE8" w:rsidRPr="00391121">
                          <w:rPr>
                            <w:rFonts w:ascii="Arial" w:hAnsi="Arial" w:cs="Arial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  <w:r w:rsidR="00727BE8"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CECCD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2995226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5955C28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4A1396B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6C89F21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319A07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092CF68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CFA6CF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4E331AFC" w14:textId="77777777" w:rsidR="00727BE8" w:rsidRDefault="00000000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6FB526D9">
                <v:shape id="_x0000_s1051" type="#_x0000_t202" style="position:absolute;margin-left:.2pt;margin-top:5.75pt;width:252pt;height:18.75pt;z-index: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">
                  <v:textbox>
                    <w:txbxContent>
                      <w:p w14:paraId="37E80309" w14:textId="77777777" w:rsidR="00727BE8" w:rsidRPr="00391121" w:rsidRDefault="00727BE8" w:rsidP="00944C3D">
                        <w:pPr>
                          <w:rPr>
                            <w:rFonts w:ascii="Arial" w:hAnsi="Arial" w:cs="Arial"/>
                          </w:rPr>
                        </w:pPr>
                        <w:r w:rsidRPr="00391121">
                          <w:rPr>
                            <w:rFonts w:ascii="Arial" w:hAnsi="Arial" w:cs="Arial"/>
                          </w:rPr>
                          <w:fldChar w:fldCharType="begin"/>
                        </w:r>
                        <w:r w:rsidRPr="00391121">
                          <w:rPr>
                            <w:rFonts w:ascii="Arial" w:hAnsi="Arial" w:cs="Arial"/>
                          </w:rPr>
                          <w:instrText xml:space="preserve"> MERGEFIELD  aSUB_FAX  \* MERGEFORMAT </w:instrText>
                        </w:r>
                        <w:r w:rsidRPr="00391121">
                          <w:rPr>
                            <w:rFonts w:ascii="Arial" w:hAnsi="Arial" w:cs="Arial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  <w:p w14:paraId="199F094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33D52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84929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F8231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65FAD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552F1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CAAD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34104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3809276B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0DDE2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70F914C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B45ED5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24B02A68" w14:textId="77777777" w:rsidR="00727BE8" w:rsidRDefault="00000000" w:rsidP="00D92E41">
            <w:pPr>
              <w:rPr>
                <w:rFonts w:ascii="Arial" w:hAnsi="Arial"/>
                <w:lang w:eastAsia="sk-SK"/>
              </w:rPr>
            </w:pPr>
            <w:r>
              <w:rPr>
                <w:noProof/>
                <w:lang w:eastAsia="sk-SK"/>
              </w:rPr>
              <w:pict w14:anchorId="13A0550F">
                <v:shape id="Text Box 25" o:spid="_x0000_s1052" type="#_x0000_t202" style="position:absolute;margin-left:1.75pt;margin-top:4.9pt;width:464.1pt;height:18.75pt;z-index:2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">
                  <v:textbox>
                    <w:txbxContent>
                      <w:p w14:paraId="781E5AFA" w14:textId="13A27F48" w:rsidR="00727BE8" w:rsidRPr="00391121" w:rsidRDefault="00D92E41" w:rsidP="00944C3D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info</w:t>
                        </w:r>
                        <w:r w:rsidR="00D96BED">
                          <w:rPr>
                            <w:rFonts w:ascii="Arial" w:hAnsi="Arial" w:cs="Arial"/>
                          </w:rPr>
                          <w:t>@eresproperty.sk</w:t>
                        </w:r>
                        <w:r w:rsidR="00727BE8" w:rsidRPr="00391121">
                          <w:rPr>
                            <w:rFonts w:ascii="Arial" w:hAnsi="Arial" w:cs="Arial"/>
                          </w:rPr>
                          <w:fldChar w:fldCharType="begin"/>
                        </w:r>
                        <w:r w:rsidR="00727BE8" w:rsidRPr="00391121">
                          <w:rPr>
                            <w:rFonts w:ascii="Arial" w:hAnsi="Arial" w:cs="Arial"/>
                          </w:rPr>
                          <w:instrText xml:space="preserve"> MERGEFIELD  aSUB_EMAIL  \* MERGEFORMAT </w:instrText>
                        </w:r>
                        <w:r w:rsidR="00727BE8" w:rsidRPr="00391121">
                          <w:rPr>
                            <w:rFonts w:ascii="Arial" w:hAnsi="Arial" w:cs="Arial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  <w:p w14:paraId="1557A9E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F1DDFC1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81DCAF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00A6D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CA38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E93DD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640D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233D8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BEC1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9BE5F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34CB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32E39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2134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B9D16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A30A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21EA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BEF81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41254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0369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A125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1F9B1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8E376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0F13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1BF2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EF8A5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9B34E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8463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AD22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1DB72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050D2B54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23A073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E4B4E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</w:p>
          <w:p w14:paraId="1732BC0B" w14:textId="7C323DF5" w:rsidR="00D96BED" w:rsidRPr="00ED0163" w:rsidRDefault="00532400" w:rsidP="00D92E41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27.06.2023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64B24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186E8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54892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1F91A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23089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7138124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543D7E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BEC76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B33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9CA6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6C7C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4A2C036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8A560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4D189FC5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24E352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5A8C7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5C8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F38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029E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0F84750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8AA63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3C290258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4B61D1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86AAA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FA4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AE93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826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7191A0E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D7998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47163E93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C4BB60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92C5A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018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5215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CA7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7F7E28E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F51AE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1D489A94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B6B76C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B78C6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301E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D89C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BAFB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34702B0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2FDD4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16837EDA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55ED29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C0E45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5758B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AF9F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523F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3FD2C12F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49EFD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74486418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DA61FF3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24944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44D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E965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A329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</w:tcPr>
          <w:p w14:paraId="676494E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B1B3B8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  <w:tr w:rsidR="00727BE8" w:rsidRPr="00ED0163" w14:paraId="37E1FB1C" w14:textId="77777777" w:rsidTr="00D92E41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34ED2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417A8B2B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539CB96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544009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CD7D5E1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F3512F1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224B1A5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4BFD7CA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EC639DA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5A60F06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E9B472D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60655B4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C129164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F60693E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0B2470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25C2A7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4D5FD5C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0657C01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0530B15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CDCDA8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FB7515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6B86593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B1D929D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88E858D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EA63715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99BF7B2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F7A440D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0917F24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8C74872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032F203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D7B4A9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DE8384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0C2C31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AC3535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26253D5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136D0A6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EEF219C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6E92515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9405993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4B954C7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4F6158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FA4E7F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4629A62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5C9844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EE4A076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3ECB4B2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ADCE4C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742B25D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4C17977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D5DC8B5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1E9B8F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E69ED9E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0CD92FB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98C4CB8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6682F1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25E49C5E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E4F8F66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D3D204F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0D0D51E4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30B4D7A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73A81D41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37741F3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6129BA27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8D750D3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17445C49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349527C0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922B25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31F7E6E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A4213D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400A6DB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480DE16C" w14:textId="77777777" w:rsidR="00727BE8" w:rsidRDefault="00727BE8" w:rsidP="00D92E41">
            <w:pPr>
              <w:rPr>
                <w:rFonts w:ascii="Arial" w:hAnsi="Arial"/>
                <w:lang w:eastAsia="sk-SK"/>
              </w:rPr>
            </w:pPr>
          </w:p>
          <w:p w14:paraId="578DB91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73034EF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0F889B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9C7BEE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EF31E60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FE111C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4873F56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3996E4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0281359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2C7B25B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B626B9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9C5793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7C7D6CD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8882335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39BB6C97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641A98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0010B31A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1BB39BE1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46FB964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5D2810B6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</w:tcPr>
          <w:p w14:paraId="6515F8B9" w14:textId="77777777" w:rsidR="00727BE8" w:rsidRPr="00ED0163" w:rsidRDefault="00727BE8" w:rsidP="00D92E41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F3AC8C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2F3A72" w14:textId="77777777" w:rsidR="00727BE8" w:rsidRPr="00ED0163" w:rsidRDefault="00727BE8" w:rsidP="00D92E41">
            <w:pPr>
              <w:rPr>
                <w:rFonts w:ascii="Arial" w:hAnsi="Arial"/>
                <w:lang w:eastAsia="sk-SK"/>
              </w:rPr>
            </w:pPr>
          </w:p>
        </w:tc>
      </w:tr>
    </w:tbl>
    <w:p w14:paraId="1D10BB31" w14:textId="77777777" w:rsidR="00D96BED" w:rsidRDefault="00D92E41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br w:type="textWrapping" w:clear="all"/>
      </w:r>
    </w:p>
    <w:p w14:paraId="736B36E3" w14:textId="7BDE5FDE" w:rsidR="00727BE8" w:rsidRPr="009838F5" w:rsidRDefault="00727BE8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lastRenderedPageBreak/>
        <w:t>Základné informácie o účtovnej jednotke</w:t>
      </w:r>
    </w:p>
    <w:p w14:paraId="73259ADF" w14:textId="77777777" w:rsidR="00727BE8" w:rsidRDefault="00727BE8" w:rsidP="00944C3D">
      <w:pPr>
        <w:rPr>
          <w:rFonts w:ascii="Arial" w:hAnsi="Arial"/>
        </w:rPr>
      </w:pPr>
    </w:p>
    <w:p w14:paraId="04B35952" w14:textId="77777777" w:rsidR="00727BE8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Meno a priezvisko fyzickej osoby alebo názov právnickej osoby, ktorá je zakladateľom alebo zriaďovateľom účtovnej jednotky:</w:t>
      </w:r>
    </w:p>
    <w:p w14:paraId="6F765F73" w14:textId="77777777" w:rsidR="00727BE8" w:rsidRDefault="00727BE8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Spoločenstvo vlastníkov bytov a nebytových priestorov </w:t>
      </w:r>
    </w:p>
    <w:p w14:paraId="2B38B59D" w14:textId="77777777" w:rsidR="00727BE8" w:rsidRPr="003A01A2" w:rsidRDefault="00727BE8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399C252C" w14:textId="7D435322" w:rsidR="00727BE8" w:rsidRDefault="00727BE8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</w:p>
    <w:p w14:paraId="364ADA5B" w14:textId="16A45106" w:rsidR="00727BE8" w:rsidRDefault="00727BE8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</w:p>
    <w:p w14:paraId="70A7B8EF" w14:textId="77777777" w:rsidR="00727BE8" w:rsidRPr="0042605A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6D6EADE5" w14:textId="77777777" w:rsidR="00727BE8" w:rsidRPr="0042605A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3"/>
        <w:gridCol w:w="3260"/>
        <w:gridCol w:w="2835"/>
      </w:tblGrid>
      <w:tr w:rsidR="00727BE8" w:rsidRPr="008D0433" w14:paraId="672B3749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4A121ACF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vAlign w:val="center"/>
          </w:tcPr>
          <w:p w14:paraId="339B5157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vAlign w:val="center"/>
          </w:tcPr>
          <w:p w14:paraId="688C3DC9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727BE8" w:rsidRPr="008D0433" w14:paraId="665DF2C9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7FF4E19A" w14:textId="4BF8FA8C" w:rsidR="00727BE8" w:rsidRPr="008D0433" w:rsidRDefault="00532400" w:rsidP="0016443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Ing. Erik Pavlis</w:t>
            </w:r>
          </w:p>
        </w:tc>
        <w:tc>
          <w:tcPr>
            <w:tcW w:w="3260" w:type="dxa"/>
            <w:vAlign w:val="center"/>
          </w:tcPr>
          <w:p w14:paraId="707FDB56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predseda</w:t>
            </w:r>
          </w:p>
        </w:tc>
        <w:tc>
          <w:tcPr>
            <w:tcW w:w="2835" w:type="dxa"/>
            <w:vAlign w:val="center"/>
          </w:tcPr>
          <w:p w14:paraId="740E5EF6" w14:textId="6293F2BC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2854D471" w14:textId="77777777" w:rsidTr="00503750">
        <w:trPr>
          <w:trHeight w:val="308"/>
        </w:trPr>
        <w:tc>
          <w:tcPr>
            <w:tcW w:w="4253" w:type="dxa"/>
            <w:vAlign w:val="center"/>
          </w:tcPr>
          <w:p w14:paraId="3D37E6C1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49C5CD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DA399ED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07B6CD75" w14:textId="77777777" w:rsidTr="00503750">
        <w:trPr>
          <w:trHeight w:val="334"/>
        </w:trPr>
        <w:tc>
          <w:tcPr>
            <w:tcW w:w="4253" w:type="dxa"/>
            <w:vAlign w:val="center"/>
          </w:tcPr>
          <w:p w14:paraId="5966C77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70021C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B1DF7C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AF4BE46" w14:textId="77777777" w:rsidR="00727BE8" w:rsidRDefault="00727BE8" w:rsidP="00944C3D">
      <w:pPr>
        <w:ind w:left="720"/>
        <w:rPr>
          <w:rFonts w:ascii="Arial" w:hAnsi="Arial"/>
          <w:b/>
          <w:sz w:val="22"/>
          <w:szCs w:val="22"/>
        </w:rPr>
      </w:pPr>
    </w:p>
    <w:p w14:paraId="6A3442D1" w14:textId="77777777" w:rsidR="00727BE8" w:rsidRPr="00C7085F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71F43F63" w14:textId="77777777" w:rsidR="00727BE8" w:rsidRPr="001D6748" w:rsidRDefault="00727BE8" w:rsidP="001D6748">
      <w:pPr>
        <w:rPr>
          <w:rFonts w:ascii="Arial" w:hAnsi="Arial"/>
          <w:sz w:val="22"/>
          <w:szCs w:val="22"/>
        </w:rPr>
      </w:pPr>
      <w:r w:rsidRPr="001D6748">
        <w:rPr>
          <w:sz w:val="24"/>
          <w:szCs w:val="24"/>
          <w:lang w:eastAsia="sk-SK"/>
        </w:rPr>
        <w:t xml:space="preserve">Na správu domu </w:t>
      </w:r>
      <w:r>
        <w:rPr>
          <w:sz w:val="24"/>
          <w:szCs w:val="24"/>
          <w:lang w:eastAsia="sk-SK"/>
        </w:rPr>
        <w:t xml:space="preserve">podľa Zákona 182/1993 podľa </w:t>
      </w:r>
      <w:r w:rsidRPr="001D6748">
        <w:rPr>
          <w:sz w:val="24"/>
          <w:szCs w:val="24"/>
          <w:lang w:eastAsia="sk-SK"/>
        </w:rPr>
        <w:t xml:space="preserve">§ 6 </w:t>
      </w:r>
      <w:r>
        <w:rPr>
          <w:sz w:val="24"/>
          <w:szCs w:val="24"/>
          <w:lang w:eastAsia="sk-SK"/>
        </w:rPr>
        <w:t xml:space="preserve">Z. z. </w:t>
      </w:r>
      <w:r w:rsidRPr="001D6748">
        <w:rPr>
          <w:sz w:val="24"/>
          <w:szCs w:val="24"/>
          <w:lang w:eastAsia="sk-SK"/>
        </w:rPr>
        <w:t xml:space="preserve">ods. 1 </w:t>
      </w:r>
      <w:r w:rsidRPr="001D6748">
        <w:rPr>
          <w:rFonts w:ascii="Arial" w:hAnsi="Arial"/>
          <w:sz w:val="22"/>
          <w:szCs w:val="22"/>
        </w:rPr>
        <w:fldChar w:fldCharType="begin"/>
      </w:r>
      <w:r w:rsidRPr="001D6748">
        <w:rPr>
          <w:rFonts w:ascii="Arial" w:hAnsi="Arial"/>
          <w:sz w:val="22"/>
          <w:szCs w:val="22"/>
        </w:rPr>
        <w:instrText xml:space="preserve"> MERGEFIELD p04 </w:instrText>
      </w:r>
      <w:r w:rsidRPr="001D6748">
        <w:rPr>
          <w:rFonts w:ascii="Arial" w:hAnsi="Arial"/>
          <w:sz w:val="22"/>
          <w:szCs w:val="22"/>
        </w:rPr>
        <w:fldChar w:fldCharType="end"/>
      </w:r>
    </w:p>
    <w:p w14:paraId="4230B5A5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61B55E5F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05F23DC7" w14:textId="77777777" w:rsidR="00727BE8" w:rsidRPr="00C7085F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3938B7E9" w14:textId="77777777" w:rsidR="00727BE8" w:rsidRPr="00C7085F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25"/>
        <w:gridCol w:w="2863"/>
        <w:gridCol w:w="2949"/>
      </w:tblGrid>
      <w:tr w:rsidR="00727BE8" w:rsidRPr="008D0433" w14:paraId="01B2E38D" w14:textId="77777777" w:rsidTr="00503750">
        <w:trPr>
          <w:trHeight w:val="471"/>
        </w:trPr>
        <w:tc>
          <w:tcPr>
            <w:tcW w:w="4725" w:type="dxa"/>
            <w:vAlign w:val="center"/>
          </w:tcPr>
          <w:p w14:paraId="4FF43D76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vAlign w:val="center"/>
          </w:tcPr>
          <w:p w14:paraId="67E6AD35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vAlign w:val="center"/>
          </w:tcPr>
          <w:p w14:paraId="178FC630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727BE8" w:rsidRPr="008D0433" w14:paraId="7B5BE1F3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46D04FF8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vAlign w:val="center"/>
          </w:tcPr>
          <w:p w14:paraId="4098BC55" w14:textId="6F2BC00C" w:rsidR="00727BE8" w:rsidRPr="008D0433" w:rsidRDefault="00D96BED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9" w:type="dxa"/>
            <w:vAlign w:val="center"/>
          </w:tcPr>
          <w:p w14:paraId="3E7DCE3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6C48C6DF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0EF8114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vAlign w:val="center"/>
          </w:tcPr>
          <w:p w14:paraId="5DBC91B6" w14:textId="7C737C60" w:rsidR="00727BE8" w:rsidRPr="008D0433" w:rsidRDefault="00D96BED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49" w:type="dxa"/>
            <w:vAlign w:val="center"/>
          </w:tcPr>
          <w:p w14:paraId="262ECBA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49EF2E69" w14:textId="77777777" w:rsidTr="00503750">
        <w:trPr>
          <w:trHeight w:val="235"/>
        </w:trPr>
        <w:tc>
          <w:tcPr>
            <w:tcW w:w="4725" w:type="dxa"/>
            <w:vAlign w:val="center"/>
          </w:tcPr>
          <w:p w14:paraId="3F02521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vAlign w:val="center"/>
          </w:tcPr>
          <w:p w14:paraId="571450F0" w14:textId="75775DFE" w:rsidR="00727BE8" w:rsidRPr="008D0433" w:rsidRDefault="00D96BED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9" w:type="dxa"/>
            <w:vAlign w:val="center"/>
          </w:tcPr>
          <w:p w14:paraId="4171E87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4E5B2C18" w14:textId="77777777" w:rsidTr="00503750">
        <w:trPr>
          <w:trHeight w:val="490"/>
        </w:trPr>
        <w:tc>
          <w:tcPr>
            <w:tcW w:w="4725" w:type="dxa"/>
            <w:vAlign w:val="center"/>
          </w:tcPr>
          <w:p w14:paraId="77D4598B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vAlign w:val="center"/>
          </w:tcPr>
          <w:p w14:paraId="287C1CD0" w14:textId="7F5DC17F" w:rsidR="00727BE8" w:rsidRPr="008D0433" w:rsidRDefault="00D96BED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2949" w:type="dxa"/>
            <w:vAlign w:val="center"/>
          </w:tcPr>
          <w:p w14:paraId="3C6A200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AB76B1D" w14:textId="77777777" w:rsidR="00727BE8" w:rsidRDefault="00727BE8" w:rsidP="008B48E4">
      <w:pPr>
        <w:rPr>
          <w:rFonts w:ascii="Arial" w:hAnsi="Arial"/>
          <w:sz w:val="22"/>
          <w:szCs w:val="22"/>
        </w:rPr>
      </w:pPr>
    </w:p>
    <w:p w14:paraId="0994FB93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3383E72F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6648B310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0E0A6779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40304DB2" w14:textId="77777777" w:rsidR="00727BE8" w:rsidRDefault="00727BE8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18217D1C" w14:textId="77777777" w:rsidR="00727BE8" w:rsidRPr="003A01A2" w:rsidRDefault="00727BE8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57C94DAC" w14:textId="77777777" w:rsidR="00727BE8" w:rsidRPr="009838F5" w:rsidRDefault="00727BE8" w:rsidP="00462D5E">
      <w:pPr>
        <w:keepNext/>
        <w:spacing w:after="120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60B5A9A8" w14:textId="77777777" w:rsidR="00727BE8" w:rsidRPr="00045728" w:rsidRDefault="00727BE8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343A7AA2" w14:textId="77777777" w:rsidR="00727BE8" w:rsidRPr="0029467C" w:rsidRDefault="00727BE8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427F6235" w14:textId="77777777" w:rsidR="00727BE8" w:rsidRPr="0029467C" w:rsidRDefault="00727BE8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2BE75E6D" w14:textId="77777777" w:rsidR="00727BE8" w:rsidRPr="00664EC5" w:rsidRDefault="00727BE8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12"/>
        <w:gridCol w:w="2855"/>
        <w:gridCol w:w="2940"/>
      </w:tblGrid>
      <w:tr w:rsidR="00727BE8" w:rsidRPr="008D0433" w14:paraId="32FF9F74" w14:textId="77777777" w:rsidTr="00503750">
        <w:trPr>
          <w:trHeight w:val="634"/>
        </w:trPr>
        <w:tc>
          <w:tcPr>
            <w:tcW w:w="4712" w:type="dxa"/>
            <w:vAlign w:val="center"/>
          </w:tcPr>
          <w:p w14:paraId="661E46E6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vAlign w:val="center"/>
          </w:tcPr>
          <w:p w14:paraId="3292D473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vAlign w:val="center"/>
          </w:tcPr>
          <w:p w14:paraId="45ED1306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727BE8" w:rsidRPr="008D0433" w14:paraId="5CE9B483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1394E98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52D099D8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27AAC238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44D55CFD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0CBEDB16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10E7982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1FC43296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1FFE45E4" w14:textId="77777777" w:rsidTr="00503750">
        <w:trPr>
          <w:trHeight w:val="318"/>
        </w:trPr>
        <w:tc>
          <w:tcPr>
            <w:tcW w:w="4712" w:type="dxa"/>
            <w:vAlign w:val="center"/>
          </w:tcPr>
          <w:p w14:paraId="485D2E1A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vAlign w:val="center"/>
          </w:tcPr>
          <w:p w14:paraId="39BE6D4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vAlign w:val="center"/>
          </w:tcPr>
          <w:p w14:paraId="5972B107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8CC0854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466869D0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2EB02E99" w14:textId="77777777" w:rsidR="00727BE8" w:rsidRPr="00664EC5" w:rsidRDefault="00727BE8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37F87BD9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52B40C9F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b) dlhodobý nehmotný majetok obstaraný vlastnou činnosťou</w:t>
      </w:r>
    </w:p>
    <w:p w14:paraId="605512F7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3AC57A74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44F77D1F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e) dlhodobý hmotný majetok obstaraný vlastnou činnosťou</w:t>
      </w:r>
    </w:p>
    <w:p w14:paraId="6587E4F4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2967448D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79BD9BE0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7A11EB97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1C87EC94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258BB2D3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7B57FFF2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7A02E910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5CB3F848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7F48CA87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268E9E39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4858A9E1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0C79E6EC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3B9C9878" w14:textId="77777777" w:rsidR="00727BE8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0191F7EF" w14:textId="77777777" w:rsidR="00727BE8" w:rsidRPr="0029467C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57E1321D" w14:textId="77777777" w:rsidR="00727BE8" w:rsidRPr="00664EC5" w:rsidRDefault="00727BE8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10"/>
        <w:gridCol w:w="1973"/>
        <w:gridCol w:w="1974"/>
        <w:gridCol w:w="1775"/>
      </w:tblGrid>
      <w:tr w:rsidR="00727BE8" w:rsidRPr="008D0433" w14:paraId="4590DE90" w14:textId="77777777" w:rsidTr="00503750">
        <w:trPr>
          <w:trHeight w:val="276"/>
        </w:trPr>
        <w:tc>
          <w:tcPr>
            <w:tcW w:w="4510" w:type="dxa"/>
            <w:vAlign w:val="center"/>
          </w:tcPr>
          <w:p w14:paraId="754C5567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vAlign w:val="center"/>
          </w:tcPr>
          <w:p w14:paraId="0C75580B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vAlign w:val="center"/>
          </w:tcPr>
          <w:p w14:paraId="0CBF48C9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vAlign w:val="center"/>
          </w:tcPr>
          <w:p w14:paraId="2157EFA2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727BE8" w:rsidRPr="008D0433" w14:paraId="0A2BD855" w14:textId="77777777" w:rsidTr="00503750">
        <w:trPr>
          <w:trHeight w:val="302"/>
        </w:trPr>
        <w:tc>
          <w:tcPr>
            <w:tcW w:w="4510" w:type="dxa"/>
          </w:tcPr>
          <w:p w14:paraId="61B70371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450BEAA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7536ECE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572A3B2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4E56789C" w14:textId="77777777" w:rsidTr="00503750">
        <w:trPr>
          <w:trHeight w:val="302"/>
        </w:trPr>
        <w:tc>
          <w:tcPr>
            <w:tcW w:w="4510" w:type="dxa"/>
          </w:tcPr>
          <w:p w14:paraId="4F16D8D8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3A89B78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50518BF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63730367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6AB27AB2" w14:textId="77777777" w:rsidTr="00503750">
        <w:trPr>
          <w:trHeight w:val="302"/>
        </w:trPr>
        <w:tc>
          <w:tcPr>
            <w:tcW w:w="4510" w:type="dxa"/>
          </w:tcPr>
          <w:p w14:paraId="665DCB9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3759492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77587EC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1904DD8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14CF6AFB" w14:textId="77777777" w:rsidTr="00503750">
        <w:trPr>
          <w:trHeight w:val="302"/>
        </w:trPr>
        <w:tc>
          <w:tcPr>
            <w:tcW w:w="4510" w:type="dxa"/>
          </w:tcPr>
          <w:p w14:paraId="5C1A00E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6CA0F8D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7676BA3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43D31B6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1D08D4B6" w14:textId="77777777" w:rsidTr="00503750">
        <w:trPr>
          <w:trHeight w:val="327"/>
        </w:trPr>
        <w:tc>
          <w:tcPr>
            <w:tcW w:w="4510" w:type="dxa"/>
          </w:tcPr>
          <w:p w14:paraId="7447DED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</w:tcPr>
          <w:p w14:paraId="043DF9F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</w:tcPr>
          <w:p w14:paraId="58AC24D1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</w:tcPr>
          <w:p w14:paraId="5F0D51D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6D50169" w14:textId="77777777" w:rsidR="00727BE8" w:rsidRDefault="00727BE8" w:rsidP="00944C3D">
      <w:pPr>
        <w:ind w:left="720"/>
        <w:rPr>
          <w:rFonts w:ascii="Arial" w:hAnsi="Arial"/>
          <w:sz w:val="22"/>
          <w:szCs w:val="22"/>
        </w:rPr>
      </w:pPr>
    </w:p>
    <w:p w14:paraId="64A41B4B" w14:textId="77777777" w:rsidR="00727BE8" w:rsidRDefault="00727BE8" w:rsidP="00462D5E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sz w:val="16"/>
          <w:szCs w:val="16"/>
        </w:rPr>
        <w:sectPr w:rsidR="00727BE8" w:rsidSect="00D229D5">
          <w:footerReference w:type="default" r:id="rId7"/>
          <w:pgSz w:w="11906" w:h="16838"/>
          <w:pgMar w:top="851" w:right="567" w:bottom="851" w:left="851" w:header="709" w:footer="709" w:gutter="0"/>
          <w:pgNumType w:start="1"/>
          <w:cols w:space="708"/>
          <w:titlePg/>
          <w:docGrid w:linePitch="272"/>
        </w:sect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  <w:r w:rsidRPr="00ED0163">
        <w:rPr>
          <w:rFonts w:ascii="Arial" w:hAnsi="Arial"/>
          <w:sz w:val="16"/>
          <w:szCs w:val="16"/>
        </w:rPr>
        <w:t xml:space="preserve"> </w:t>
      </w:r>
    </w:p>
    <w:p w14:paraId="06B7F9B8" w14:textId="77777777" w:rsidR="00727BE8" w:rsidRPr="00ED0163" w:rsidRDefault="00727BE8" w:rsidP="00462D5E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sz w:val="16"/>
          <w:szCs w:val="16"/>
        </w:rPr>
      </w:pPr>
    </w:p>
    <w:p w14:paraId="5AF3C9C8" w14:textId="77777777" w:rsidR="00727BE8" w:rsidRPr="009838F5" w:rsidRDefault="00727BE8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5590D180" w14:textId="77777777" w:rsidR="00727BE8" w:rsidRDefault="00727BE8" w:rsidP="00944C3D">
      <w:pPr>
        <w:ind w:left="426"/>
        <w:rPr>
          <w:rFonts w:ascii="Arial" w:hAnsi="Arial"/>
          <w:b/>
          <w:sz w:val="22"/>
          <w:szCs w:val="22"/>
        </w:rPr>
      </w:pPr>
    </w:p>
    <w:p w14:paraId="2FC1FF28" w14:textId="77777777" w:rsidR="00727BE8" w:rsidRPr="009838F5" w:rsidRDefault="00727BE8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40666B56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343098DC" w14:textId="77777777" w:rsidR="00727BE8" w:rsidRPr="00ED0163" w:rsidRDefault="00727BE8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727BE8" w:rsidRPr="00050529" w14:paraId="7242AA7C" w14:textId="77777777" w:rsidTr="00503750">
        <w:tc>
          <w:tcPr>
            <w:tcW w:w="2302" w:type="dxa"/>
            <w:vAlign w:val="center"/>
          </w:tcPr>
          <w:p w14:paraId="476508DD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0A11D111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688E374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32EC01F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2314A379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69D00FA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6DF56A6F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7B010C52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727BE8" w:rsidRPr="00050529" w14:paraId="67BB18B0" w14:textId="77777777" w:rsidTr="00503750">
        <w:tc>
          <w:tcPr>
            <w:tcW w:w="15593" w:type="dxa"/>
            <w:gridSpan w:val="8"/>
            <w:vAlign w:val="center"/>
          </w:tcPr>
          <w:p w14:paraId="02934B4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727BE8" w:rsidRPr="00050529" w14:paraId="09B8ED96" w14:textId="77777777" w:rsidTr="00503750">
        <w:tc>
          <w:tcPr>
            <w:tcW w:w="2302" w:type="dxa"/>
            <w:vAlign w:val="center"/>
          </w:tcPr>
          <w:p w14:paraId="0FAEFF7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478C504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CF1776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67EBE0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4CE61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C23C82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3C1C10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16188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94F0F38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67F397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29CD010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8ADE94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2DAF9F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B398C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F7BD7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2B71A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9B469E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348F017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7907A47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353C7FB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CFD0C5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D0270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76DA7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8A8D32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B9BF5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3EF02B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F58E3B2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02F7DB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08F5D94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5A9C3FF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74DFCA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5E1A4E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C7FE16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0F7CC3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D624E0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050529" w14:paraId="4BFE921E" w14:textId="77777777" w:rsidTr="00503750">
        <w:tc>
          <w:tcPr>
            <w:tcW w:w="2302" w:type="dxa"/>
            <w:vAlign w:val="center"/>
          </w:tcPr>
          <w:p w14:paraId="20240C7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21FFF5A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3808E4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DF9FA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EFD6DD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6AA6B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8AB8B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DDE09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0BD40FA" w14:textId="77777777" w:rsidTr="00503750">
        <w:tc>
          <w:tcPr>
            <w:tcW w:w="15593" w:type="dxa"/>
            <w:gridSpan w:val="8"/>
            <w:vAlign w:val="center"/>
          </w:tcPr>
          <w:p w14:paraId="003873C0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727BE8" w:rsidRPr="00050529" w14:paraId="70B7E001" w14:textId="77777777" w:rsidTr="00503750">
        <w:tc>
          <w:tcPr>
            <w:tcW w:w="2302" w:type="dxa"/>
            <w:vAlign w:val="center"/>
          </w:tcPr>
          <w:p w14:paraId="47728173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EDCFDB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EFD1DF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74063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1204D1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F3B548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225EC8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3F09CA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ED1A6C2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59197F1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422CC75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AE8C48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EC83A0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67B16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F0CB9F8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6472FD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4042A25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F118BAF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6BF727B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03BC272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4378EB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6BB4A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FDB21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7A63D9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F96129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B53F60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7A7D43C" w14:textId="77777777" w:rsidTr="00503750">
        <w:tc>
          <w:tcPr>
            <w:tcW w:w="2302" w:type="dxa"/>
            <w:vAlign w:val="center"/>
          </w:tcPr>
          <w:p w14:paraId="3F28943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12CABB1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677B17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E06C8A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4B0AE1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139EE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0C3784D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5EB1C4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9024E76" w14:textId="77777777" w:rsidTr="00503750">
        <w:tc>
          <w:tcPr>
            <w:tcW w:w="15593" w:type="dxa"/>
            <w:gridSpan w:val="8"/>
            <w:vAlign w:val="center"/>
          </w:tcPr>
          <w:p w14:paraId="2C85EDD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727BE8" w:rsidRPr="00050529" w14:paraId="529155ED" w14:textId="77777777" w:rsidTr="00503750">
        <w:tc>
          <w:tcPr>
            <w:tcW w:w="2302" w:type="dxa"/>
            <w:vAlign w:val="center"/>
          </w:tcPr>
          <w:p w14:paraId="5888DA49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152AFF0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D87A27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76F812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BB50B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C13A31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648ED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4C772F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0DD0DC4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2C9A3EC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34678F1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3EA538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F9355E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25291E5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4B3F36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8CAD6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DE40D3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0278425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1B65F6F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31C1192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7EE034B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013B3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748DD0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545D0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C81258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89023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6BDCD9E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3705832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985C8AF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C70C70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902F2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F6D1227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65E4419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9675C6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D51D0A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B719EA4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0A85D60E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727BE8" w:rsidRPr="00050529" w14:paraId="730BB40B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60DFE55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086D82A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C3966C0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127D52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29075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10A99A5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EB54C5E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3FB4E6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D323E41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2306F7B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5D59182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E000AE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2AFE484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DE5B31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D5D4C53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F461112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E09E8BC" w14:textId="77777777" w:rsidR="00727BE8" w:rsidRPr="00BD47C9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B8B01CE" w14:textId="77777777" w:rsidR="00727BE8" w:rsidRDefault="00727BE8" w:rsidP="00944C3D">
      <w:pPr>
        <w:rPr>
          <w:rFonts w:ascii="Arial" w:hAnsi="Arial"/>
          <w:b/>
        </w:rPr>
      </w:pPr>
    </w:p>
    <w:p w14:paraId="0ED10C89" w14:textId="77777777" w:rsidR="00727BE8" w:rsidRPr="00ED0163" w:rsidRDefault="00727BE8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727BE8" w:rsidRPr="00050529" w14:paraId="7E471203" w14:textId="77777777" w:rsidTr="00503750">
        <w:tc>
          <w:tcPr>
            <w:tcW w:w="1944" w:type="dxa"/>
            <w:vAlign w:val="center"/>
          </w:tcPr>
          <w:p w14:paraId="04DAAF4D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5483D40B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606A973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7438F8E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48B22F9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 xml:space="preserve">Samostatné hnuteľné veci a súbory hnuteľných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vecí</w:t>
            </w:r>
          </w:p>
        </w:tc>
        <w:tc>
          <w:tcPr>
            <w:tcW w:w="1243" w:type="dxa"/>
            <w:vAlign w:val="center"/>
          </w:tcPr>
          <w:p w14:paraId="76D8234B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Dopravné prostriedky</w:t>
            </w:r>
          </w:p>
        </w:tc>
        <w:tc>
          <w:tcPr>
            <w:tcW w:w="1439" w:type="dxa"/>
            <w:vAlign w:val="center"/>
          </w:tcPr>
          <w:p w14:paraId="5CCEEEF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09B2DB0B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2D89EFE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 xml:space="preserve">Drobný a ostatný dlhodobý hmotný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majetok</w:t>
            </w:r>
          </w:p>
        </w:tc>
        <w:tc>
          <w:tcPr>
            <w:tcW w:w="1249" w:type="dxa"/>
            <w:vAlign w:val="center"/>
          </w:tcPr>
          <w:p w14:paraId="1FC4CED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5C3F5C0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 xml:space="preserve">Poskytnuté preddavky na dlhodobý hmotný </w:t>
            </w: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majetok</w:t>
            </w:r>
          </w:p>
        </w:tc>
        <w:tc>
          <w:tcPr>
            <w:tcW w:w="1202" w:type="dxa"/>
            <w:vAlign w:val="center"/>
          </w:tcPr>
          <w:p w14:paraId="05BB520B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Spolu</w:t>
            </w:r>
          </w:p>
        </w:tc>
      </w:tr>
      <w:tr w:rsidR="00727BE8" w:rsidRPr="00050529" w14:paraId="77105B6D" w14:textId="77777777" w:rsidTr="00503750">
        <w:tc>
          <w:tcPr>
            <w:tcW w:w="15685" w:type="dxa"/>
            <w:gridSpan w:val="12"/>
            <w:vAlign w:val="center"/>
          </w:tcPr>
          <w:p w14:paraId="078AE8C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727BE8" w:rsidRPr="00050529" w14:paraId="4C9715EA" w14:textId="77777777" w:rsidTr="00503750">
        <w:tc>
          <w:tcPr>
            <w:tcW w:w="1944" w:type="dxa"/>
            <w:vAlign w:val="center"/>
          </w:tcPr>
          <w:p w14:paraId="4990559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130586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6BC130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832C27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E5A4D3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951A4A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C267AC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B41E60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A22BFC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223632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2A065D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3E6F3D7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C84949C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5B30979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7235213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B47801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109AED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B849E9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9C584D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986EE87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2043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226" w:type="dxa"/>
            <w:vAlign w:val="center"/>
          </w:tcPr>
          <w:p w14:paraId="1879552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1C4CE8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632DEB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896E0A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F3482A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1FC2ED8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1546060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3A612C5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CEE75C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329E07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893ED8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E0CEAE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09D627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0D8078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AA6007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D6CAC1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D121C6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AD7C06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C69C8D4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629DD3A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5BCCCC6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ACABAD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E6E12F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4FDA26D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7F108D7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390F46F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1A22A25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3DBA9BF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3AFDA9E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06B904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989F43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050529" w14:paraId="5D12E4F4" w14:textId="77777777" w:rsidTr="00503750">
        <w:tc>
          <w:tcPr>
            <w:tcW w:w="1944" w:type="dxa"/>
            <w:vAlign w:val="center"/>
          </w:tcPr>
          <w:p w14:paraId="714A3C5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47FAA35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558F54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0C6993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DF150C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7DB42B1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3E5306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A7E916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49CAF7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A03ADD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7A31BE0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61538B4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633CC9E" w14:textId="77777777" w:rsidTr="00503750">
        <w:tc>
          <w:tcPr>
            <w:tcW w:w="15685" w:type="dxa"/>
            <w:gridSpan w:val="12"/>
            <w:vAlign w:val="center"/>
          </w:tcPr>
          <w:p w14:paraId="38E64D6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727BE8" w:rsidRPr="00050529" w14:paraId="57F1B0EA" w14:textId="77777777" w:rsidTr="00503750">
        <w:tc>
          <w:tcPr>
            <w:tcW w:w="1944" w:type="dxa"/>
            <w:vAlign w:val="center"/>
          </w:tcPr>
          <w:p w14:paraId="3C3DBAB1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272FE45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358388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A7E234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41B711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BCD8E1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7CFE36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D55218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5F4B40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7AB44F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0826C9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068C85B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590E43D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6E1CE42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568F87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710E0D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2D8EA2B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4056E6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F68F4B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880795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3BB608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6742E0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215D75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AF2416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AC3D36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370DD38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1290D440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592B57C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ED3D79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002BBA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3E6FDE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FA7F5F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992E2A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30E4B8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673731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6135AC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F8D5B5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CF58EB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7BD2FDE" w14:textId="77777777" w:rsidTr="00503750">
        <w:tc>
          <w:tcPr>
            <w:tcW w:w="1944" w:type="dxa"/>
            <w:vAlign w:val="center"/>
          </w:tcPr>
          <w:p w14:paraId="2BE385E9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29509F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3AAB5BA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AE7441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52B47C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86E2E1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5EBA94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CCA297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2A4985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F73FAB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F67486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58509DA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FD14547" w14:textId="77777777" w:rsidTr="00503750">
        <w:tc>
          <w:tcPr>
            <w:tcW w:w="15685" w:type="dxa"/>
            <w:gridSpan w:val="12"/>
            <w:vAlign w:val="center"/>
          </w:tcPr>
          <w:p w14:paraId="1FE2187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727BE8" w:rsidRPr="00050529" w14:paraId="3C05D1A6" w14:textId="77777777" w:rsidTr="00503750">
        <w:tc>
          <w:tcPr>
            <w:tcW w:w="1944" w:type="dxa"/>
            <w:vAlign w:val="center"/>
          </w:tcPr>
          <w:p w14:paraId="5A5B8989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4B8375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A2F038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8A646F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DFDB9D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9D0335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34E8B9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74CEFE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3D9D1E0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F96D97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920ECD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F2BBD3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7DCAF61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4648A6C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6C32A8C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E81087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72ED64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AE0722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F876F9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9D113F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4F83E0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270751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F482E4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F23FB2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266411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02B9FF6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840FEC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007A9FF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7B5681E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0C2018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DC0E35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BDF72C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642154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037235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E54166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AEB432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E7D218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17C7F4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A743417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4A459B0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011988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E16590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6A631D1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75EEAD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F63455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E69014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D633B1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2DDC43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0BDE91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0A419A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279170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6BDA1C6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16FF2F13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727BE8" w:rsidRPr="00050529" w14:paraId="553257F5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43F419C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068D898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7EE226F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44FE5FB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DAA1AE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1D64D8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56936F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06DA1E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8E8F96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1CB4C02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5D3B986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252FFF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A1E1AA6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076538CF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14118C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4960008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030209E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0428CE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42362C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C91C20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ECE8B7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4CA5D0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25ECF7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A4B16B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DB2A98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FF12925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41C45E49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2561FB4D" w14:textId="77777777" w:rsidR="00727BE8" w:rsidRPr="00B54AA7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6"/>
        <w:gridCol w:w="3261"/>
      </w:tblGrid>
      <w:tr w:rsidR="00727BE8" w:rsidRPr="008D0433" w14:paraId="62388B00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3AF27836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vAlign w:val="center"/>
          </w:tcPr>
          <w:p w14:paraId="02FA9526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727BE8" w:rsidRPr="008D0433" w14:paraId="4AC25014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2E3961A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6A654984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10D8354B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1B86E429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pri ktorom má účt. jednotka obmedzené právo s ním nakladať</w:t>
            </w:r>
          </w:p>
        </w:tc>
        <w:tc>
          <w:tcPr>
            <w:tcW w:w="3261" w:type="dxa"/>
            <w:vAlign w:val="center"/>
          </w:tcPr>
          <w:p w14:paraId="20EBCB0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0D6E572E" w14:textId="77777777" w:rsidTr="00503750">
        <w:trPr>
          <w:trHeight w:val="293"/>
        </w:trPr>
        <w:tc>
          <w:tcPr>
            <w:tcW w:w="7796" w:type="dxa"/>
            <w:vAlign w:val="center"/>
          </w:tcPr>
          <w:p w14:paraId="518133B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vAlign w:val="center"/>
          </w:tcPr>
          <w:p w14:paraId="64AAF46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1A01E7C0" w14:textId="77777777" w:rsidTr="00503750">
        <w:trPr>
          <w:trHeight w:val="318"/>
        </w:trPr>
        <w:tc>
          <w:tcPr>
            <w:tcW w:w="7796" w:type="dxa"/>
            <w:vAlign w:val="center"/>
          </w:tcPr>
          <w:p w14:paraId="5D1331B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lastRenderedPageBreak/>
              <w:t>Dlhodobý nehmotný majetok, pri ktorom má účt. jednotka obmedzené právo s ním nakladať</w:t>
            </w:r>
          </w:p>
        </w:tc>
        <w:tc>
          <w:tcPr>
            <w:tcW w:w="3261" w:type="dxa"/>
            <w:vAlign w:val="center"/>
          </w:tcPr>
          <w:p w14:paraId="44660CB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624777B" w14:textId="77777777" w:rsidR="00727BE8" w:rsidRPr="00782EA1" w:rsidRDefault="00727BE8" w:rsidP="00944C3D">
      <w:pPr>
        <w:ind w:left="426"/>
        <w:rPr>
          <w:rFonts w:ascii="Arial" w:hAnsi="Arial"/>
          <w:sz w:val="22"/>
          <w:szCs w:val="22"/>
        </w:rPr>
      </w:pPr>
    </w:p>
    <w:p w14:paraId="50089581" w14:textId="77777777" w:rsidR="00727BE8" w:rsidRPr="00782EA1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45"/>
        <w:gridCol w:w="2977"/>
        <w:gridCol w:w="2835"/>
      </w:tblGrid>
      <w:tr w:rsidR="00727BE8" w:rsidRPr="008D0433" w14:paraId="5EBF6186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745C5E4F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vAlign w:val="center"/>
          </w:tcPr>
          <w:p w14:paraId="169B04D9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vAlign w:val="center"/>
          </w:tcPr>
          <w:p w14:paraId="5415ADF5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727BE8" w:rsidRPr="008D0433" w14:paraId="0577FDE7" w14:textId="77777777" w:rsidTr="00503750">
        <w:trPr>
          <w:trHeight w:val="274"/>
        </w:trPr>
        <w:tc>
          <w:tcPr>
            <w:tcW w:w="5245" w:type="dxa"/>
            <w:vAlign w:val="center"/>
          </w:tcPr>
          <w:p w14:paraId="6F0D437E" w14:textId="29B0B17D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6AE3359A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298C4677" w14:textId="0095FB25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00F84EE5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67544302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269B977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3A0F889A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6B209D0F" w14:textId="77777777" w:rsidTr="00503750">
        <w:trPr>
          <w:trHeight w:val="253"/>
        </w:trPr>
        <w:tc>
          <w:tcPr>
            <w:tcW w:w="5245" w:type="dxa"/>
            <w:vAlign w:val="center"/>
          </w:tcPr>
          <w:p w14:paraId="50F75D97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vAlign w:val="center"/>
          </w:tcPr>
          <w:p w14:paraId="3CCE3EC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4F4A2956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D3639F7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045A99C4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22C9B04C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2E7D2103" w14:textId="77777777" w:rsidR="00727BE8" w:rsidRPr="00782EA1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727BE8" w:rsidRPr="00050529" w14:paraId="439143AE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11683BE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66CF7951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406DF53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55640755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797A19FF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5C444ED6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727BE8" w:rsidRPr="00050529" w14:paraId="7DB0DD78" w14:textId="77777777" w:rsidTr="00503750">
        <w:trPr>
          <w:trHeight w:val="1073"/>
        </w:trPr>
        <w:tc>
          <w:tcPr>
            <w:tcW w:w="3614" w:type="dxa"/>
            <w:vMerge/>
          </w:tcPr>
          <w:p w14:paraId="36DE3F2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072AA0C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967B13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6A055AA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6A746953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0EF9842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154E737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727BE8" w:rsidRPr="00050529" w14:paraId="62D956ED" w14:textId="77777777" w:rsidTr="00503750">
        <w:trPr>
          <w:trHeight w:val="283"/>
        </w:trPr>
        <w:tc>
          <w:tcPr>
            <w:tcW w:w="3614" w:type="dxa"/>
          </w:tcPr>
          <w:p w14:paraId="052D2FBF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18D5C4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719B18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FBBBE6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083C6F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A74B3E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3A261AA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050529" w14:paraId="00F04E42" w14:textId="77777777" w:rsidTr="00503750">
        <w:trPr>
          <w:trHeight w:val="283"/>
        </w:trPr>
        <w:tc>
          <w:tcPr>
            <w:tcW w:w="3614" w:type="dxa"/>
          </w:tcPr>
          <w:p w14:paraId="46E8AF4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798B67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89DE41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C449B9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F123AD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968000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65D6EA8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050529" w14:paraId="66C02B30" w14:textId="77777777" w:rsidTr="00503750">
        <w:trPr>
          <w:trHeight w:val="283"/>
        </w:trPr>
        <w:tc>
          <w:tcPr>
            <w:tcW w:w="3614" w:type="dxa"/>
          </w:tcPr>
          <w:p w14:paraId="1DF6EE3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51D0B8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64FCF5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1ED2DD0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A76BE4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86E3DA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83FE85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545C061" w14:textId="77777777" w:rsidR="00727BE8" w:rsidRPr="00782EA1" w:rsidRDefault="00727BE8" w:rsidP="00944C3D">
      <w:pPr>
        <w:rPr>
          <w:rFonts w:ascii="Arial" w:hAnsi="Arial"/>
          <w:sz w:val="22"/>
          <w:szCs w:val="22"/>
        </w:rPr>
      </w:pPr>
    </w:p>
    <w:p w14:paraId="0FF23151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595AAF70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070952AD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0BB57B69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4C4C2656" w14:textId="77777777" w:rsidR="00727BE8" w:rsidRPr="00782EA1" w:rsidRDefault="00727BE8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101"/>
        <w:gridCol w:w="1519"/>
        <w:gridCol w:w="1519"/>
        <w:gridCol w:w="1519"/>
        <w:gridCol w:w="1519"/>
        <w:gridCol w:w="1519"/>
        <w:gridCol w:w="1519"/>
        <w:gridCol w:w="1519"/>
        <w:gridCol w:w="1350"/>
      </w:tblGrid>
      <w:tr w:rsidR="00727BE8" w:rsidRPr="00050529" w14:paraId="05FD96B0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20679E1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4229957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5057519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40E1EE83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3687FD91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1A1785AF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13705488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5767A398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3DFBF548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727BE8" w:rsidRPr="00050529" w14:paraId="1B835AF9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6C8A9502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727BE8" w:rsidRPr="00050529" w14:paraId="46E30E7E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945D601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272FAC25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1065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519" w:type="dxa"/>
            <w:vAlign w:val="center"/>
          </w:tcPr>
          <w:p w14:paraId="6AEBE1B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3F980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0B911C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EAC34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7531E9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AC86B7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5CF259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B2745C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FAFC76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582574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45BC90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3B601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E230B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072C41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DD8FB9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837F4B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5B4FBA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3C8C59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CABE24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39142CC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606EBF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2965CF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D7A009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C769BC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D429D6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F9D1AC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91A5F5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D81F357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85190D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4C2E778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DAC2D5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1543E6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7EA6FB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7CCED8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BC19F1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E01655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169A6E3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050529" w14:paraId="06086AB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3D612A85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lastRenderedPageBreak/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53A908F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6C9744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97E700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9CAB2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5E3B7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D1B8D8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51183A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BF58BF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1732D59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0BF1AC7F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727BE8" w:rsidRPr="00050529" w14:paraId="686C7F6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4A9F856D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64CE751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700DE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D19F5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D9EF2B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1075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519" w:type="dxa"/>
            <w:vAlign w:val="center"/>
          </w:tcPr>
          <w:p w14:paraId="5FB9316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A9A5D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D4B3BD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A44473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BC3BDB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55FEF9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C76C8D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403FCA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7FF979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366387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3902BA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CE889E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FFE444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88EDD1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970D046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F5164C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1093FDB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79EE2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B2851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A7C5C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5B2CA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CCAF7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174A69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32910A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30A14B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7F30611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213C959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C438C6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66E67B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48DD3F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0086CB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3F69B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1C87FE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3DEBD1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492199A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4C8C09E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727BE8" w:rsidRPr="00050529" w14:paraId="44AF92E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3ED2F98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5D479D6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F6F5C2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3014A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595DAA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0F2468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987BD2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7701F1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036494D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9A54761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1EA3F06E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124B622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0098B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EEF0FE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40E02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7E4724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201623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A21B00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596A9A1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44CB8F5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04B03FD7" w14:textId="77777777" w:rsidR="00727BE8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</w:p>
          <w:p w14:paraId="788DC849" w14:textId="77777777" w:rsidR="00727BE8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</w:p>
          <w:p w14:paraId="724986A9" w14:textId="77777777" w:rsidR="00727BE8" w:rsidRPr="00050529" w:rsidRDefault="00727BE8" w:rsidP="00503750">
            <w:pPr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09C0023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26211B4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5F20F1F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DF0B71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66AD36C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E1ABA4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0268C45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0840AD8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7E6054F9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50A8DE70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796A4839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7D61B53B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28728275" w14:textId="77777777" w:rsidR="00727BE8" w:rsidRPr="00D229D5" w:rsidRDefault="00727BE8" w:rsidP="00D229D5">
      <w:pPr>
        <w:pStyle w:val="Odsekzoznamu"/>
        <w:numPr>
          <w:ilvl w:val="0"/>
          <w:numId w:val="18"/>
        </w:numPr>
        <w:spacing w:after="120"/>
        <w:jc w:val="both"/>
        <w:rPr>
          <w:rFonts w:ascii="Arial" w:hAnsi="Arial"/>
          <w:b/>
          <w:sz w:val="22"/>
          <w:szCs w:val="22"/>
        </w:rPr>
      </w:pPr>
      <w:r w:rsidRPr="00D229D5">
        <w:rPr>
          <w:rFonts w:ascii="Arial" w:hAnsi="Arial"/>
          <w:b/>
          <w:sz w:val="22"/>
          <w:szCs w:val="22"/>
        </w:rPr>
        <w:t>Informácia o výške tvorby, zníženia a zúčtovania opravných položiek k dlhodobému finančnému majetku a opis dôvodu ich tvorby, zníženia a zúčtovania</w:t>
      </w:r>
    </w:p>
    <w:p w14:paraId="4C039D3E" w14:textId="77777777" w:rsidR="00727BE8" w:rsidRDefault="00727BE8" w:rsidP="003E01A5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41B42C17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380C3CA8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487FCBC0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69B872F8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641F7559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25E5CEB2" w14:textId="77777777" w:rsidR="00727BE8" w:rsidRDefault="00727BE8" w:rsidP="00462D5E">
      <w:pPr>
        <w:tabs>
          <w:tab w:val="left" w:pos="3990"/>
        </w:tabs>
        <w:rPr>
          <w:rFonts w:ascii="Arial" w:hAnsi="Arial"/>
          <w:sz w:val="22"/>
          <w:szCs w:val="22"/>
        </w:rPr>
      </w:pPr>
    </w:p>
    <w:p w14:paraId="7C3743B3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6F2D1D57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30CB816D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0A30FEF4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14B18DA4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7A938C7D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0981954B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4B4917B7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4E1FAD88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30512362" w14:textId="77777777" w:rsidR="00727BE8" w:rsidRPr="00D229D5" w:rsidRDefault="00727BE8" w:rsidP="00D229D5">
      <w:pPr>
        <w:rPr>
          <w:rFonts w:ascii="Arial" w:hAnsi="Arial"/>
          <w:sz w:val="22"/>
          <w:szCs w:val="22"/>
        </w:rPr>
      </w:pPr>
    </w:p>
    <w:p w14:paraId="33C72C70" w14:textId="77777777" w:rsidR="00727BE8" w:rsidRDefault="00727BE8" w:rsidP="00D229D5">
      <w:pPr>
        <w:rPr>
          <w:rFonts w:ascii="Arial" w:hAnsi="Arial"/>
          <w:sz w:val="22"/>
          <w:szCs w:val="22"/>
        </w:rPr>
      </w:pPr>
    </w:p>
    <w:p w14:paraId="7B008340" w14:textId="77777777" w:rsidR="00727BE8" w:rsidRDefault="00727BE8" w:rsidP="00D229D5">
      <w:pPr>
        <w:rPr>
          <w:rFonts w:ascii="Arial" w:hAnsi="Arial"/>
          <w:sz w:val="22"/>
          <w:szCs w:val="22"/>
        </w:rPr>
      </w:pPr>
    </w:p>
    <w:p w14:paraId="5DB821CA" w14:textId="77777777" w:rsidR="00727BE8" w:rsidRPr="00D229D5" w:rsidRDefault="00727BE8" w:rsidP="00D229D5">
      <w:pPr>
        <w:rPr>
          <w:rFonts w:ascii="Arial" w:hAnsi="Arial"/>
          <w:sz w:val="22"/>
          <w:szCs w:val="22"/>
        </w:rPr>
        <w:sectPr w:rsidR="00727BE8" w:rsidRPr="00D229D5" w:rsidSect="00D229D5">
          <w:pgSz w:w="16838" w:h="11906" w:orient="landscape"/>
          <w:pgMar w:top="851" w:right="851" w:bottom="567" w:left="851" w:header="709" w:footer="709" w:gutter="0"/>
          <w:pgNumType w:start="1"/>
          <w:cols w:space="708"/>
          <w:titlePg/>
          <w:docGrid w:linePitch="272"/>
        </w:sectPr>
      </w:pPr>
    </w:p>
    <w:p w14:paraId="7BF51FD1" w14:textId="77777777" w:rsidR="00727BE8" w:rsidRPr="00782EA1" w:rsidRDefault="00727BE8" w:rsidP="00944C3D">
      <w:pPr>
        <w:rPr>
          <w:rFonts w:ascii="Arial" w:hAnsi="Arial"/>
          <w:sz w:val="22"/>
          <w:szCs w:val="22"/>
        </w:rPr>
      </w:pPr>
    </w:p>
    <w:p w14:paraId="05D2822D" w14:textId="77777777" w:rsidR="00727BE8" w:rsidRPr="00770FCF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77D8A587" w14:textId="77777777" w:rsidR="00727BE8" w:rsidRPr="00503750" w:rsidRDefault="00727BE8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06"/>
        <w:gridCol w:w="1909"/>
        <w:gridCol w:w="1325"/>
        <w:gridCol w:w="1234"/>
        <w:gridCol w:w="1978"/>
      </w:tblGrid>
      <w:tr w:rsidR="00727BE8" w:rsidRPr="008D0433" w14:paraId="7EA8E19D" w14:textId="77777777" w:rsidTr="00417853">
        <w:trPr>
          <w:trHeight w:val="975"/>
        </w:trPr>
        <w:tc>
          <w:tcPr>
            <w:tcW w:w="2506" w:type="dxa"/>
            <w:vAlign w:val="center"/>
          </w:tcPr>
          <w:p w14:paraId="4D531A30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09" w:type="dxa"/>
            <w:vAlign w:val="center"/>
          </w:tcPr>
          <w:p w14:paraId="08207DE1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25" w:type="dxa"/>
            <w:vAlign w:val="center"/>
          </w:tcPr>
          <w:p w14:paraId="6189DD6E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234" w:type="dxa"/>
            <w:vAlign w:val="center"/>
          </w:tcPr>
          <w:p w14:paraId="0100A3C0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78" w:type="dxa"/>
            <w:vAlign w:val="center"/>
          </w:tcPr>
          <w:p w14:paraId="1096A79D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727BE8" w:rsidRPr="008D0433" w14:paraId="524563D4" w14:textId="77777777" w:rsidTr="00417853">
        <w:trPr>
          <w:trHeight w:val="437"/>
        </w:trPr>
        <w:tc>
          <w:tcPr>
            <w:tcW w:w="2506" w:type="dxa"/>
          </w:tcPr>
          <w:p w14:paraId="2FE4367D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Pokladnica</w:t>
            </w:r>
          </w:p>
        </w:tc>
        <w:tc>
          <w:tcPr>
            <w:tcW w:w="1909" w:type="dxa"/>
            <w:vAlign w:val="center"/>
          </w:tcPr>
          <w:p w14:paraId="610B3199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25" w:type="dxa"/>
            <w:vAlign w:val="center"/>
          </w:tcPr>
          <w:p w14:paraId="057AB2C5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1234" w:type="dxa"/>
            <w:vAlign w:val="center"/>
          </w:tcPr>
          <w:p w14:paraId="4F28F087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0.00</w:t>
            </w:r>
          </w:p>
        </w:tc>
        <w:tc>
          <w:tcPr>
            <w:tcW w:w="1978" w:type="dxa"/>
            <w:vAlign w:val="center"/>
          </w:tcPr>
          <w:p w14:paraId="70A05763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27BE8" w:rsidRPr="008D0433" w14:paraId="63DDACDB" w14:textId="77777777" w:rsidTr="00417853">
        <w:trPr>
          <w:trHeight w:val="420"/>
        </w:trPr>
        <w:tc>
          <w:tcPr>
            <w:tcW w:w="2506" w:type="dxa"/>
          </w:tcPr>
          <w:p w14:paraId="4B13A763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Ceniny</w:t>
            </w:r>
          </w:p>
        </w:tc>
        <w:tc>
          <w:tcPr>
            <w:tcW w:w="1909" w:type="dxa"/>
            <w:vAlign w:val="center"/>
          </w:tcPr>
          <w:p w14:paraId="4C0965F8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25" w:type="dxa"/>
            <w:vAlign w:val="center"/>
          </w:tcPr>
          <w:p w14:paraId="1F99AF3E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234" w:type="dxa"/>
            <w:vAlign w:val="center"/>
          </w:tcPr>
          <w:p w14:paraId="65E49053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78" w:type="dxa"/>
            <w:vAlign w:val="center"/>
          </w:tcPr>
          <w:p w14:paraId="0C819FD7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27BE8" w:rsidRPr="008D0433" w14:paraId="6ADDE13E" w14:textId="77777777" w:rsidTr="00417853">
        <w:trPr>
          <w:trHeight w:val="630"/>
        </w:trPr>
        <w:tc>
          <w:tcPr>
            <w:tcW w:w="2506" w:type="dxa"/>
          </w:tcPr>
          <w:p w14:paraId="4A3D3EC6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Bežné bankové účty</w:t>
            </w:r>
          </w:p>
        </w:tc>
        <w:tc>
          <w:tcPr>
            <w:tcW w:w="1909" w:type="dxa"/>
            <w:vAlign w:val="center"/>
          </w:tcPr>
          <w:p w14:paraId="77F8D061" w14:textId="77777777" w:rsidR="00CA5B8A" w:rsidRDefault="00CA5B8A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9E1D61" w14:textId="722E286E" w:rsidR="00CA5B8A" w:rsidRPr="008C56AB" w:rsidRDefault="00532400" w:rsidP="005324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2 251,55</w:t>
            </w:r>
          </w:p>
        </w:tc>
        <w:tc>
          <w:tcPr>
            <w:tcW w:w="1325" w:type="dxa"/>
            <w:vAlign w:val="center"/>
          </w:tcPr>
          <w:p w14:paraId="0ED9D7DA" w14:textId="132EA2A1" w:rsidR="00727BE8" w:rsidRPr="008C56AB" w:rsidRDefault="00532400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31 143,49</w:t>
            </w:r>
          </w:p>
        </w:tc>
        <w:tc>
          <w:tcPr>
            <w:tcW w:w="1234" w:type="dxa"/>
            <w:vAlign w:val="center"/>
          </w:tcPr>
          <w:p w14:paraId="563A6FDB" w14:textId="50F037BF" w:rsidR="00727BE8" w:rsidRPr="008C56AB" w:rsidRDefault="00532400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30 231,37</w:t>
            </w:r>
          </w:p>
        </w:tc>
        <w:tc>
          <w:tcPr>
            <w:tcW w:w="1978" w:type="dxa"/>
            <w:vAlign w:val="center"/>
          </w:tcPr>
          <w:p w14:paraId="1AE1FE1A" w14:textId="39FCF2EB" w:rsidR="00727BE8" w:rsidRPr="008C56AB" w:rsidRDefault="00532400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3 163,67</w:t>
            </w:r>
          </w:p>
        </w:tc>
      </w:tr>
      <w:tr w:rsidR="00727BE8" w:rsidRPr="008D0433" w14:paraId="2F608952" w14:textId="77777777" w:rsidTr="00417853">
        <w:trPr>
          <w:trHeight w:val="420"/>
        </w:trPr>
        <w:tc>
          <w:tcPr>
            <w:tcW w:w="2506" w:type="dxa"/>
          </w:tcPr>
          <w:p w14:paraId="5D16F165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Bankové účty s dobou viazanosti dlhšou ako 1 rok</w:t>
            </w:r>
          </w:p>
        </w:tc>
        <w:tc>
          <w:tcPr>
            <w:tcW w:w="1909" w:type="dxa"/>
            <w:vAlign w:val="center"/>
          </w:tcPr>
          <w:p w14:paraId="5437A2DB" w14:textId="22FB0534" w:rsidR="00727BE8" w:rsidRPr="008C56AB" w:rsidRDefault="00CA21E4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25" w:type="dxa"/>
            <w:vAlign w:val="center"/>
          </w:tcPr>
          <w:p w14:paraId="756F8C5D" w14:textId="5BA8B3FA" w:rsidR="00727BE8" w:rsidRPr="008C56AB" w:rsidRDefault="00CA21E4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14:paraId="5368BFB3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78" w:type="dxa"/>
            <w:vAlign w:val="center"/>
          </w:tcPr>
          <w:p w14:paraId="748F0FDD" w14:textId="12689F5B" w:rsidR="00727BE8" w:rsidRPr="008C56AB" w:rsidRDefault="00CA21E4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727BE8" w:rsidRPr="008D0433" w14:paraId="1D5E826F" w14:textId="77777777" w:rsidTr="00417853">
        <w:trPr>
          <w:trHeight w:val="437"/>
        </w:trPr>
        <w:tc>
          <w:tcPr>
            <w:tcW w:w="2506" w:type="dxa"/>
          </w:tcPr>
          <w:p w14:paraId="2580E855" w14:textId="77777777" w:rsidR="00727BE8" w:rsidRPr="008D0433" w:rsidRDefault="00727BE8" w:rsidP="00EE2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Peniaze na ceste</w:t>
            </w:r>
          </w:p>
        </w:tc>
        <w:tc>
          <w:tcPr>
            <w:tcW w:w="1909" w:type="dxa"/>
            <w:vAlign w:val="center"/>
          </w:tcPr>
          <w:p w14:paraId="5D5DBAAD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25" w:type="dxa"/>
            <w:vAlign w:val="center"/>
          </w:tcPr>
          <w:p w14:paraId="6FCF68B8" w14:textId="3F9CA696" w:rsidR="00727BE8" w:rsidRPr="008C56AB" w:rsidRDefault="00CA5B8A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727BE8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234" w:type="dxa"/>
            <w:vAlign w:val="center"/>
          </w:tcPr>
          <w:p w14:paraId="02F14DF0" w14:textId="32BF273A" w:rsidR="00727BE8" w:rsidRPr="008C56AB" w:rsidRDefault="00CA5B8A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727BE8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978" w:type="dxa"/>
            <w:vAlign w:val="center"/>
          </w:tcPr>
          <w:p w14:paraId="7E47A3A9" w14:textId="77777777" w:rsidR="00727BE8" w:rsidRPr="008C56AB" w:rsidRDefault="00727BE8" w:rsidP="00EE2E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727BE8" w:rsidRPr="008D0433" w14:paraId="7B604F46" w14:textId="77777777" w:rsidTr="00417853">
        <w:trPr>
          <w:trHeight w:val="420"/>
        </w:trPr>
        <w:tc>
          <w:tcPr>
            <w:tcW w:w="2506" w:type="dxa"/>
          </w:tcPr>
          <w:p w14:paraId="4DBEA66E" w14:textId="77777777" w:rsidR="00727BE8" w:rsidRPr="008D0433" w:rsidRDefault="00727BE8" w:rsidP="00EE2E3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09" w:type="dxa"/>
            <w:vAlign w:val="center"/>
          </w:tcPr>
          <w:p w14:paraId="26039617" w14:textId="02A20873" w:rsidR="00727BE8" w:rsidRPr="008C56AB" w:rsidRDefault="00532400" w:rsidP="00EE2E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2 251,55</w:t>
            </w:r>
          </w:p>
        </w:tc>
        <w:tc>
          <w:tcPr>
            <w:tcW w:w="1325" w:type="dxa"/>
            <w:vAlign w:val="center"/>
          </w:tcPr>
          <w:p w14:paraId="72A1B8CF" w14:textId="624B7A62" w:rsidR="00727BE8" w:rsidRPr="008C56AB" w:rsidRDefault="00532400" w:rsidP="00EE2E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31 143,49</w:t>
            </w:r>
          </w:p>
        </w:tc>
        <w:tc>
          <w:tcPr>
            <w:tcW w:w="1234" w:type="dxa"/>
            <w:vAlign w:val="center"/>
          </w:tcPr>
          <w:p w14:paraId="413BCFD7" w14:textId="472ADD89" w:rsidR="00727BE8" w:rsidRPr="008C56AB" w:rsidRDefault="00532400" w:rsidP="00EE2E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30 231,37</w:t>
            </w:r>
          </w:p>
        </w:tc>
        <w:tc>
          <w:tcPr>
            <w:tcW w:w="1978" w:type="dxa"/>
            <w:vAlign w:val="center"/>
          </w:tcPr>
          <w:p w14:paraId="2EA141A6" w14:textId="66523A32" w:rsidR="00727BE8" w:rsidRPr="008C56AB" w:rsidRDefault="00532400" w:rsidP="00EE2E3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3 163,67</w:t>
            </w:r>
          </w:p>
        </w:tc>
      </w:tr>
    </w:tbl>
    <w:p w14:paraId="38CE25B1" w14:textId="77777777" w:rsidR="00727BE8" w:rsidRDefault="00727BE8" w:rsidP="00944C3D">
      <w:pPr>
        <w:rPr>
          <w:rFonts w:ascii="Arial" w:hAnsi="Arial"/>
          <w:b/>
        </w:rPr>
      </w:pPr>
    </w:p>
    <w:p w14:paraId="5788DB7B" w14:textId="77777777" w:rsidR="00727BE8" w:rsidRPr="000B647F" w:rsidRDefault="00727BE8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>
        <w:rPr>
          <w:rFonts w:ascii="Arial" w:hAnsi="Arial"/>
        </w:rPr>
        <w:t>2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24"/>
        <w:gridCol w:w="1735"/>
        <w:gridCol w:w="2517"/>
        <w:gridCol w:w="1878"/>
      </w:tblGrid>
      <w:tr w:rsidR="00727BE8" w:rsidRPr="008D0433" w14:paraId="13004A14" w14:textId="77777777" w:rsidTr="003E01A5">
        <w:trPr>
          <w:trHeight w:val="718"/>
        </w:trPr>
        <w:tc>
          <w:tcPr>
            <w:tcW w:w="2824" w:type="dxa"/>
            <w:vAlign w:val="center"/>
          </w:tcPr>
          <w:p w14:paraId="3858D1E7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35" w:type="dxa"/>
            <w:vAlign w:val="center"/>
          </w:tcPr>
          <w:p w14:paraId="42796B0D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470CAD49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17" w:type="dxa"/>
            <w:vAlign w:val="center"/>
          </w:tcPr>
          <w:p w14:paraId="4C60A202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878" w:type="dxa"/>
            <w:vAlign w:val="center"/>
          </w:tcPr>
          <w:p w14:paraId="3234146C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727BE8" w:rsidRPr="008D0433" w14:paraId="132CCF57" w14:textId="77777777" w:rsidTr="003E01A5">
        <w:trPr>
          <w:trHeight w:val="466"/>
        </w:trPr>
        <w:tc>
          <w:tcPr>
            <w:tcW w:w="2824" w:type="dxa"/>
            <w:vAlign w:val="center"/>
          </w:tcPr>
          <w:p w14:paraId="0D26A8C0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35" w:type="dxa"/>
          </w:tcPr>
          <w:p w14:paraId="1F248C2B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</w:tcPr>
          <w:p w14:paraId="58220CDC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8" w:type="dxa"/>
          </w:tcPr>
          <w:p w14:paraId="2D543974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292E0889" w14:textId="77777777" w:rsidTr="003E01A5">
        <w:trPr>
          <w:trHeight w:val="466"/>
        </w:trPr>
        <w:tc>
          <w:tcPr>
            <w:tcW w:w="2824" w:type="dxa"/>
            <w:vAlign w:val="center"/>
          </w:tcPr>
          <w:p w14:paraId="391AF8EC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35" w:type="dxa"/>
          </w:tcPr>
          <w:p w14:paraId="5ACC580A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</w:tcPr>
          <w:p w14:paraId="6C5A5D7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8" w:type="dxa"/>
          </w:tcPr>
          <w:p w14:paraId="61C04BEF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3495CCD8" w14:textId="77777777" w:rsidTr="003E01A5">
        <w:trPr>
          <w:trHeight w:val="233"/>
        </w:trPr>
        <w:tc>
          <w:tcPr>
            <w:tcW w:w="2824" w:type="dxa"/>
            <w:vAlign w:val="center"/>
          </w:tcPr>
          <w:p w14:paraId="660A3B2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35" w:type="dxa"/>
          </w:tcPr>
          <w:p w14:paraId="318BF04E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</w:tcPr>
          <w:p w14:paraId="608EAF75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8" w:type="dxa"/>
          </w:tcPr>
          <w:p w14:paraId="5CEE1483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7BE8" w:rsidRPr="008D0433" w14:paraId="2ED7BE18" w14:textId="77777777" w:rsidTr="003E01A5">
        <w:trPr>
          <w:trHeight w:val="485"/>
        </w:trPr>
        <w:tc>
          <w:tcPr>
            <w:tcW w:w="2824" w:type="dxa"/>
            <w:vAlign w:val="center"/>
          </w:tcPr>
          <w:p w14:paraId="71E0397B" w14:textId="77777777" w:rsidR="00727BE8" w:rsidRPr="008D0433" w:rsidRDefault="00727BE8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35" w:type="dxa"/>
          </w:tcPr>
          <w:p w14:paraId="420A1AAB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</w:tcPr>
          <w:p w14:paraId="18ADFD0C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78" w:type="dxa"/>
          </w:tcPr>
          <w:p w14:paraId="65D1708D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5A475A3" w14:textId="77777777" w:rsidR="00727BE8" w:rsidRPr="00ED0163" w:rsidRDefault="00727BE8" w:rsidP="00944C3D">
      <w:pPr>
        <w:rPr>
          <w:rFonts w:ascii="Arial" w:hAnsi="Arial"/>
          <w:b/>
          <w:sz w:val="16"/>
          <w:szCs w:val="16"/>
        </w:rPr>
      </w:pPr>
    </w:p>
    <w:p w14:paraId="3141BCAA" w14:textId="77777777" w:rsidR="00727BE8" w:rsidRPr="002F74F8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1418"/>
        <w:gridCol w:w="1418"/>
        <w:gridCol w:w="1418"/>
        <w:gridCol w:w="1418"/>
        <w:gridCol w:w="1474"/>
      </w:tblGrid>
      <w:tr w:rsidR="00727BE8" w:rsidRPr="00050529" w14:paraId="64C33C3E" w14:textId="77777777" w:rsidTr="00503750">
        <w:tc>
          <w:tcPr>
            <w:tcW w:w="2835" w:type="dxa"/>
            <w:vAlign w:val="center"/>
          </w:tcPr>
          <w:p w14:paraId="41EFA66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21D0167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46FB750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37C6640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0F8B83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70BEDA22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050529" w14:paraId="6647F89C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30EAF3F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409DEB40" w14:textId="77777777" w:rsidR="00727BE8" w:rsidRPr="008C56AB" w:rsidRDefault="00000000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1109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0556C9A6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2109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6D829F2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720575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EC352B0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4109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050529" w14:paraId="09634031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72196E3B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54A6CD6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E23184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671B2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58AA72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33C3FAB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4110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050529" w14:paraId="124914DC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3FA24CB3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5065520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A07EE8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D571FD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26D50A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6BCC11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0DF1D349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18B1EC8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7CCCB2A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3EE1A1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06CB0F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4CDB2D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251FA0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CA8EAB6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11434AD9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5D9B2A9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4BCDE4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CA94A2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58F732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B41215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7714F3A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3741155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56DD9B6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E9F999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BD4AB5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8BD44B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2002688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37089EB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0F9166B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1EDE0979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71E3183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C5E3E29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683A759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3B7F64C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F67BAB5" w14:textId="77777777" w:rsidR="00727BE8" w:rsidRPr="00ED0163" w:rsidRDefault="00727BE8" w:rsidP="00944C3D">
      <w:pPr>
        <w:rPr>
          <w:rFonts w:ascii="Arial" w:hAnsi="Arial"/>
          <w:sz w:val="16"/>
          <w:szCs w:val="16"/>
        </w:rPr>
      </w:pPr>
    </w:p>
    <w:p w14:paraId="4972B6C0" w14:textId="77777777" w:rsidR="00727BE8" w:rsidRPr="00E05001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50D9CD79" w14:textId="77777777" w:rsidR="00727BE8" w:rsidRPr="00503750" w:rsidRDefault="00727BE8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4EAC801C" w14:textId="77777777" w:rsidR="00727BE8" w:rsidRDefault="00727BE8" w:rsidP="00944C3D">
      <w:pPr>
        <w:rPr>
          <w:rFonts w:ascii="Arial" w:hAnsi="Arial"/>
          <w:b/>
        </w:rPr>
      </w:pPr>
    </w:p>
    <w:p w14:paraId="4ABB9441" w14:textId="77777777" w:rsidR="00727BE8" w:rsidRDefault="00727BE8" w:rsidP="00944C3D">
      <w:pPr>
        <w:rPr>
          <w:rFonts w:ascii="Arial" w:hAnsi="Arial"/>
          <w:b/>
        </w:rPr>
      </w:pPr>
    </w:p>
    <w:p w14:paraId="1933528A" w14:textId="77777777" w:rsidR="00727BE8" w:rsidRDefault="00727BE8" w:rsidP="00944C3D">
      <w:pPr>
        <w:rPr>
          <w:rFonts w:ascii="Arial" w:hAnsi="Arial"/>
          <w:b/>
        </w:rPr>
      </w:pPr>
    </w:p>
    <w:p w14:paraId="60F23233" w14:textId="77777777" w:rsidR="00727BE8" w:rsidRDefault="00727BE8" w:rsidP="00944C3D">
      <w:pPr>
        <w:rPr>
          <w:rFonts w:ascii="Arial" w:hAnsi="Arial"/>
          <w:b/>
        </w:rPr>
      </w:pPr>
    </w:p>
    <w:p w14:paraId="467CC5F7" w14:textId="77777777" w:rsidR="00727BE8" w:rsidRPr="00FA37D6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5"/>
        <w:gridCol w:w="1418"/>
        <w:gridCol w:w="1418"/>
        <w:gridCol w:w="1418"/>
        <w:gridCol w:w="1418"/>
        <w:gridCol w:w="1474"/>
      </w:tblGrid>
      <w:tr w:rsidR="00727BE8" w:rsidRPr="00050529" w14:paraId="284ECFBF" w14:textId="77777777" w:rsidTr="00503750">
        <w:tc>
          <w:tcPr>
            <w:tcW w:w="2835" w:type="dxa"/>
            <w:vAlign w:val="center"/>
          </w:tcPr>
          <w:p w14:paraId="3BC35CB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pohľadávok</w:t>
            </w:r>
          </w:p>
        </w:tc>
        <w:tc>
          <w:tcPr>
            <w:tcW w:w="1418" w:type="dxa"/>
            <w:vAlign w:val="center"/>
          </w:tcPr>
          <w:p w14:paraId="50C9877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5E5FB58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18C3E432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2E161813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20A6567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050529" w14:paraId="3B1EA9F2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728489AE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61A2DA5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9FE8E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B65B2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2D2D4D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3D3BD31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ECA0DF5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226A7B6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6A0D447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082A2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644DD8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AF2431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B0520D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896F1E7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88643C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71E2DF9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7A97E5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C600C6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C85B2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05DC68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176F0B8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1CB0D3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35C7298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49140D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714A4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C3C4FC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0CD5D0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930D364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0AFDA381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3F764B7A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3A6954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3E78579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3F83126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3824F80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12A80C4" w14:textId="77777777" w:rsidR="00727BE8" w:rsidRPr="00ED0163" w:rsidRDefault="00727BE8" w:rsidP="00944C3D">
      <w:pPr>
        <w:rPr>
          <w:rFonts w:ascii="Arial" w:hAnsi="Arial"/>
          <w:b/>
          <w:sz w:val="16"/>
          <w:szCs w:val="16"/>
        </w:rPr>
      </w:pPr>
    </w:p>
    <w:p w14:paraId="269AA616" w14:textId="77777777" w:rsidR="00727BE8" w:rsidRPr="00C871BA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1"/>
        <w:gridCol w:w="2668"/>
        <w:gridCol w:w="2883"/>
      </w:tblGrid>
      <w:tr w:rsidR="00727BE8" w:rsidRPr="00050529" w14:paraId="3D692D84" w14:textId="77777777" w:rsidTr="00A324E2">
        <w:trPr>
          <w:trHeight w:val="740"/>
        </w:trPr>
        <w:tc>
          <w:tcPr>
            <w:tcW w:w="3401" w:type="dxa"/>
            <w:vMerge w:val="restart"/>
          </w:tcPr>
          <w:p w14:paraId="15E26D6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551" w:type="dxa"/>
            <w:gridSpan w:val="2"/>
            <w:vAlign w:val="center"/>
          </w:tcPr>
          <w:p w14:paraId="2A8B4F2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727BE8" w:rsidRPr="00050529" w14:paraId="5DBDDAC3" w14:textId="77777777" w:rsidTr="00A324E2">
        <w:trPr>
          <w:trHeight w:val="699"/>
        </w:trPr>
        <w:tc>
          <w:tcPr>
            <w:tcW w:w="3401" w:type="dxa"/>
            <w:vMerge/>
          </w:tcPr>
          <w:p w14:paraId="0703F55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668" w:type="dxa"/>
            <w:vAlign w:val="center"/>
          </w:tcPr>
          <w:p w14:paraId="3DE738D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83" w:type="dxa"/>
            <w:vAlign w:val="center"/>
          </w:tcPr>
          <w:p w14:paraId="6A7D233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050529" w14:paraId="28B015AC" w14:textId="77777777" w:rsidTr="00A324E2">
        <w:trPr>
          <w:trHeight w:val="336"/>
        </w:trPr>
        <w:tc>
          <w:tcPr>
            <w:tcW w:w="3401" w:type="dxa"/>
            <w:vAlign w:val="center"/>
          </w:tcPr>
          <w:p w14:paraId="577E517E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050529">
              <w:rPr>
                <w:rFonts w:ascii="Arial" w:hAnsi="Arial"/>
                <w:sz w:val="16"/>
                <w:szCs w:val="16"/>
              </w:rPr>
              <w:t xml:space="preserve"> do lehoty splatnosti</w:t>
            </w:r>
          </w:p>
        </w:tc>
        <w:tc>
          <w:tcPr>
            <w:tcW w:w="2668" w:type="dxa"/>
            <w:vAlign w:val="center"/>
          </w:tcPr>
          <w:p w14:paraId="240922C5" w14:textId="5A55DEFC" w:rsidR="00727BE8" w:rsidRPr="008C56AB" w:rsidRDefault="00532400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154 614,33</w:t>
            </w:r>
          </w:p>
        </w:tc>
        <w:tc>
          <w:tcPr>
            <w:tcW w:w="2883" w:type="dxa"/>
            <w:vAlign w:val="center"/>
          </w:tcPr>
          <w:p w14:paraId="0D87AACC" w14:textId="7D029369" w:rsidR="00727BE8" w:rsidRPr="008C56AB" w:rsidRDefault="00532400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137 884,58</w:t>
            </w:r>
          </w:p>
        </w:tc>
      </w:tr>
      <w:tr w:rsidR="00727BE8" w:rsidRPr="00050529" w14:paraId="56F60387" w14:textId="77777777" w:rsidTr="00A324E2">
        <w:trPr>
          <w:trHeight w:val="336"/>
        </w:trPr>
        <w:tc>
          <w:tcPr>
            <w:tcW w:w="3401" w:type="dxa"/>
            <w:vAlign w:val="center"/>
          </w:tcPr>
          <w:p w14:paraId="063C3EDB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668" w:type="dxa"/>
            <w:vAlign w:val="center"/>
          </w:tcPr>
          <w:p w14:paraId="50440317" w14:textId="22AE5ED2" w:rsidR="00727BE8" w:rsidRPr="008C56AB" w:rsidRDefault="00A136FC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2883" w:type="dxa"/>
            <w:vAlign w:val="center"/>
          </w:tcPr>
          <w:p w14:paraId="5C3777A6" w14:textId="047A0AC5" w:rsidR="00727BE8" w:rsidRPr="008C56AB" w:rsidRDefault="00A136FC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</w:t>
            </w:r>
          </w:p>
        </w:tc>
      </w:tr>
      <w:tr w:rsidR="00727BE8" w:rsidRPr="00050529" w14:paraId="3C84DBC1" w14:textId="77777777" w:rsidTr="00A324E2">
        <w:trPr>
          <w:trHeight w:val="336"/>
        </w:trPr>
        <w:tc>
          <w:tcPr>
            <w:tcW w:w="3401" w:type="dxa"/>
            <w:vAlign w:val="center"/>
          </w:tcPr>
          <w:p w14:paraId="36F24549" w14:textId="77777777" w:rsidR="00727BE8" w:rsidRPr="00050529" w:rsidRDefault="00727BE8" w:rsidP="00EE2E3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668" w:type="dxa"/>
            <w:vAlign w:val="center"/>
          </w:tcPr>
          <w:p w14:paraId="0758C2F0" w14:textId="06B0ECE4" w:rsidR="00727BE8" w:rsidRPr="008C56AB" w:rsidRDefault="00532400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154 614,33</w:t>
            </w:r>
          </w:p>
        </w:tc>
        <w:tc>
          <w:tcPr>
            <w:tcW w:w="2883" w:type="dxa"/>
            <w:vAlign w:val="center"/>
          </w:tcPr>
          <w:p w14:paraId="733B1440" w14:textId="0CD3B7B5" w:rsidR="00A136FC" w:rsidRPr="00A136FC" w:rsidRDefault="00532400" w:rsidP="00A136FC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137 884,58</w:t>
            </w:r>
          </w:p>
        </w:tc>
      </w:tr>
    </w:tbl>
    <w:p w14:paraId="4FEF425F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28D20663" w14:textId="77777777" w:rsidR="00727BE8" w:rsidRPr="00C871BA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96"/>
        <w:gridCol w:w="2742"/>
        <w:gridCol w:w="2940"/>
      </w:tblGrid>
      <w:tr w:rsidR="00727BE8" w:rsidRPr="00050529" w14:paraId="2F17FA19" w14:textId="77777777" w:rsidTr="00503750">
        <w:trPr>
          <w:trHeight w:val="593"/>
        </w:trPr>
        <w:tc>
          <w:tcPr>
            <w:tcW w:w="3497" w:type="dxa"/>
          </w:tcPr>
          <w:p w14:paraId="1C4BCF9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2366D215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3A96326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050529" w14:paraId="44F999E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5E26DC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1A99EC7F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a04140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940" w:type="dxa"/>
            <w:vAlign w:val="center"/>
          </w:tcPr>
          <w:p w14:paraId="1E12740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AD571D8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6928564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E142FE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77FBF2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9709D8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97D3F2A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4ED03F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3BE5FD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3AD7A99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2057B11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5F31748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751441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87A929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145166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27A1B1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716DB30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F00926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156DD1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C6D59B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A183D9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6DDE6A3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3FDD94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1C86554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882A41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9F4CF4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9E5E4B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38410B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C829E0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356267C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FBFB53F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8991A6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49716E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7D44B8F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6B0F2DF9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40639BD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85FA1F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11B11050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663587C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6C4654F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136E30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87BF6DD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50CB9571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2D30FBB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B35C2B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6BA7D4F" w14:textId="77777777" w:rsidR="00727BE8" w:rsidRDefault="00727BE8" w:rsidP="00944C3D">
      <w:pPr>
        <w:rPr>
          <w:rFonts w:ascii="Arial" w:hAnsi="Arial"/>
          <w:b/>
        </w:rPr>
      </w:pPr>
    </w:p>
    <w:p w14:paraId="6B6637A8" w14:textId="77777777" w:rsidR="00727BE8" w:rsidRDefault="00727BE8" w:rsidP="00944C3D">
      <w:pPr>
        <w:rPr>
          <w:rFonts w:ascii="Arial" w:hAnsi="Arial"/>
          <w:b/>
        </w:rPr>
      </w:pPr>
    </w:p>
    <w:p w14:paraId="4B7220E4" w14:textId="77777777" w:rsidR="00727BE8" w:rsidRDefault="00727BE8" w:rsidP="00944C3D">
      <w:pPr>
        <w:rPr>
          <w:rFonts w:ascii="Arial" w:hAnsi="Arial"/>
          <w:b/>
        </w:rPr>
      </w:pPr>
    </w:p>
    <w:p w14:paraId="7464A437" w14:textId="77777777" w:rsidR="00727BE8" w:rsidRDefault="00727BE8" w:rsidP="00944C3D">
      <w:pPr>
        <w:rPr>
          <w:rFonts w:ascii="Arial" w:hAnsi="Arial"/>
          <w:b/>
        </w:rPr>
      </w:pPr>
    </w:p>
    <w:p w14:paraId="53FCC691" w14:textId="77777777" w:rsidR="00727BE8" w:rsidRDefault="00727BE8" w:rsidP="00944C3D">
      <w:pPr>
        <w:rPr>
          <w:rFonts w:ascii="Arial" w:hAnsi="Arial"/>
          <w:b/>
        </w:rPr>
      </w:pPr>
    </w:p>
    <w:p w14:paraId="235A9ACB" w14:textId="77777777" w:rsidR="00727BE8" w:rsidRDefault="00727BE8" w:rsidP="00944C3D">
      <w:pPr>
        <w:rPr>
          <w:rFonts w:ascii="Arial" w:hAnsi="Arial"/>
          <w:b/>
        </w:rPr>
      </w:pPr>
    </w:p>
    <w:p w14:paraId="65F129B9" w14:textId="77777777" w:rsidR="00727BE8" w:rsidRDefault="00727BE8" w:rsidP="00944C3D">
      <w:pPr>
        <w:rPr>
          <w:rFonts w:ascii="Arial" w:hAnsi="Arial"/>
          <w:b/>
        </w:rPr>
      </w:pPr>
    </w:p>
    <w:p w14:paraId="6FDA7F16" w14:textId="77777777" w:rsidR="00727BE8" w:rsidRDefault="00727BE8" w:rsidP="00944C3D">
      <w:pPr>
        <w:rPr>
          <w:rFonts w:ascii="Arial" w:hAnsi="Arial"/>
          <w:b/>
        </w:rPr>
      </w:pPr>
    </w:p>
    <w:p w14:paraId="2C4A69E0" w14:textId="77777777" w:rsidR="00727BE8" w:rsidRPr="00A25EA7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8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5"/>
        <w:gridCol w:w="1578"/>
        <w:gridCol w:w="1195"/>
        <w:gridCol w:w="1195"/>
        <w:gridCol w:w="1164"/>
        <w:gridCol w:w="1525"/>
      </w:tblGrid>
      <w:tr w:rsidR="00727BE8" w:rsidRPr="00050529" w14:paraId="56A4AFF8" w14:textId="77777777" w:rsidTr="00465313">
        <w:tc>
          <w:tcPr>
            <w:tcW w:w="2295" w:type="dxa"/>
            <w:vAlign w:val="center"/>
          </w:tcPr>
          <w:p w14:paraId="3DCC8C05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578" w:type="dxa"/>
          </w:tcPr>
          <w:p w14:paraId="6B2466E4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195" w:type="dxa"/>
          </w:tcPr>
          <w:p w14:paraId="6E8C392E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147A7966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195" w:type="dxa"/>
          </w:tcPr>
          <w:p w14:paraId="398FEFE2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61F282E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164" w:type="dxa"/>
          </w:tcPr>
          <w:p w14:paraId="2F957F10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15384ECC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525" w:type="dxa"/>
          </w:tcPr>
          <w:p w14:paraId="2C33B49D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050529" w14:paraId="16EF1942" w14:textId="77777777" w:rsidTr="00465313">
        <w:trPr>
          <w:trHeight w:val="391"/>
        </w:trPr>
        <w:tc>
          <w:tcPr>
            <w:tcW w:w="8952" w:type="dxa"/>
            <w:gridSpan w:val="6"/>
            <w:vAlign w:val="center"/>
          </w:tcPr>
          <w:p w14:paraId="06FF9B22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Imanie a fondy</w:t>
            </w:r>
          </w:p>
        </w:tc>
      </w:tr>
      <w:tr w:rsidR="00727BE8" w:rsidRPr="00050529" w14:paraId="3DD7ED9D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6DA8AB67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578" w:type="dxa"/>
            <w:vAlign w:val="center"/>
          </w:tcPr>
          <w:p w14:paraId="7AC4719F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5D47CD7B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26A2D71B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5022DE1B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64AF8D98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9BA98D5" w14:textId="77777777" w:rsidTr="00465313">
        <w:tc>
          <w:tcPr>
            <w:tcW w:w="2295" w:type="dxa"/>
            <w:vAlign w:val="center"/>
          </w:tcPr>
          <w:p w14:paraId="1FC3815F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2A46CB1E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578" w:type="dxa"/>
            <w:vAlign w:val="center"/>
          </w:tcPr>
          <w:p w14:paraId="78EAFAD0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69A4F140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77C80F78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51066C0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7E6AFEB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FEE4C99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36860204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578" w:type="dxa"/>
            <w:vAlign w:val="center"/>
          </w:tcPr>
          <w:p w14:paraId="4E0816BD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275D2ED9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3CDAFAAC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37CF6908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2AFD3BDD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EA46440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03FD7615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578" w:type="dxa"/>
            <w:vAlign w:val="center"/>
          </w:tcPr>
          <w:p w14:paraId="2DA7B7B5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163F5773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170A8F34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0B2468C1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0ED363B2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7A06A4E6" w14:textId="77777777" w:rsidTr="00465313">
        <w:tc>
          <w:tcPr>
            <w:tcW w:w="2295" w:type="dxa"/>
            <w:vAlign w:val="center"/>
          </w:tcPr>
          <w:p w14:paraId="63A6DB1E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578" w:type="dxa"/>
            <w:vAlign w:val="center"/>
          </w:tcPr>
          <w:p w14:paraId="1330EF02" w14:textId="18A742B1" w:rsidR="00727BE8" w:rsidRPr="008C56AB" w:rsidRDefault="00532400" w:rsidP="00A20336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2 894,80</w:t>
            </w:r>
          </w:p>
        </w:tc>
        <w:tc>
          <w:tcPr>
            <w:tcW w:w="1195" w:type="dxa"/>
            <w:vAlign w:val="center"/>
          </w:tcPr>
          <w:p w14:paraId="574DE2C9" w14:textId="7BA1238E" w:rsidR="00727BE8" w:rsidRPr="008C56AB" w:rsidRDefault="00532400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21 667,20</w:t>
            </w:r>
          </w:p>
        </w:tc>
        <w:tc>
          <w:tcPr>
            <w:tcW w:w="1195" w:type="dxa"/>
            <w:vAlign w:val="center"/>
          </w:tcPr>
          <w:p w14:paraId="620228A9" w14:textId="53674FED" w:rsidR="00727BE8" w:rsidRPr="008C56AB" w:rsidRDefault="00532400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11 989,67</w:t>
            </w:r>
          </w:p>
        </w:tc>
        <w:tc>
          <w:tcPr>
            <w:tcW w:w="1164" w:type="dxa"/>
            <w:vAlign w:val="center"/>
          </w:tcPr>
          <w:p w14:paraId="07DECDF7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099025CB" w14:textId="391D8E01" w:rsidR="00727BE8" w:rsidRPr="008C56AB" w:rsidRDefault="00532400" w:rsidP="00A20336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12 572,33</w:t>
            </w:r>
          </w:p>
        </w:tc>
      </w:tr>
      <w:tr w:rsidR="00727BE8" w:rsidRPr="00050529" w14:paraId="015C38D3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6BF108AF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578" w:type="dxa"/>
            <w:vAlign w:val="center"/>
          </w:tcPr>
          <w:p w14:paraId="18E7089A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7241CC7E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614EE1BA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2A36826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08355721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4A1451BF" w14:textId="77777777" w:rsidTr="00465313">
        <w:tc>
          <w:tcPr>
            <w:tcW w:w="2295" w:type="dxa"/>
            <w:vAlign w:val="center"/>
          </w:tcPr>
          <w:p w14:paraId="49FCB418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578" w:type="dxa"/>
            <w:vAlign w:val="center"/>
          </w:tcPr>
          <w:p w14:paraId="7E95D475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55048CB5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2A96CD81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765687DB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70A6CD0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8506297" w14:textId="77777777" w:rsidTr="00465313">
        <w:trPr>
          <w:trHeight w:val="391"/>
        </w:trPr>
        <w:tc>
          <w:tcPr>
            <w:tcW w:w="8952" w:type="dxa"/>
            <w:gridSpan w:val="6"/>
            <w:vAlign w:val="center"/>
          </w:tcPr>
          <w:p w14:paraId="0890DBE4" w14:textId="77777777" w:rsidR="00727BE8" w:rsidRPr="008C56AB" w:rsidRDefault="00727BE8" w:rsidP="00EE2E3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727BE8" w:rsidRPr="00050529" w14:paraId="0EC44D8B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7EE30D7F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578" w:type="dxa"/>
            <w:vAlign w:val="center"/>
          </w:tcPr>
          <w:p w14:paraId="6789CEC0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2CCD8148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62E55F5A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1487E261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3C045F2E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595E468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1BDF7B34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578" w:type="dxa"/>
            <w:vAlign w:val="center"/>
          </w:tcPr>
          <w:p w14:paraId="67864C16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2621CBCC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799428D9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43F00192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697917E0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81E74B5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42686989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578" w:type="dxa"/>
            <w:vAlign w:val="center"/>
          </w:tcPr>
          <w:p w14:paraId="3AA57AFF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796C5463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95" w:type="dxa"/>
            <w:vAlign w:val="center"/>
          </w:tcPr>
          <w:p w14:paraId="4BEE4C4E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0FF22D5F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58C3519A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967C82D" w14:textId="77777777" w:rsidTr="00465313">
        <w:tc>
          <w:tcPr>
            <w:tcW w:w="2295" w:type="dxa"/>
            <w:vAlign w:val="center"/>
          </w:tcPr>
          <w:p w14:paraId="237035F2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1578" w:type="dxa"/>
            <w:vAlign w:val="center"/>
          </w:tcPr>
          <w:p w14:paraId="22D257DD" w14:textId="2E254385" w:rsidR="00727BE8" w:rsidRPr="008C56AB" w:rsidRDefault="00A136FC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</w:t>
            </w:r>
          </w:p>
        </w:tc>
        <w:tc>
          <w:tcPr>
            <w:tcW w:w="1195" w:type="dxa"/>
            <w:vAlign w:val="center"/>
          </w:tcPr>
          <w:p w14:paraId="7A816FAE" w14:textId="669C2393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</w:t>
            </w:r>
          </w:p>
        </w:tc>
        <w:tc>
          <w:tcPr>
            <w:tcW w:w="1195" w:type="dxa"/>
            <w:vAlign w:val="center"/>
          </w:tcPr>
          <w:p w14:paraId="52A66178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53F60ACA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2108CB31" w14:textId="691B7C8A" w:rsidR="00727BE8" w:rsidRPr="008C56AB" w:rsidRDefault="00A136FC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</w:t>
            </w:r>
          </w:p>
        </w:tc>
      </w:tr>
      <w:tr w:rsidR="00727BE8" w:rsidRPr="00050529" w14:paraId="53A8C462" w14:textId="77777777" w:rsidTr="00465313">
        <w:tc>
          <w:tcPr>
            <w:tcW w:w="2295" w:type="dxa"/>
            <w:vAlign w:val="center"/>
          </w:tcPr>
          <w:p w14:paraId="4D775B16" w14:textId="77777777" w:rsidR="00727BE8" w:rsidRPr="00050529" w:rsidRDefault="00727BE8" w:rsidP="00EE2E3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578" w:type="dxa"/>
            <w:vAlign w:val="center"/>
          </w:tcPr>
          <w:p w14:paraId="76EE34AE" w14:textId="25B5B806" w:rsidR="00727BE8" w:rsidRPr="008C56AB" w:rsidRDefault="00A136FC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  <w:tc>
          <w:tcPr>
            <w:tcW w:w="1195" w:type="dxa"/>
            <w:vAlign w:val="center"/>
          </w:tcPr>
          <w:p w14:paraId="2B67E150" w14:textId="76B7C251" w:rsidR="00727BE8" w:rsidRPr="008C56AB" w:rsidRDefault="00A136FC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  <w:tc>
          <w:tcPr>
            <w:tcW w:w="1195" w:type="dxa"/>
            <w:vAlign w:val="center"/>
          </w:tcPr>
          <w:p w14:paraId="4B3B7555" w14:textId="02A6A786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</w:t>
            </w:r>
          </w:p>
        </w:tc>
        <w:tc>
          <w:tcPr>
            <w:tcW w:w="1164" w:type="dxa"/>
            <w:vAlign w:val="center"/>
          </w:tcPr>
          <w:p w14:paraId="43110B5B" w14:textId="77777777" w:rsidR="00727BE8" w:rsidRPr="008C56AB" w:rsidRDefault="00727BE8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7FED74DA" w14:textId="62149B58" w:rsidR="00727BE8" w:rsidRPr="008C56AB" w:rsidRDefault="00A136FC" w:rsidP="00EE2E3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</w:tr>
      <w:tr w:rsidR="00727BE8" w:rsidRPr="00050529" w14:paraId="3DC95F14" w14:textId="77777777" w:rsidTr="00465313">
        <w:trPr>
          <w:trHeight w:val="391"/>
        </w:trPr>
        <w:tc>
          <w:tcPr>
            <w:tcW w:w="2295" w:type="dxa"/>
            <w:vAlign w:val="center"/>
          </w:tcPr>
          <w:p w14:paraId="0C82C0BE" w14:textId="77777777" w:rsidR="00727BE8" w:rsidRPr="00050529" w:rsidRDefault="00727BE8" w:rsidP="00EE2E3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578" w:type="dxa"/>
            <w:vAlign w:val="center"/>
          </w:tcPr>
          <w:p w14:paraId="0F28E409" w14:textId="16729E50" w:rsidR="00727BE8" w:rsidRPr="008C56AB" w:rsidRDefault="00532400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2 894,80</w:t>
            </w:r>
          </w:p>
        </w:tc>
        <w:tc>
          <w:tcPr>
            <w:tcW w:w="1195" w:type="dxa"/>
            <w:vAlign w:val="center"/>
          </w:tcPr>
          <w:p w14:paraId="2EC0EAC9" w14:textId="3A94B305" w:rsidR="00727BE8" w:rsidRPr="008C56AB" w:rsidRDefault="00532400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21 667,20</w:t>
            </w:r>
          </w:p>
        </w:tc>
        <w:tc>
          <w:tcPr>
            <w:tcW w:w="1195" w:type="dxa"/>
            <w:vAlign w:val="center"/>
          </w:tcPr>
          <w:p w14:paraId="39FBFFBB" w14:textId="729D454F" w:rsidR="00727BE8" w:rsidRPr="008C56AB" w:rsidRDefault="00532400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11 989,67</w:t>
            </w:r>
          </w:p>
        </w:tc>
        <w:tc>
          <w:tcPr>
            <w:tcW w:w="1164" w:type="dxa"/>
            <w:vAlign w:val="center"/>
          </w:tcPr>
          <w:p w14:paraId="138E7331" w14:textId="77777777" w:rsidR="00727BE8" w:rsidRPr="008C56AB" w:rsidRDefault="00727BE8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525" w:type="dxa"/>
            <w:vAlign w:val="center"/>
          </w:tcPr>
          <w:p w14:paraId="5AE5D280" w14:textId="7122840E" w:rsidR="00727BE8" w:rsidRPr="008C56AB" w:rsidRDefault="00532400" w:rsidP="00EE2E3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12 572,33</w:t>
            </w:r>
          </w:p>
        </w:tc>
      </w:tr>
    </w:tbl>
    <w:p w14:paraId="71514F4A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575BBF98" w14:textId="77777777" w:rsidR="00727BE8" w:rsidRPr="00A25EA7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12"/>
        <w:gridCol w:w="4066"/>
      </w:tblGrid>
      <w:tr w:rsidR="00727BE8" w:rsidRPr="00050529" w14:paraId="7985EBAE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75D211D7" w14:textId="77777777" w:rsidR="00727BE8" w:rsidRPr="00050529" w:rsidRDefault="00727BE8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17036D54" w14:textId="77777777" w:rsidR="00727BE8" w:rsidRPr="00050529" w:rsidRDefault="00727BE8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727BE8" w:rsidRPr="00050529" w14:paraId="4D1531D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1AF6CF2" w14:textId="77777777" w:rsidR="00727BE8" w:rsidRPr="00050529" w:rsidRDefault="00727BE8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61F347C5" w14:textId="4E698E0A" w:rsidR="00727BE8" w:rsidRPr="00050529" w:rsidRDefault="00A20336" w:rsidP="00BB7298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0</w:t>
            </w:r>
          </w:p>
        </w:tc>
      </w:tr>
      <w:tr w:rsidR="00727BE8" w:rsidRPr="00050529" w14:paraId="4C9493B5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41253CA6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727BE8" w:rsidRPr="00050529" w14:paraId="7F54772B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AF353B4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63DF0F22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0CD56DF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66CBB6F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745F7341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190061C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2E85F30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5798B90F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68D807C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EB39CEE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0B98328D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01FBF5A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2AEBB0D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444ABB30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0BAA416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A0B0F7C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555DD466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5928CDD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D9C8316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185D94F9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72B59B4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D6E0348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5080A7E3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51D8CA8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C1327F8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Prevod 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45F13706" w14:textId="107474AE" w:rsidR="00727BE8" w:rsidRPr="00050529" w:rsidRDefault="00A20336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0</w:t>
            </w:r>
          </w:p>
        </w:tc>
      </w:tr>
      <w:tr w:rsidR="00727BE8" w:rsidRPr="00050529" w14:paraId="4D58A4AC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4DE85B9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67BCB42A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6D51BBB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CB22629" w14:textId="77777777" w:rsidR="00727BE8" w:rsidRPr="00050529" w:rsidRDefault="00727BE8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396EDE44" w14:textId="77777777" w:rsidR="00727BE8" w:rsidRPr="00050529" w:rsidRDefault="00727BE8" w:rsidP="00465313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17FF6ACC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739AE2E5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lastRenderedPageBreak/>
              <w:t>Vysporiadanie účtovnej straty</w:t>
            </w:r>
          </w:p>
        </w:tc>
      </w:tr>
      <w:tr w:rsidR="00727BE8" w:rsidRPr="00050529" w14:paraId="6E3424D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CB0D479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66D400EB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423FD6C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1763467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0EC54DA1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2D2F3EF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61F8076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2190057D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4688109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8903AB1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2028566B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494EB3B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CF1B397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0F83AB48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586B594A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B511CB0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Prevod do n</w:t>
            </w:r>
            <w:r w:rsidRPr="00050529">
              <w:rPr>
                <w:rFonts w:ascii="Arial" w:hAnsi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21C68865" w14:textId="77777777" w:rsidR="00727BE8" w:rsidRPr="00050529" w:rsidRDefault="00727BE8" w:rsidP="00465313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727BE8" w:rsidRPr="00050529" w14:paraId="443173D7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294D5A7B" w14:textId="77777777" w:rsidR="00727BE8" w:rsidRPr="00050529" w:rsidRDefault="00727BE8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1794D80F" w14:textId="77777777" w:rsidR="00727BE8" w:rsidRPr="00050529" w:rsidRDefault="00727BE8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3835E861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0720B2F3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0C7DC25D" w14:textId="77777777" w:rsidR="00727BE8" w:rsidRPr="00A25EA7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4F961219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1"/>
        <w:gridCol w:w="1349"/>
        <w:gridCol w:w="1300"/>
        <w:gridCol w:w="1315"/>
        <w:gridCol w:w="1324"/>
        <w:gridCol w:w="1349"/>
      </w:tblGrid>
      <w:tr w:rsidR="00727BE8" w:rsidRPr="00050529" w14:paraId="641B13A8" w14:textId="77777777" w:rsidTr="00503750">
        <w:tc>
          <w:tcPr>
            <w:tcW w:w="2835" w:type="dxa"/>
            <w:vAlign w:val="center"/>
          </w:tcPr>
          <w:p w14:paraId="4B411848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1B4D5BC6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01C677B3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35EACD6B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0BD74EFA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5DFD93C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050529" w14:paraId="7B7DF7A7" w14:textId="77777777" w:rsidTr="00503750">
        <w:tc>
          <w:tcPr>
            <w:tcW w:w="2835" w:type="dxa"/>
            <w:vAlign w:val="center"/>
          </w:tcPr>
          <w:p w14:paraId="7DCDF01D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608191C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1418" w:type="dxa"/>
            <w:vAlign w:val="center"/>
          </w:tcPr>
          <w:p w14:paraId="65C35CA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C77F0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A6177D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83EC7A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2823F419" w14:textId="77777777" w:rsidTr="00503750">
        <w:tc>
          <w:tcPr>
            <w:tcW w:w="2835" w:type="dxa"/>
            <w:vAlign w:val="center"/>
          </w:tcPr>
          <w:p w14:paraId="2A92C565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5BAB73C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B84989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DDCA4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FA5798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A332BC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3E655AFF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06582566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7E9F6403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3CCBC81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686C9E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11BB560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F0A04C1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727BE8" w:rsidRPr="00050529" w14:paraId="11211D83" w14:textId="77777777" w:rsidTr="00503750">
        <w:tc>
          <w:tcPr>
            <w:tcW w:w="2835" w:type="dxa"/>
            <w:vAlign w:val="center"/>
          </w:tcPr>
          <w:p w14:paraId="5160BE47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07709B3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60026C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DCCCA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7A30DA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54EF53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6705748B" w14:textId="77777777" w:rsidTr="00503750">
        <w:tc>
          <w:tcPr>
            <w:tcW w:w="2835" w:type="dxa"/>
            <w:vAlign w:val="center"/>
          </w:tcPr>
          <w:p w14:paraId="3E75F3B8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4E13BE7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67EFF9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121648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91A933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B8E8EB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050529" w14:paraId="52E653E9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5754DA93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6D5230B0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1235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0522B060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2235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1ED4FDA9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3235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18" w:type="dxa"/>
            <w:vAlign w:val="center"/>
          </w:tcPr>
          <w:p w14:paraId="6C140B5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8050038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4235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050529" w14:paraId="5A45ABF6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692DFD3D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2459071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671055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38E5F51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8F7D56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6C1F7A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DE2D95B" w14:textId="77777777" w:rsidR="00727BE8" w:rsidRPr="00A25EA7" w:rsidRDefault="00727BE8" w:rsidP="00944C3D">
      <w:pPr>
        <w:rPr>
          <w:rFonts w:ascii="Arial" w:hAnsi="Arial"/>
          <w:sz w:val="22"/>
          <w:szCs w:val="22"/>
        </w:rPr>
      </w:pPr>
    </w:p>
    <w:p w14:paraId="42B93B7F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02"/>
        <w:gridCol w:w="1765"/>
        <w:gridCol w:w="1648"/>
        <w:gridCol w:w="1590"/>
        <w:gridCol w:w="1873"/>
      </w:tblGrid>
      <w:tr w:rsidR="00727BE8" w:rsidRPr="008D0433" w14:paraId="55B87986" w14:textId="77777777" w:rsidTr="00503750">
        <w:tc>
          <w:tcPr>
            <w:tcW w:w="2552" w:type="dxa"/>
            <w:vAlign w:val="center"/>
          </w:tcPr>
          <w:p w14:paraId="572C3CE5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vAlign w:val="center"/>
          </w:tcPr>
          <w:p w14:paraId="5728FB27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vAlign w:val="center"/>
          </w:tcPr>
          <w:p w14:paraId="5A37D877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vAlign w:val="center"/>
          </w:tcPr>
          <w:p w14:paraId="2B782A25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vAlign w:val="center"/>
          </w:tcPr>
          <w:p w14:paraId="3BF589E9" w14:textId="77777777" w:rsidR="00727BE8" w:rsidRPr="008D0433" w:rsidRDefault="00727BE8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727BE8" w:rsidRPr="008D0433" w14:paraId="4FB55474" w14:textId="77777777" w:rsidTr="00503750">
        <w:trPr>
          <w:trHeight w:val="525"/>
        </w:trPr>
        <w:tc>
          <w:tcPr>
            <w:tcW w:w="2552" w:type="dxa"/>
            <w:vAlign w:val="center"/>
          </w:tcPr>
          <w:p w14:paraId="211AE744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vAlign w:val="center"/>
          </w:tcPr>
          <w:p w14:paraId="2026F086" w14:textId="77777777" w:rsidR="00727BE8" w:rsidRPr="008C56AB" w:rsidRDefault="00000000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fldSimple w:instr=" MERGEFIELD  a01237  \* MERGEFORMAT ">
              <w:r w:rsidR="00727BE8" w:rsidRPr="00EF3D5A">
                <w:rPr>
                  <w:rFonts w:ascii="Arial" w:hAnsi="Arial" w:cs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769" w:type="dxa"/>
            <w:vAlign w:val="center"/>
          </w:tcPr>
          <w:p w14:paraId="10E60FD6" w14:textId="424E6E1D" w:rsidR="00727BE8" w:rsidRPr="008C56AB" w:rsidRDefault="00A136FC" w:rsidP="000613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727BE8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729" w:type="dxa"/>
            <w:vAlign w:val="center"/>
          </w:tcPr>
          <w:p w14:paraId="64FA3F56" w14:textId="6A45DE30" w:rsidR="00727BE8" w:rsidRPr="008C56AB" w:rsidRDefault="00A136FC" w:rsidP="000613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727BE8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2013" w:type="dxa"/>
            <w:vAlign w:val="center"/>
          </w:tcPr>
          <w:p w14:paraId="6F5CA1BA" w14:textId="77777777" w:rsidR="00727BE8" w:rsidRPr="008C56AB" w:rsidRDefault="00000000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fldSimple w:instr=" MERGEFIELD  a04237  \* MERGEFORMAT ">
              <w:r w:rsidR="00727BE8" w:rsidRPr="00EF3D5A">
                <w:rPr>
                  <w:rFonts w:ascii="Arial" w:hAnsi="Arial" w:cs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8D0433" w14:paraId="736146D7" w14:textId="77777777" w:rsidTr="00503750">
        <w:trPr>
          <w:trHeight w:val="473"/>
        </w:trPr>
        <w:tc>
          <w:tcPr>
            <w:tcW w:w="2552" w:type="dxa"/>
            <w:vAlign w:val="center"/>
          </w:tcPr>
          <w:p w14:paraId="7A75D7F4" w14:textId="77777777" w:rsidR="00727BE8" w:rsidRPr="008D0433" w:rsidRDefault="00727BE8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vAlign w:val="center"/>
          </w:tcPr>
          <w:p w14:paraId="15EAA879" w14:textId="44193059" w:rsidR="00727BE8" w:rsidRPr="008C56AB" w:rsidRDefault="00532400" w:rsidP="000613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10 127,57</w:t>
            </w:r>
          </w:p>
        </w:tc>
        <w:tc>
          <w:tcPr>
            <w:tcW w:w="1769" w:type="dxa"/>
            <w:vAlign w:val="center"/>
          </w:tcPr>
          <w:p w14:paraId="664DF51C" w14:textId="59459AF8" w:rsidR="00727BE8" w:rsidRPr="008C56AB" w:rsidRDefault="00532400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1 280,94</w:t>
            </w:r>
          </w:p>
        </w:tc>
        <w:tc>
          <w:tcPr>
            <w:tcW w:w="1729" w:type="dxa"/>
            <w:vAlign w:val="center"/>
          </w:tcPr>
          <w:p w14:paraId="57C11421" w14:textId="563DA3B3" w:rsidR="00727BE8" w:rsidRPr="008C56AB" w:rsidRDefault="00532400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35,17</w:t>
            </w:r>
          </w:p>
        </w:tc>
        <w:tc>
          <w:tcPr>
            <w:tcW w:w="2013" w:type="dxa"/>
            <w:vAlign w:val="center"/>
          </w:tcPr>
          <w:p w14:paraId="252E117A" w14:textId="7AFE65DC" w:rsidR="00727BE8" w:rsidRPr="008C56AB" w:rsidRDefault="00532400" w:rsidP="00BB72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11 373,34</w:t>
            </w:r>
          </w:p>
        </w:tc>
      </w:tr>
    </w:tbl>
    <w:p w14:paraId="75E797EB" w14:textId="77777777" w:rsidR="00727BE8" w:rsidRPr="00A25EA7" w:rsidRDefault="00727BE8" w:rsidP="00944C3D">
      <w:pPr>
        <w:rPr>
          <w:rFonts w:ascii="Arial" w:hAnsi="Arial"/>
          <w:sz w:val="22"/>
          <w:szCs w:val="22"/>
        </w:rPr>
      </w:pPr>
    </w:p>
    <w:p w14:paraId="50BC0F47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95"/>
        <w:gridCol w:w="2693"/>
        <w:gridCol w:w="2835"/>
      </w:tblGrid>
      <w:tr w:rsidR="00727BE8" w:rsidRPr="00871039" w14:paraId="68AE1170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59A2E8D7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59CB55F9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727BE8" w:rsidRPr="00871039" w14:paraId="6BFEF7DF" w14:textId="77777777" w:rsidTr="00503750">
        <w:tc>
          <w:tcPr>
            <w:tcW w:w="4395" w:type="dxa"/>
            <w:vMerge/>
          </w:tcPr>
          <w:p w14:paraId="78DFE9AC" w14:textId="77777777" w:rsidR="00727BE8" w:rsidRPr="00050529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41147295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487C84C9" w14:textId="77777777" w:rsidR="00727BE8" w:rsidRPr="00050529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71039" w14:paraId="42E24771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2F781296" w14:textId="77777777" w:rsidR="00727BE8" w:rsidRPr="00050529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2C6DBF9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095CA994" w14:textId="77777777" w:rsidR="00727BE8" w:rsidRPr="00050529" w:rsidRDefault="00727BE8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727BE8" w:rsidRPr="00871039" w14:paraId="6622EF16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7DDB881F" w14:textId="77777777" w:rsidR="00727BE8" w:rsidRPr="00050529" w:rsidRDefault="00727BE8" w:rsidP="00B4414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6A0217CD" w14:textId="77777777" w:rsidR="00727BE8" w:rsidRPr="008C56AB" w:rsidRDefault="00727BE8" w:rsidP="00B4414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6D580E21" w14:textId="77777777" w:rsidR="00727BE8" w:rsidRPr="008C56AB" w:rsidRDefault="00727BE8" w:rsidP="00B4414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</w:tr>
      <w:tr w:rsidR="00727BE8" w:rsidRPr="00871039" w14:paraId="255FE117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653B1CCB" w14:textId="77777777" w:rsidR="00727BE8" w:rsidRPr="00050529" w:rsidRDefault="00727BE8" w:rsidP="00061302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27CC96FA" w14:textId="4144B38D" w:rsidR="00727BE8" w:rsidRPr="008C56AB" w:rsidRDefault="00532400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13 856,47</w:t>
            </w:r>
          </w:p>
        </w:tc>
        <w:tc>
          <w:tcPr>
            <w:tcW w:w="2835" w:type="dxa"/>
            <w:vAlign w:val="center"/>
          </w:tcPr>
          <w:p w14:paraId="6EC8B8A1" w14:textId="7F8074DE" w:rsidR="00727BE8" w:rsidRPr="008C56AB" w:rsidRDefault="00BE75BE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- 643,25</w:t>
            </w:r>
          </w:p>
        </w:tc>
      </w:tr>
      <w:tr w:rsidR="00727BE8" w:rsidRPr="00871039" w14:paraId="1F748CF8" w14:textId="77777777" w:rsidTr="00503750">
        <w:tc>
          <w:tcPr>
            <w:tcW w:w="4395" w:type="dxa"/>
            <w:vAlign w:val="center"/>
          </w:tcPr>
          <w:p w14:paraId="6A4AF8B5" w14:textId="77777777" w:rsidR="00727BE8" w:rsidRPr="00050529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59343149" w14:textId="709182DD" w:rsidR="00727BE8" w:rsidRPr="008C56AB" w:rsidRDefault="00532400" w:rsidP="00A20336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13</w:t>
            </w:r>
            <w:r w:rsidR="00BE75BE">
              <w:rPr>
                <w:rFonts w:ascii="Arial" w:hAnsi="Arial"/>
                <w:sz w:val="18"/>
                <w:szCs w:val="18"/>
              </w:rPr>
              <w:t> 856,47</w:t>
            </w:r>
          </w:p>
        </w:tc>
        <w:tc>
          <w:tcPr>
            <w:tcW w:w="2835" w:type="dxa"/>
            <w:vAlign w:val="center"/>
          </w:tcPr>
          <w:p w14:paraId="4253AF30" w14:textId="15E40516" w:rsidR="00727BE8" w:rsidRPr="008C56AB" w:rsidRDefault="00BE75BE" w:rsidP="00A20336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- 643,25</w:t>
            </w:r>
          </w:p>
        </w:tc>
      </w:tr>
      <w:tr w:rsidR="00727BE8" w:rsidRPr="00871039" w14:paraId="5375C16C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5550D957" w14:textId="77777777" w:rsidR="00727BE8" w:rsidRPr="00050529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19AEB0E1" w14:textId="77777777" w:rsidR="00727BE8" w:rsidRPr="008C56AB" w:rsidRDefault="00000000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4431s2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835" w:type="dxa"/>
            <w:vAlign w:val="center"/>
          </w:tcPr>
          <w:p w14:paraId="5DC46C25" w14:textId="77777777" w:rsidR="00727BE8" w:rsidRPr="008C56AB" w:rsidRDefault="00000000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4431s2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871039" w14:paraId="3FC9DBC7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678A4158" w14:textId="77777777" w:rsidR="00727BE8" w:rsidRPr="00050529" w:rsidRDefault="00727BE8" w:rsidP="00061302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3DF9C980" w14:textId="546D7513" w:rsidR="00727BE8" w:rsidRPr="008C56AB" w:rsidRDefault="00A20336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32B408FF" w14:textId="77777777" w:rsidR="00727BE8" w:rsidRPr="008C56AB" w:rsidRDefault="00000000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fldSimple w:instr=" MERGEFIELD  a04431s12  \* MERGEFORMAT ">
              <w:r w:rsidR="00727BE8" w:rsidRPr="00EF3D5A">
                <w:rPr>
                  <w:rFonts w:ascii="Arial" w:hAnsi="Arial"/>
                  <w:b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871039" w14:paraId="48CF09F9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3E014386" w14:textId="77777777" w:rsidR="00727BE8" w:rsidRPr="00050529" w:rsidRDefault="00727BE8" w:rsidP="00061302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2693" w:type="dxa"/>
            <w:vAlign w:val="center"/>
          </w:tcPr>
          <w:p w14:paraId="51884A8A" w14:textId="7ADE9AAD" w:rsidR="00727BE8" w:rsidRPr="008C56AB" w:rsidRDefault="00BE75BE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13 856,47</w:t>
            </w:r>
          </w:p>
        </w:tc>
        <w:tc>
          <w:tcPr>
            <w:tcW w:w="2835" w:type="dxa"/>
            <w:vAlign w:val="center"/>
          </w:tcPr>
          <w:p w14:paraId="74A06852" w14:textId="72053DD2" w:rsidR="00727BE8" w:rsidRPr="008C56AB" w:rsidRDefault="00BE75BE" w:rsidP="00061302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- 643,25</w:t>
            </w:r>
          </w:p>
        </w:tc>
      </w:tr>
    </w:tbl>
    <w:p w14:paraId="49BE7CC8" w14:textId="77777777" w:rsidR="00727BE8" w:rsidRDefault="00727BE8" w:rsidP="00944C3D">
      <w:pPr>
        <w:rPr>
          <w:rFonts w:ascii="Arial" w:hAnsi="Arial"/>
          <w:b/>
          <w:sz w:val="16"/>
          <w:szCs w:val="16"/>
        </w:rPr>
      </w:pPr>
    </w:p>
    <w:p w14:paraId="2BC5F101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lastRenderedPageBreak/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32"/>
        <w:gridCol w:w="2476"/>
        <w:gridCol w:w="2670"/>
      </w:tblGrid>
      <w:tr w:rsidR="00727BE8" w:rsidRPr="00E05001" w14:paraId="55F3D986" w14:textId="77777777" w:rsidTr="00503750">
        <w:tc>
          <w:tcPr>
            <w:tcW w:w="4395" w:type="dxa"/>
            <w:vAlign w:val="center"/>
          </w:tcPr>
          <w:p w14:paraId="63BB7FDD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2B252C96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4C2C2E2A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727BE8" w:rsidRPr="00E05001" w14:paraId="25FF925C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06ECC279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43ED58CD" w14:textId="77777777" w:rsidR="00727BE8" w:rsidRPr="008C56AB" w:rsidRDefault="00000000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fldSimple w:instr=" MERGEFIELD a01260 \* MERGEFORMAT ">
              <w:r w:rsidR="00727BE8" w:rsidRPr="00EF3D5A">
                <w:rPr>
                  <w:rFonts w:ascii="Arial" w:hAnsi="Arial"/>
                  <w:b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835" w:type="dxa"/>
            <w:vAlign w:val="center"/>
          </w:tcPr>
          <w:p w14:paraId="037476D6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727BE8" w:rsidRPr="00E05001" w14:paraId="7056CD64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589EAA1D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59F0FA7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CC4AE1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E05001" w14:paraId="10A01C07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4D1261E6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zo zisku</w:t>
            </w:r>
          </w:p>
        </w:tc>
        <w:tc>
          <w:tcPr>
            <w:tcW w:w="2693" w:type="dxa"/>
            <w:vAlign w:val="center"/>
          </w:tcPr>
          <w:p w14:paraId="5542960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682BD2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E05001" w14:paraId="170EE012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695FE054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1E2DE1AA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a03260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835" w:type="dxa"/>
            <w:vAlign w:val="center"/>
          </w:tcPr>
          <w:p w14:paraId="613706DB" w14:textId="77777777" w:rsidR="00727BE8" w:rsidRPr="008C56AB" w:rsidRDefault="00000000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fldSimple w:instr=" MERGEFIELD  s03260  \* MERGEFORMAT ">
              <w:r w:rsidR="00727BE8" w:rsidRPr="00EF3D5A">
                <w:rPr>
                  <w:rFonts w:ascii="Arial" w:hAnsi="Arial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727BE8" w:rsidRPr="00E05001" w14:paraId="2A96B4E3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30B6C438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6E925C3A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FE90CA3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72A6430D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6F673AB6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66445505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727BE8" w:rsidRPr="00E05001" w14:paraId="2725ADD1" w14:textId="77777777" w:rsidTr="00503750">
        <w:tc>
          <w:tcPr>
            <w:tcW w:w="1843" w:type="dxa"/>
            <w:vAlign w:val="center"/>
          </w:tcPr>
          <w:p w14:paraId="667E9939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21C91BF1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3B41A62C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6090B39C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2A474868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0BB1845E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342FC1AC" w14:textId="77777777" w:rsidR="00727BE8" w:rsidRPr="00E05001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727BE8" w:rsidRPr="00E05001" w14:paraId="210E934A" w14:textId="77777777" w:rsidTr="00503750">
        <w:tc>
          <w:tcPr>
            <w:tcW w:w="1843" w:type="dxa"/>
            <w:vAlign w:val="center"/>
          </w:tcPr>
          <w:p w14:paraId="6B89E598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2439DAAD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A86EC66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527DED3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59BE8FE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294635C9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58A2DE0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E05001" w14:paraId="5754B2CB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4735381A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5FB61C74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86E7444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06F44A5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7A95604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3655BCD5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23A0814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E05001" w14:paraId="175A8B06" w14:textId="77777777" w:rsidTr="00503750">
        <w:tc>
          <w:tcPr>
            <w:tcW w:w="1843" w:type="dxa"/>
            <w:vAlign w:val="center"/>
          </w:tcPr>
          <w:p w14:paraId="675BF32E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4D8D18F5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9034266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D172343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BB0A3E0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28B7662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B495550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E05001" w14:paraId="1034A3CE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0794180F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576BB7BD" w14:textId="1B6A4F5E" w:rsidR="00727BE8" w:rsidRPr="00E05001" w:rsidRDefault="00A20336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€</w:t>
            </w:r>
          </w:p>
        </w:tc>
        <w:tc>
          <w:tcPr>
            <w:tcW w:w="1134" w:type="dxa"/>
            <w:vAlign w:val="center"/>
          </w:tcPr>
          <w:p w14:paraId="5A74A1A7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76A7542" w14:textId="77777777" w:rsidR="00727BE8" w:rsidRPr="00E05001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A214CE7" w14:textId="38D01688" w:rsidR="00727BE8" w:rsidRPr="00E05001" w:rsidRDefault="009D0324" w:rsidP="009D0324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FPÚO</w:t>
            </w:r>
          </w:p>
        </w:tc>
        <w:tc>
          <w:tcPr>
            <w:tcW w:w="1843" w:type="dxa"/>
            <w:vAlign w:val="center"/>
          </w:tcPr>
          <w:p w14:paraId="4A901149" w14:textId="19B1FB7D" w:rsidR="00727BE8" w:rsidRPr="00E05001" w:rsidRDefault="00BE75BE" w:rsidP="009D0324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131 349,20</w:t>
            </w:r>
          </w:p>
        </w:tc>
        <w:tc>
          <w:tcPr>
            <w:tcW w:w="1843" w:type="dxa"/>
            <w:vAlign w:val="center"/>
          </w:tcPr>
          <w:p w14:paraId="13F3EF6B" w14:textId="756FEB9D" w:rsidR="00727BE8" w:rsidRPr="00E05001" w:rsidRDefault="00BE75BE" w:rsidP="009D0324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137 884,58</w:t>
            </w:r>
          </w:p>
        </w:tc>
      </w:tr>
      <w:tr w:rsidR="00727BE8" w:rsidRPr="00E05001" w14:paraId="13808A81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4E7CD7B3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266BBAE8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DEE17B2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20FD119" w14:textId="77777777" w:rsidR="00727BE8" w:rsidRPr="00E05001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3D55FDC" w14:textId="1F8500A8" w:rsidR="00727BE8" w:rsidRPr="00E05001" w:rsidRDefault="009D0324" w:rsidP="009D0324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FPÚO</w:t>
            </w:r>
          </w:p>
        </w:tc>
        <w:tc>
          <w:tcPr>
            <w:tcW w:w="1843" w:type="dxa"/>
            <w:vAlign w:val="center"/>
          </w:tcPr>
          <w:p w14:paraId="1BCB421C" w14:textId="5F75BD45" w:rsidR="00727BE8" w:rsidRPr="00E05001" w:rsidRDefault="00BE75BE" w:rsidP="009D0324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131 349,20</w:t>
            </w:r>
          </w:p>
        </w:tc>
        <w:tc>
          <w:tcPr>
            <w:tcW w:w="1843" w:type="dxa"/>
            <w:vAlign w:val="center"/>
          </w:tcPr>
          <w:p w14:paraId="5FB3E5B7" w14:textId="5BAD8475" w:rsidR="00727BE8" w:rsidRPr="00E05001" w:rsidRDefault="00BE75BE" w:rsidP="009D0324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137 884,58</w:t>
            </w:r>
          </w:p>
        </w:tc>
      </w:tr>
    </w:tbl>
    <w:p w14:paraId="454E355A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6461AA44" w14:textId="77777777" w:rsidR="00727BE8" w:rsidRPr="002C13B3" w:rsidRDefault="00727BE8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1"/>
        <w:gridCol w:w="2867"/>
        <w:gridCol w:w="2940"/>
      </w:tblGrid>
      <w:tr w:rsidR="00727BE8" w:rsidRPr="00863342" w14:paraId="5EAB76CB" w14:textId="77777777" w:rsidTr="00503750">
        <w:trPr>
          <w:trHeight w:val="664"/>
        </w:trPr>
        <w:tc>
          <w:tcPr>
            <w:tcW w:w="3372" w:type="dxa"/>
          </w:tcPr>
          <w:p w14:paraId="11CDD41D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204F151C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14E98BF8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63342" w14:paraId="77A2F2E9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2F93172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5CEACB3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683C17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705C0647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414DC350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5F4AB8D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0A1F5B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22CF1E23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569D6B8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185F0D5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118E7FF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08F406AA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7EC3F988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3F48C7E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62A89C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63DDE21C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14B04ECC" w14:textId="73F6137E" w:rsidR="00727BE8" w:rsidRPr="00863342" w:rsidRDefault="002B7C7B" w:rsidP="000613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="00727BE8">
              <w:rPr>
                <w:rFonts w:ascii="Arial" w:hAnsi="Arial"/>
                <w:sz w:val="16"/>
                <w:szCs w:val="16"/>
              </w:rPr>
              <w:fldChar w:fldCharType="begin"/>
            </w:r>
            <w:r w:rsidR="00727BE8"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 w:rsidR="00727BE8"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4ACBB3F0" w14:textId="2A4C70AD" w:rsidR="00727BE8" w:rsidRPr="008C56AB" w:rsidRDefault="002B7C7B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2940" w:type="dxa"/>
            <w:vAlign w:val="center"/>
          </w:tcPr>
          <w:p w14:paraId="03C2D123" w14:textId="77777777" w:rsidR="00727BE8" w:rsidRPr="008C56AB" w:rsidRDefault="00727BE8" w:rsidP="003E38B3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0.00</w:t>
            </w:r>
          </w:p>
        </w:tc>
      </w:tr>
      <w:tr w:rsidR="00727BE8" w:rsidRPr="00863342" w14:paraId="06650C19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5238476E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5419191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1E4177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D8DC2B7" w14:textId="77777777" w:rsidR="00727BE8" w:rsidRDefault="00727BE8" w:rsidP="00944C3D">
      <w:pPr>
        <w:ind w:left="426"/>
        <w:rPr>
          <w:rFonts w:ascii="Arial" w:hAnsi="Arial"/>
          <w:b/>
          <w:sz w:val="22"/>
          <w:szCs w:val="22"/>
        </w:rPr>
      </w:pPr>
    </w:p>
    <w:p w14:paraId="7273EA0D" w14:textId="77777777" w:rsidR="00727BE8" w:rsidRPr="00917C1F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73"/>
        <w:gridCol w:w="1922"/>
        <w:gridCol w:w="1445"/>
        <w:gridCol w:w="1419"/>
        <w:gridCol w:w="1819"/>
      </w:tblGrid>
      <w:tr w:rsidR="00727BE8" w:rsidRPr="00863342" w14:paraId="7AC45DA7" w14:textId="77777777" w:rsidTr="00503750">
        <w:tc>
          <w:tcPr>
            <w:tcW w:w="2835" w:type="dxa"/>
            <w:vAlign w:val="center"/>
          </w:tcPr>
          <w:p w14:paraId="63E6F36D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2E157C6F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09536E04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60B05210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67491C02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863342" w14:paraId="52AAAE01" w14:textId="77777777" w:rsidTr="00503750">
        <w:tc>
          <w:tcPr>
            <w:tcW w:w="2835" w:type="dxa"/>
          </w:tcPr>
          <w:p w14:paraId="5A49C335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5AD2A5B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E2B3E2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BFD647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3042FC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3FA78542" w14:textId="77777777" w:rsidTr="00503750">
        <w:tc>
          <w:tcPr>
            <w:tcW w:w="2835" w:type="dxa"/>
          </w:tcPr>
          <w:p w14:paraId="78E230BB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18747B0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79FC5F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77B083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5F83F7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0E5C9198" w14:textId="77777777" w:rsidTr="00503750">
        <w:tc>
          <w:tcPr>
            <w:tcW w:w="2835" w:type="dxa"/>
          </w:tcPr>
          <w:p w14:paraId="18B00454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33A2CBB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76D934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1B7F14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8B0B6A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6B3FF236" w14:textId="77777777" w:rsidTr="00503750">
        <w:tc>
          <w:tcPr>
            <w:tcW w:w="2835" w:type="dxa"/>
            <w:vAlign w:val="center"/>
          </w:tcPr>
          <w:p w14:paraId="104A3509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09E1525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41FC22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168D62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DED14B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4B9170B5" w14:textId="77777777" w:rsidTr="00503750">
        <w:tc>
          <w:tcPr>
            <w:tcW w:w="2835" w:type="dxa"/>
            <w:vAlign w:val="center"/>
          </w:tcPr>
          <w:p w14:paraId="0F3C03FF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0C72033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CF2039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B806A9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885AED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5C4CE2C6" w14:textId="77777777" w:rsidTr="00503750">
        <w:tc>
          <w:tcPr>
            <w:tcW w:w="2835" w:type="dxa"/>
          </w:tcPr>
          <w:p w14:paraId="259D9A3C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2A32B86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6D921A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2EC120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57B753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0435A97C" w14:textId="77777777" w:rsidTr="00503750">
        <w:tc>
          <w:tcPr>
            <w:tcW w:w="2835" w:type="dxa"/>
          </w:tcPr>
          <w:p w14:paraId="0CA4B953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26664E2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DD07C4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23C179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661E25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5BE4074A" w14:textId="77777777" w:rsidTr="00503750">
        <w:tc>
          <w:tcPr>
            <w:tcW w:w="2835" w:type="dxa"/>
          </w:tcPr>
          <w:p w14:paraId="19B3BE29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 majetku  </w:t>
            </w:r>
            <w:r w:rsidRPr="00863342">
              <w:rPr>
                <w:rFonts w:ascii="Arial" w:hAnsi="Arial"/>
                <w:sz w:val="16"/>
                <w:szCs w:val="16"/>
              </w:rPr>
              <w:lastRenderedPageBreak/>
              <w:t>obstaraného z podielu zaplatenej dane</w:t>
            </w:r>
          </w:p>
        </w:tc>
        <w:tc>
          <w:tcPr>
            <w:tcW w:w="1985" w:type="dxa"/>
            <w:vAlign w:val="center"/>
          </w:tcPr>
          <w:p w14:paraId="1F92E2A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lastRenderedPageBreak/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10D8CC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FDFDC3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A10A70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5F87C9F" w14:textId="77777777" w:rsidR="00727BE8" w:rsidRDefault="00727BE8" w:rsidP="00944C3D">
      <w:pPr>
        <w:rPr>
          <w:rFonts w:ascii="Arial" w:hAnsi="Arial"/>
          <w:b/>
        </w:rPr>
      </w:pPr>
    </w:p>
    <w:p w14:paraId="38D1B854" w14:textId="77777777" w:rsidR="00727BE8" w:rsidRPr="001C3F86" w:rsidRDefault="00727BE8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8"/>
        <w:gridCol w:w="1926"/>
        <w:gridCol w:w="1409"/>
        <w:gridCol w:w="1455"/>
        <w:gridCol w:w="1830"/>
      </w:tblGrid>
      <w:tr w:rsidR="00727BE8" w:rsidRPr="00863342" w14:paraId="0602EF8E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60993CD0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Záväzok</w:t>
            </w:r>
          </w:p>
        </w:tc>
        <w:tc>
          <w:tcPr>
            <w:tcW w:w="1926" w:type="dxa"/>
            <w:vAlign w:val="center"/>
          </w:tcPr>
          <w:p w14:paraId="71BEF0A5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4522D829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64CB7E39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6DB64F09" w14:textId="77777777" w:rsidR="00727BE8" w:rsidRPr="00863342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727BE8" w:rsidRPr="00863342" w14:paraId="563B176C" w14:textId="77777777" w:rsidTr="00503750">
        <w:trPr>
          <w:trHeight w:val="443"/>
        </w:trPr>
        <w:tc>
          <w:tcPr>
            <w:tcW w:w="2560" w:type="dxa"/>
          </w:tcPr>
          <w:p w14:paraId="39ACC1A0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338CE2F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3EEB7D9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6B3DC04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3B05528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46675127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33FE6E0A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42D04D6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C352A4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EA2B2F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32B78B4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64BE024B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04A112A6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325516B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05561F7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5402B52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06ED9D7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63342" w14:paraId="0EB6AB4B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686AD5F4" w14:textId="77777777" w:rsidR="00727BE8" w:rsidRPr="00863342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659EE24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1B5AD80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071EDE3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63F8AA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0D61D70" w14:textId="77777777" w:rsidR="00727BE8" w:rsidRDefault="00727BE8" w:rsidP="00944C3D">
      <w:pPr>
        <w:rPr>
          <w:rFonts w:ascii="Arial" w:hAnsi="Arial"/>
          <w:b/>
        </w:rPr>
      </w:pPr>
    </w:p>
    <w:p w14:paraId="01340637" w14:textId="77777777" w:rsidR="00727BE8" w:rsidRDefault="00727BE8" w:rsidP="00944C3D">
      <w:pPr>
        <w:rPr>
          <w:rFonts w:ascii="Arial" w:hAnsi="Arial"/>
          <w:b/>
        </w:rPr>
      </w:pPr>
    </w:p>
    <w:p w14:paraId="43DF2C1F" w14:textId="77777777" w:rsidR="00727BE8" w:rsidRPr="009838F5" w:rsidRDefault="00727BE8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63AC6752" w14:textId="77777777" w:rsidR="00727BE8" w:rsidRDefault="00727BE8" w:rsidP="00944C3D">
      <w:pPr>
        <w:rPr>
          <w:rFonts w:ascii="Arial" w:hAnsi="Arial"/>
          <w:b/>
        </w:rPr>
      </w:pPr>
    </w:p>
    <w:p w14:paraId="680493B9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5"/>
        <w:gridCol w:w="2871"/>
        <w:gridCol w:w="2942"/>
      </w:tblGrid>
      <w:tr w:rsidR="00727BE8" w:rsidRPr="008A6A75" w14:paraId="60C8BC3B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12A3FF5E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388886DA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68AA1A88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3EE659EE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0FEA01B2" w14:textId="46E3DBAC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F4FD079" w14:textId="2321CACE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53FD7E62" w14:textId="5F4CE9BC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02E7689D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2614E19E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0A20424B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129BED3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7373087E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02A51386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11EAAFE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736B38E8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F19CD46" w14:textId="77777777" w:rsidR="00727BE8" w:rsidRDefault="00727BE8" w:rsidP="00944C3D">
      <w:pPr>
        <w:ind w:left="142"/>
        <w:rPr>
          <w:rFonts w:ascii="Arial" w:hAnsi="Arial"/>
          <w:b/>
          <w:sz w:val="22"/>
          <w:szCs w:val="22"/>
        </w:rPr>
      </w:pPr>
    </w:p>
    <w:p w14:paraId="3BE4C7E1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57"/>
        <w:gridCol w:w="2875"/>
        <w:gridCol w:w="2946"/>
      </w:tblGrid>
      <w:tr w:rsidR="00727BE8" w:rsidRPr="008A6A75" w14:paraId="52AFE0B4" w14:textId="77777777" w:rsidTr="00503750">
        <w:trPr>
          <w:trHeight w:val="677"/>
        </w:trPr>
        <w:tc>
          <w:tcPr>
            <w:tcW w:w="3358" w:type="dxa"/>
          </w:tcPr>
          <w:p w14:paraId="52D4C73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47EBB04C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37D71E3D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43046E76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404C2B5D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45285DA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89EE6A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B11A951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1C0E8920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74AF457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30828C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5F4B7E3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1F9983C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5F6099A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7F3259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7231390D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83F709A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34CFCEC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33CE53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4F6952B0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6566A706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2E22826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CF1482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3E530C21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1695FA0A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2A60BC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071EA95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3051732" w14:textId="77777777" w:rsidR="00727BE8" w:rsidRDefault="00727BE8" w:rsidP="00944C3D">
      <w:pPr>
        <w:ind w:left="142"/>
        <w:rPr>
          <w:rFonts w:ascii="Arial" w:hAnsi="Arial"/>
          <w:b/>
          <w:sz w:val="22"/>
          <w:szCs w:val="22"/>
        </w:rPr>
      </w:pPr>
    </w:p>
    <w:p w14:paraId="45579E66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1"/>
        <w:gridCol w:w="4039"/>
      </w:tblGrid>
      <w:tr w:rsidR="00727BE8" w:rsidRPr="008A6A75" w14:paraId="3F955ADC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4D648299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23F315BB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727BE8" w:rsidRPr="008A6A75" w14:paraId="470EE8DE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5FCB7F0A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1CD589A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41E7AD6D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220869A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7C955A7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51239CDF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6FF50C8E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26EF9B40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5E4600CF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3E99F152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32CBB4C0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4BE1FB0C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0"/>
        <w:gridCol w:w="2873"/>
        <w:gridCol w:w="2945"/>
      </w:tblGrid>
      <w:tr w:rsidR="00727BE8" w:rsidRPr="008A6A75" w14:paraId="760B15E8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3768D845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lastRenderedPageBreak/>
              <w:t>Výnosy</w:t>
            </w:r>
          </w:p>
        </w:tc>
        <w:tc>
          <w:tcPr>
            <w:tcW w:w="2874" w:type="dxa"/>
            <w:vAlign w:val="center"/>
          </w:tcPr>
          <w:p w14:paraId="4C3DB1E5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75DE8E6E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7AE9D387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2254608A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1A08605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E645A52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4DC7A389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7764D6C7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zisky, z toho:</w:t>
            </w:r>
          </w:p>
        </w:tc>
        <w:tc>
          <w:tcPr>
            <w:tcW w:w="2874" w:type="dxa"/>
            <w:vAlign w:val="center"/>
          </w:tcPr>
          <w:p w14:paraId="7290907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F0429E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65D4EDE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7ED98FD7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7B70197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68E263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32BEE87A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24A785A6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49BEF37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3D8F04F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7124FE33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60E95B3F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735E724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953DBD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338CE7C" w14:textId="77777777" w:rsidR="00727BE8" w:rsidRDefault="00727BE8" w:rsidP="00944C3D">
      <w:pPr>
        <w:rPr>
          <w:rFonts w:ascii="Arial" w:hAnsi="Arial"/>
          <w:b/>
          <w:sz w:val="22"/>
          <w:szCs w:val="22"/>
        </w:rPr>
      </w:pPr>
    </w:p>
    <w:p w14:paraId="25562A83" w14:textId="77777777" w:rsidR="00727BE8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2"/>
        <w:gridCol w:w="2799"/>
        <w:gridCol w:w="2891"/>
      </w:tblGrid>
      <w:tr w:rsidR="00727BE8" w:rsidRPr="008A6A75" w14:paraId="0A349F03" w14:textId="77777777" w:rsidTr="00061302">
        <w:trPr>
          <w:trHeight w:val="969"/>
        </w:trPr>
        <w:tc>
          <w:tcPr>
            <w:tcW w:w="3262" w:type="dxa"/>
            <w:vAlign w:val="center"/>
          </w:tcPr>
          <w:p w14:paraId="75A9B7A8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799" w:type="dxa"/>
            <w:vAlign w:val="center"/>
          </w:tcPr>
          <w:p w14:paraId="0AF7A098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91" w:type="dxa"/>
            <w:vAlign w:val="center"/>
          </w:tcPr>
          <w:p w14:paraId="58D8A4BC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6C00E941" w14:textId="77777777" w:rsidTr="00BB7298">
        <w:trPr>
          <w:trHeight w:val="332"/>
        </w:trPr>
        <w:tc>
          <w:tcPr>
            <w:tcW w:w="3262" w:type="dxa"/>
            <w:vAlign w:val="center"/>
          </w:tcPr>
          <w:p w14:paraId="1FC4D9FC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799" w:type="dxa"/>
            <w:vAlign w:val="center"/>
          </w:tcPr>
          <w:p w14:paraId="5DEB4C3F" w14:textId="6BAF2302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  <w:tc>
          <w:tcPr>
            <w:tcW w:w="2891" w:type="dxa"/>
            <w:vAlign w:val="center"/>
          </w:tcPr>
          <w:p w14:paraId="26D8F377" w14:textId="787047B2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</w:tr>
      <w:tr w:rsidR="00727BE8" w:rsidRPr="008A6A75" w14:paraId="2C37DF0F" w14:textId="77777777" w:rsidTr="00BB7298">
        <w:trPr>
          <w:trHeight w:val="332"/>
        </w:trPr>
        <w:tc>
          <w:tcPr>
            <w:tcW w:w="3262" w:type="dxa"/>
            <w:vAlign w:val="center"/>
          </w:tcPr>
          <w:p w14:paraId="7A015853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799" w:type="dxa"/>
            <w:vAlign w:val="center"/>
          </w:tcPr>
          <w:p w14:paraId="20A64FC8" w14:textId="77777777" w:rsidR="00727BE8" w:rsidRPr="008C56AB" w:rsidRDefault="00727BE8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91" w:type="dxa"/>
            <w:vAlign w:val="center"/>
          </w:tcPr>
          <w:p w14:paraId="274F673A" w14:textId="77777777" w:rsidR="00727BE8" w:rsidRPr="008C56AB" w:rsidRDefault="00727BE8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1F43961" w14:textId="77777777" w:rsidTr="00BB7298">
        <w:trPr>
          <w:trHeight w:val="332"/>
        </w:trPr>
        <w:tc>
          <w:tcPr>
            <w:tcW w:w="3262" w:type="dxa"/>
            <w:vAlign w:val="center"/>
          </w:tcPr>
          <w:p w14:paraId="767504C2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799" w:type="dxa"/>
            <w:vAlign w:val="center"/>
          </w:tcPr>
          <w:p w14:paraId="02447D2B" w14:textId="0E354F7D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  <w:tc>
          <w:tcPr>
            <w:tcW w:w="2891" w:type="dxa"/>
            <w:vAlign w:val="center"/>
          </w:tcPr>
          <w:p w14:paraId="1882834F" w14:textId="7E9E5E1E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</w:tr>
      <w:tr w:rsidR="00727BE8" w:rsidRPr="008A6A75" w14:paraId="179349BF" w14:textId="77777777" w:rsidTr="00BB7298">
        <w:trPr>
          <w:trHeight w:val="332"/>
        </w:trPr>
        <w:tc>
          <w:tcPr>
            <w:tcW w:w="3262" w:type="dxa"/>
            <w:vAlign w:val="center"/>
          </w:tcPr>
          <w:p w14:paraId="714A1A3F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Opravy a udržiavanie</w:t>
            </w: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99" w:type="dxa"/>
            <w:vAlign w:val="center"/>
          </w:tcPr>
          <w:p w14:paraId="42DDE530" w14:textId="03F95601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  <w:tc>
          <w:tcPr>
            <w:tcW w:w="2891" w:type="dxa"/>
            <w:vAlign w:val="center"/>
          </w:tcPr>
          <w:p w14:paraId="55AE377B" w14:textId="12894E74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</w:tr>
      <w:tr w:rsidR="00727BE8" w:rsidRPr="008A6A75" w14:paraId="099F2CBA" w14:textId="77777777" w:rsidTr="00BB7298">
        <w:trPr>
          <w:trHeight w:val="360"/>
        </w:trPr>
        <w:tc>
          <w:tcPr>
            <w:tcW w:w="3262" w:type="dxa"/>
            <w:vAlign w:val="center"/>
          </w:tcPr>
          <w:p w14:paraId="0880D29F" w14:textId="77777777" w:rsidR="00727BE8" w:rsidRPr="008A6A75" w:rsidRDefault="00727BE8" w:rsidP="000613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Mzdové náklady</w:t>
            </w: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99" w:type="dxa"/>
            <w:vAlign w:val="center"/>
          </w:tcPr>
          <w:p w14:paraId="511CD402" w14:textId="43E076CE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  <w:tc>
          <w:tcPr>
            <w:tcW w:w="2891" w:type="dxa"/>
            <w:vAlign w:val="center"/>
          </w:tcPr>
          <w:p w14:paraId="59FE3E0C" w14:textId="1B0C7DD8" w:rsidR="00727BE8" w:rsidRPr="008C56AB" w:rsidRDefault="00323812" w:rsidP="00061302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  <w:r w:rsidR="00727BE8">
              <w:rPr>
                <w:rFonts w:ascii="Arial" w:hAnsi="Arial"/>
                <w:sz w:val="18"/>
                <w:szCs w:val="18"/>
              </w:rPr>
              <w:t>.00</w:t>
            </w:r>
          </w:p>
        </w:tc>
      </w:tr>
    </w:tbl>
    <w:p w14:paraId="3A83914B" w14:textId="77777777" w:rsidR="00727BE8" w:rsidRPr="001C3F86" w:rsidRDefault="00727BE8" w:rsidP="00944C3D">
      <w:pPr>
        <w:ind w:left="142"/>
        <w:rPr>
          <w:rFonts w:ascii="Arial" w:hAnsi="Arial"/>
          <w:b/>
          <w:sz w:val="22"/>
          <w:szCs w:val="22"/>
        </w:rPr>
      </w:pPr>
    </w:p>
    <w:p w14:paraId="6469CD26" w14:textId="77777777" w:rsidR="00727BE8" w:rsidRPr="004F4A5E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6"/>
        <w:gridCol w:w="3118"/>
        <w:gridCol w:w="3119"/>
      </w:tblGrid>
      <w:tr w:rsidR="00727BE8" w:rsidRPr="008A6A75" w14:paraId="68580A4E" w14:textId="77777777" w:rsidTr="00503750">
        <w:tc>
          <w:tcPr>
            <w:tcW w:w="3686" w:type="dxa"/>
            <w:vAlign w:val="center"/>
          </w:tcPr>
          <w:p w14:paraId="49F02204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1C55CCEC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22A32891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727BE8" w:rsidRPr="008A6A75" w14:paraId="2B9043E0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1490450E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7DB5E114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4588C8E8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31DAC9F0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5888A8D0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DC1157F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43626C1F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55D517FC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3181CC8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B8F8CA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2D133B42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27BE8" w:rsidRPr="008A6A75" w14:paraId="35BE4B64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6B06038C" w14:textId="77777777" w:rsidR="00727BE8" w:rsidRPr="008A6A75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60C30C5E" w14:textId="77777777" w:rsidR="00727BE8" w:rsidRPr="008A6A75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05EFB9D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36E7B065" w14:textId="77777777" w:rsidR="00727BE8" w:rsidRPr="004F4A5E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0"/>
        <w:gridCol w:w="2873"/>
        <w:gridCol w:w="2945"/>
      </w:tblGrid>
      <w:tr w:rsidR="00727BE8" w:rsidRPr="008A6A75" w14:paraId="46F3E296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7166DDEB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125C684D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7E1A030C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8A6A75" w14:paraId="186DB7DF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15487ED2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1935E81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415EE8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3BE61076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433AA45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0D18051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6D89008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4FC0A66F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04125B68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4F4964C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4DABB80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3E85A07C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2CBDD6C1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09E4693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AA4C77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282E33EF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276A96FB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F2EDE2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040E004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F8B26E0" w14:textId="77777777" w:rsidR="00727BE8" w:rsidRDefault="00727BE8" w:rsidP="00944C3D">
      <w:pPr>
        <w:rPr>
          <w:rFonts w:ascii="Arial" w:hAnsi="Arial"/>
          <w:sz w:val="16"/>
          <w:szCs w:val="16"/>
        </w:rPr>
      </w:pPr>
    </w:p>
    <w:p w14:paraId="685F2B0D" w14:textId="77777777" w:rsidR="00727BE8" w:rsidRPr="00ED0163" w:rsidRDefault="00727BE8" w:rsidP="00944C3D">
      <w:pPr>
        <w:rPr>
          <w:rFonts w:ascii="Arial" w:hAnsi="Arial"/>
          <w:sz w:val="16"/>
          <w:szCs w:val="16"/>
        </w:rPr>
      </w:pPr>
    </w:p>
    <w:p w14:paraId="26037D19" w14:textId="77777777" w:rsidR="00727BE8" w:rsidRPr="00ED0163" w:rsidRDefault="00727BE8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3"/>
        <w:gridCol w:w="2552"/>
      </w:tblGrid>
      <w:tr w:rsidR="00727BE8" w:rsidRPr="008A6A75" w14:paraId="2BB824F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EE2E6B8" w14:textId="77777777" w:rsidR="00727BE8" w:rsidRPr="008A6A75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11BA1B5B" w14:textId="77777777" w:rsidR="00727BE8" w:rsidRPr="008A6A75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727BE8" w:rsidRPr="008A6A75" w14:paraId="4FA17DA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26DCB7A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5923DB5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2D5016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15E579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1B53399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224DAB0D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20A32CC3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2EF9055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6EC823A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8A7D529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daňové poradenstvo</w:t>
            </w:r>
          </w:p>
        </w:tc>
        <w:tc>
          <w:tcPr>
            <w:tcW w:w="2552" w:type="dxa"/>
            <w:vAlign w:val="center"/>
          </w:tcPr>
          <w:p w14:paraId="79A94BA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7ACE57F1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F0BA8F0" w14:textId="77777777" w:rsidR="00727BE8" w:rsidRPr="008A6A75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4D5CC3B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8A6A75" w14:paraId="1667417E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910A56C" w14:textId="77777777" w:rsidR="00727BE8" w:rsidRPr="008A6A75" w:rsidRDefault="00727BE8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6EA6F739" w14:textId="77777777" w:rsidR="00727BE8" w:rsidRPr="008C56AB" w:rsidRDefault="00727BE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124834F3" w14:textId="77777777" w:rsidR="00727BE8" w:rsidRDefault="00727BE8" w:rsidP="00944C3D">
      <w:pPr>
        <w:rPr>
          <w:sz w:val="22"/>
          <w:szCs w:val="22"/>
        </w:rPr>
      </w:pPr>
    </w:p>
    <w:p w14:paraId="77240E43" w14:textId="77777777" w:rsidR="00727BE8" w:rsidRDefault="00727BE8" w:rsidP="00944C3D">
      <w:pPr>
        <w:rPr>
          <w:sz w:val="22"/>
          <w:szCs w:val="22"/>
        </w:rPr>
      </w:pPr>
    </w:p>
    <w:p w14:paraId="3D442530" w14:textId="77777777" w:rsidR="00727BE8" w:rsidRPr="009838F5" w:rsidRDefault="00727BE8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7A537E39" w14:textId="77777777" w:rsidR="00727BE8" w:rsidRDefault="00727BE8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701E3E1A" w14:textId="77777777" w:rsidR="00727BE8" w:rsidRDefault="00727BE8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53414CC7" w14:textId="77777777" w:rsidR="00727BE8" w:rsidRPr="009838F5" w:rsidRDefault="00727BE8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0B2B4656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16361521" w14:textId="77777777" w:rsidR="00727BE8" w:rsidRPr="008F5EF1" w:rsidRDefault="00727BE8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15"/>
        <w:gridCol w:w="2842"/>
        <w:gridCol w:w="2921"/>
      </w:tblGrid>
      <w:tr w:rsidR="00727BE8" w:rsidRPr="002F74F8" w14:paraId="5CEC6EBA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33D55C32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1B3EAF66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4EDBAF99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2F74F8" w14:paraId="3D6F91DE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7560AFDB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1947600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23C46A8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18DE058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C3BCEA2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1D7306A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0D2FA6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12B5D06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18881040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36E41DC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6857FDF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2EC58AD2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409E98B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6B5174AD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2EF6025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07DDC79F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6B6B5661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0FDDBB0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85BE14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0D2DFB8D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23FD109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454341E7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0440985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4D9270A4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38180798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0CE834F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3451DB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5F81807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19BE6CDB" w14:textId="77777777" w:rsidR="00727BE8" w:rsidRPr="008F5EF1" w:rsidRDefault="00727BE8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8"/>
        <w:gridCol w:w="2771"/>
        <w:gridCol w:w="2866"/>
      </w:tblGrid>
      <w:tr w:rsidR="00727BE8" w:rsidRPr="002F74F8" w14:paraId="66A0F3CC" w14:textId="77777777" w:rsidTr="00D430B5">
        <w:trPr>
          <w:trHeight w:val="465"/>
        </w:trPr>
        <w:tc>
          <w:tcPr>
            <w:tcW w:w="3268" w:type="dxa"/>
            <w:vAlign w:val="center"/>
          </w:tcPr>
          <w:p w14:paraId="3962DCC2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771" w:type="dxa"/>
            <w:vAlign w:val="center"/>
          </w:tcPr>
          <w:p w14:paraId="20BBD818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66" w:type="dxa"/>
            <w:vAlign w:val="center"/>
          </w:tcPr>
          <w:p w14:paraId="615DCD7C" w14:textId="77777777" w:rsidR="00727BE8" w:rsidRPr="002F74F8" w:rsidRDefault="00727BE8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727BE8" w:rsidRPr="002F74F8" w14:paraId="7AC3B7B0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47B5CC93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771" w:type="dxa"/>
            <w:vAlign w:val="center"/>
          </w:tcPr>
          <w:p w14:paraId="2475F9B9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  <w:vAlign w:val="center"/>
          </w:tcPr>
          <w:p w14:paraId="5CF9EB46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67C845EE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416AE448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771" w:type="dxa"/>
            <w:vAlign w:val="center"/>
          </w:tcPr>
          <w:p w14:paraId="3CC4760C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  <w:vAlign w:val="center"/>
          </w:tcPr>
          <w:p w14:paraId="57F186A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47E16C22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092FA650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771" w:type="dxa"/>
            <w:vAlign w:val="center"/>
          </w:tcPr>
          <w:p w14:paraId="040BFF4B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  <w:vAlign w:val="center"/>
          </w:tcPr>
          <w:p w14:paraId="5B4D848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54508544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2DFE2653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771" w:type="dxa"/>
            <w:vAlign w:val="center"/>
          </w:tcPr>
          <w:p w14:paraId="0A110D0E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66" w:type="dxa"/>
            <w:vAlign w:val="center"/>
          </w:tcPr>
          <w:p w14:paraId="4B2E8FD4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Pr="00EF3D5A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727BE8" w:rsidRPr="002F74F8" w14:paraId="381D2980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301565F5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14:paraId="3FF5433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6" w:type="dxa"/>
            <w:vAlign w:val="center"/>
          </w:tcPr>
          <w:p w14:paraId="3F1F8AD0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2F74F8" w14:paraId="2CF3791F" w14:textId="77777777" w:rsidTr="00D430B5">
        <w:trPr>
          <w:trHeight w:val="232"/>
        </w:trPr>
        <w:tc>
          <w:tcPr>
            <w:tcW w:w="3268" w:type="dxa"/>
            <w:vAlign w:val="center"/>
          </w:tcPr>
          <w:p w14:paraId="51CDE878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14:paraId="635C1CAF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6" w:type="dxa"/>
            <w:vAlign w:val="center"/>
          </w:tcPr>
          <w:p w14:paraId="5FC53E4A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727BE8" w:rsidRPr="002F74F8" w14:paraId="2797968B" w14:textId="77777777" w:rsidTr="00D430B5">
        <w:trPr>
          <w:trHeight w:val="252"/>
        </w:trPr>
        <w:tc>
          <w:tcPr>
            <w:tcW w:w="3268" w:type="dxa"/>
            <w:vAlign w:val="center"/>
          </w:tcPr>
          <w:p w14:paraId="137A64BE" w14:textId="77777777" w:rsidR="00727BE8" w:rsidRPr="002F74F8" w:rsidRDefault="00727BE8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71" w:type="dxa"/>
            <w:vAlign w:val="center"/>
          </w:tcPr>
          <w:p w14:paraId="597795A1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6" w:type="dxa"/>
            <w:vAlign w:val="center"/>
          </w:tcPr>
          <w:p w14:paraId="5BB41BB3" w14:textId="77777777" w:rsidR="00727BE8" w:rsidRPr="008C56AB" w:rsidRDefault="00727BE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7D771747" w14:textId="77777777" w:rsidR="00727BE8" w:rsidRDefault="00727BE8" w:rsidP="00944C3D">
      <w:pPr>
        <w:rPr>
          <w:rFonts w:ascii="Arial" w:hAnsi="Arial"/>
          <w:sz w:val="22"/>
          <w:szCs w:val="22"/>
        </w:rPr>
      </w:pPr>
    </w:p>
    <w:p w14:paraId="5CC4F541" w14:textId="77777777" w:rsidR="00727BE8" w:rsidRPr="00D430B5" w:rsidRDefault="00727BE8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16"/>
          <w:szCs w:val="16"/>
        </w:rPr>
      </w:pPr>
      <w:r w:rsidRPr="00D430B5">
        <w:rPr>
          <w:rFonts w:ascii="Arial" w:hAnsi="Arial"/>
          <w:b/>
          <w:sz w:val="16"/>
          <w:szCs w:val="16"/>
        </w:rPr>
        <w:t>Opis významných položiek ostatných finančných povinností, ktoré sa nesledujú v účtovníctve a neuvádzajú sa v súvahe</w:t>
      </w:r>
    </w:p>
    <w:p w14:paraId="0B019F33" w14:textId="77777777" w:rsidR="00727BE8" w:rsidRPr="00D430B5" w:rsidRDefault="00727BE8" w:rsidP="00D430B5">
      <w:pPr>
        <w:ind w:firstLine="426"/>
        <w:rPr>
          <w:rFonts w:ascii="Arial" w:hAnsi="Arial"/>
          <w:sz w:val="16"/>
          <w:szCs w:val="16"/>
        </w:rPr>
      </w:pPr>
      <w:r w:rsidRPr="00D430B5">
        <w:rPr>
          <w:rFonts w:ascii="Arial" w:hAnsi="Arial"/>
          <w:sz w:val="16"/>
          <w:szCs w:val="16"/>
        </w:rPr>
        <w:fldChar w:fldCharType="begin"/>
      </w:r>
      <w:r w:rsidRPr="00D430B5">
        <w:rPr>
          <w:rFonts w:ascii="Arial" w:hAnsi="Arial"/>
          <w:sz w:val="16"/>
          <w:szCs w:val="16"/>
        </w:rPr>
        <w:instrText xml:space="preserve"> MERGEFIELD p11 </w:instrText>
      </w:r>
      <w:r w:rsidRPr="00D430B5">
        <w:rPr>
          <w:rFonts w:ascii="Arial" w:hAnsi="Arial"/>
          <w:sz w:val="16"/>
          <w:szCs w:val="16"/>
        </w:rPr>
        <w:fldChar w:fldCharType="end"/>
      </w:r>
    </w:p>
    <w:p w14:paraId="5845202C" w14:textId="77777777" w:rsidR="00727BE8" w:rsidRPr="00D430B5" w:rsidRDefault="00727BE8" w:rsidP="00D430B5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16"/>
          <w:szCs w:val="16"/>
        </w:rPr>
      </w:pPr>
      <w:r w:rsidRPr="00D430B5">
        <w:rPr>
          <w:rFonts w:ascii="Arial" w:hAnsi="Arial"/>
          <w:b/>
          <w:sz w:val="16"/>
          <w:szCs w:val="16"/>
        </w:rPr>
        <w:t>Prehľad nehnuteľných kultúrnych pamiatok, ktoré sú v správe alebo vo vlastníctve účtovnej jednotk</w:t>
      </w:r>
      <w:r>
        <w:rPr>
          <w:rFonts w:ascii="Arial" w:hAnsi="Arial"/>
          <w:b/>
          <w:sz w:val="16"/>
          <w:szCs w:val="16"/>
        </w:rPr>
        <w:t>y</w:t>
      </w:r>
      <w:r w:rsidRPr="00D430B5">
        <w:rPr>
          <w:rFonts w:ascii="Arial" w:hAnsi="Arial"/>
          <w:sz w:val="16"/>
          <w:szCs w:val="16"/>
        </w:rPr>
        <w:fldChar w:fldCharType="begin"/>
      </w:r>
      <w:r w:rsidRPr="00D430B5">
        <w:rPr>
          <w:rFonts w:ascii="Arial" w:hAnsi="Arial"/>
          <w:sz w:val="16"/>
          <w:szCs w:val="16"/>
        </w:rPr>
        <w:instrText xml:space="preserve"> MERGEFIELD p12 </w:instrText>
      </w:r>
      <w:r w:rsidRPr="00D430B5">
        <w:rPr>
          <w:rFonts w:ascii="Arial" w:hAnsi="Arial"/>
          <w:sz w:val="16"/>
          <w:szCs w:val="16"/>
        </w:rPr>
        <w:fldChar w:fldCharType="end"/>
      </w:r>
    </w:p>
    <w:p w14:paraId="6EF01E1C" w14:textId="77777777" w:rsidR="00727BE8" w:rsidRPr="00D430B5" w:rsidRDefault="00727BE8" w:rsidP="00944C3D">
      <w:pPr>
        <w:rPr>
          <w:rFonts w:ascii="Arial" w:hAnsi="Arial"/>
          <w:sz w:val="16"/>
          <w:szCs w:val="16"/>
        </w:rPr>
      </w:pPr>
    </w:p>
    <w:p w14:paraId="0CC0081E" w14:textId="77777777" w:rsidR="00727BE8" w:rsidRPr="00D430B5" w:rsidRDefault="00727BE8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16"/>
          <w:szCs w:val="16"/>
        </w:rPr>
      </w:pPr>
      <w:r w:rsidRPr="00D430B5">
        <w:rPr>
          <w:rFonts w:ascii="Arial" w:hAnsi="Arial"/>
          <w:b/>
          <w:sz w:val="16"/>
          <w:szCs w:val="16"/>
        </w:rPr>
        <w:t>Informácie o významných skutočnostiach, ktoré nastali medzi dňom, ku ktorému sa zostavuje účtovná závierka a dňom jej zostavenia</w:t>
      </w:r>
    </w:p>
    <w:p w14:paraId="3E0428C3" w14:textId="77777777" w:rsidR="00727BE8" w:rsidRPr="003E01A5" w:rsidRDefault="00727BE8" w:rsidP="003E01A5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sectPr w:rsidR="00727BE8" w:rsidRPr="003E01A5" w:rsidSect="00D229D5">
      <w:footerReference w:type="even" r:id="rId8"/>
      <w:footerReference w:type="default" r:id="rId9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8177A" w14:textId="77777777" w:rsidR="002D7955" w:rsidRDefault="002D7955">
      <w:r>
        <w:separator/>
      </w:r>
    </w:p>
  </w:endnote>
  <w:endnote w:type="continuationSeparator" w:id="0">
    <w:p w14:paraId="55729CB8" w14:textId="77777777" w:rsidR="002D7955" w:rsidRDefault="002D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F9481" w14:textId="77777777" w:rsidR="00727BE8" w:rsidRDefault="00727BE8" w:rsidP="008D0433">
    <w:pPr>
      <w:pStyle w:val="Pta"/>
      <w:framePr w:wrap="auto" w:vAnchor="text" w:hAnchor="margin" w:xAlign="right" w:y="1"/>
      <w:rPr>
        <w:rStyle w:val="slostrany"/>
        <w:rFonts w:cs="Arial"/>
      </w:rPr>
    </w:pPr>
  </w:p>
  <w:p w14:paraId="3EB0E0A5" w14:textId="77777777" w:rsidR="00727BE8" w:rsidRDefault="00727BE8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4508D" w14:textId="77777777" w:rsidR="00727BE8" w:rsidRDefault="00727BE8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CC31840" w14:textId="77777777" w:rsidR="00727BE8" w:rsidRDefault="00727BE8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EB910" w14:textId="77777777" w:rsidR="00727BE8" w:rsidRPr="00010D38" w:rsidRDefault="00727BE8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>
      <w:rPr>
        <w:rStyle w:val="slostrany"/>
        <w:sz w:val="16"/>
        <w:szCs w:val="16"/>
      </w:rPr>
      <w:t>12</w:t>
    </w:r>
    <w:r w:rsidRPr="00010D38">
      <w:rPr>
        <w:rStyle w:val="slostrany"/>
        <w:sz w:val="16"/>
        <w:szCs w:val="16"/>
      </w:rPr>
      <w:fldChar w:fldCharType="end"/>
    </w:r>
  </w:p>
  <w:p w14:paraId="278E807E" w14:textId="77777777" w:rsidR="00727BE8" w:rsidRDefault="00727BE8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0BE04" w14:textId="77777777" w:rsidR="002D7955" w:rsidRDefault="002D7955">
      <w:r>
        <w:separator/>
      </w:r>
    </w:p>
  </w:footnote>
  <w:footnote w:type="continuationSeparator" w:id="0">
    <w:p w14:paraId="3A0B498A" w14:textId="77777777" w:rsidR="002D7955" w:rsidRDefault="002D7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  <w:rPr>
        <w:rFonts w:cs="Times New Roman"/>
      </w:r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38B3677F"/>
    <w:multiLevelType w:val="hybridMultilevel"/>
    <w:tmpl w:val="ED1A8B20"/>
    <w:lvl w:ilvl="0" w:tplc="B0BEE5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2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4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1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059832">
    <w:abstractNumId w:val="14"/>
  </w:num>
  <w:num w:numId="2" w16cid:durableId="131334209">
    <w:abstractNumId w:val="18"/>
  </w:num>
  <w:num w:numId="3" w16cid:durableId="1426001789">
    <w:abstractNumId w:val="8"/>
  </w:num>
  <w:num w:numId="4" w16cid:durableId="1278759319">
    <w:abstractNumId w:val="7"/>
  </w:num>
  <w:num w:numId="5" w16cid:durableId="91647922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3726955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58576113">
    <w:abstractNumId w:val="21"/>
  </w:num>
  <w:num w:numId="8" w16cid:durableId="1386100480">
    <w:abstractNumId w:val="11"/>
  </w:num>
  <w:num w:numId="9" w16cid:durableId="1497964907">
    <w:abstractNumId w:val="0"/>
  </w:num>
  <w:num w:numId="10" w16cid:durableId="773591932">
    <w:abstractNumId w:val="20"/>
  </w:num>
  <w:num w:numId="11" w16cid:durableId="1821119812">
    <w:abstractNumId w:val="6"/>
  </w:num>
  <w:num w:numId="12" w16cid:durableId="1836410588">
    <w:abstractNumId w:val="10"/>
  </w:num>
  <w:num w:numId="13" w16cid:durableId="1812745986">
    <w:abstractNumId w:val="13"/>
  </w:num>
  <w:num w:numId="14" w16cid:durableId="1871800072">
    <w:abstractNumId w:val="16"/>
  </w:num>
  <w:num w:numId="15" w16cid:durableId="1602182574">
    <w:abstractNumId w:val="15"/>
  </w:num>
  <w:num w:numId="16" w16cid:durableId="419520306">
    <w:abstractNumId w:val="2"/>
  </w:num>
  <w:num w:numId="17" w16cid:durableId="474419281">
    <w:abstractNumId w:val="4"/>
  </w:num>
  <w:num w:numId="18" w16cid:durableId="1615818964">
    <w:abstractNumId w:val="12"/>
  </w:num>
  <w:num w:numId="19" w16cid:durableId="1069692776">
    <w:abstractNumId w:val="5"/>
  </w:num>
  <w:num w:numId="20" w16cid:durableId="1663118178">
    <w:abstractNumId w:val="19"/>
  </w:num>
  <w:num w:numId="21" w16cid:durableId="675693347">
    <w:abstractNumId w:val="1"/>
  </w:num>
  <w:num w:numId="22" w16cid:durableId="16454259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rg1" w:val="20162"/>
    <w:docVar w:name="arg2" w:val="driver=asa11;dbn=poprad;dbf=d:\data\poprad.db;eng=sql12;links=tcpip;uid=krolakova;pwd=global1;con=finus(10.15)"/>
    <w:docVar w:name="arg3" w:val="0"/>
    <w:docVar w:name="arg4" w:val="C:\Users\KROLAK~1.HP-\AppData\Local\Temp\7692547.doc"/>
    <w:docVar w:name="arg5" w:val="1"/>
  </w:docVars>
  <w:rsids>
    <w:rsidRoot w:val="00164431"/>
    <w:rsid w:val="00010D38"/>
    <w:rsid w:val="00011EDC"/>
    <w:rsid w:val="000234F7"/>
    <w:rsid w:val="0002470E"/>
    <w:rsid w:val="00030DEB"/>
    <w:rsid w:val="00034D3C"/>
    <w:rsid w:val="000422B9"/>
    <w:rsid w:val="00045728"/>
    <w:rsid w:val="000461D1"/>
    <w:rsid w:val="00050529"/>
    <w:rsid w:val="00051D36"/>
    <w:rsid w:val="00061302"/>
    <w:rsid w:val="00070A5B"/>
    <w:rsid w:val="000722C5"/>
    <w:rsid w:val="000731BD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4431"/>
    <w:rsid w:val="001664BB"/>
    <w:rsid w:val="0019621E"/>
    <w:rsid w:val="00197E0F"/>
    <w:rsid w:val="001A1E3F"/>
    <w:rsid w:val="001B51FA"/>
    <w:rsid w:val="001C3F86"/>
    <w:rsid w:val="001D225C"/>
    <w:rsid w:val="001D2AB6"/>
    <w:rsid w:val="001D6748"/>
    <w:rsid w:val="001E33AE"/>
    <w:rsid w:val="001E538B"/>
    <w:rsid w:val="001F17B9"/>
    <w:rsid w:val="001F7461"/>
    <w:rsid w:val="00200A6E"/>
    <w:rsid w:val="002066E2"/>
    <w:rsid w:val="00207A36"/>
    <w:rsid w:val="00212499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71C7"/>
    <w:rsid w:val="00271772"/>
    <w:rsid w:val="002739DE"/>
    <w:rsid w:val="00273F6B"/>
    <w:rsid w:val="00280B22"/>
    <w:rsid w:val="00291963"/>
    <w:rsid w:val="00292243"/>
    <w:rsid w:val="0029467C"/>
    <w:rsid w:val="002B12D5"/>
    <w:rsid w:val="002B7C7B"/>
    <w:rsid w:val="002C13B3"/>
    <w:rsid w:val="002C5CE4"/>
    <w:rsid w:val="002D0906"/>
    <w:rsid w:val="002D09F9"/>
    <w:rsid w:val="002D7955"/>
    <w:rsid w:val="002E4E32"/>
    <w:rsid w:val="002F002B"/>
    <w:rsid w:val="002F1265"/>
    <w:rsid w:val="002F24B7"/>
    <w:rsid w:val="002F733E"/>
    <w:rsid w:val="002F74F8"/>
    <w:rsid w:val="003028FB"/>
    <w:rsid w:val="0030373C"/>
    <w:rsid w:val="0031248C"/>
    <w:rsid w:val="00315365"/>
    <w:rsid w:val="00323812"/>
    <w:rsid w:val="00325368"/>
    <w:rsid w:val="003277F2"/>
    <w:rsid w:val="00337128"/>
    <w:rsid w:val="00337BB7"/>
    <w:rsid w:val="00354A2E"/>
    <w:rsid w:val="00360416"/>
    <w:rsid w:val="003607F0"/>
    <w:rsid w:val="003607F8"/>
    <w:rsid w:val="003713F3"/>
    <w:rsid w:val="0038798B"/>
    <w:rsid w:val="00391121"/>
    <w:rsid w:val="00392BB9"/>
    <w:rsid w:val="003934AB"/>
    <w:rsid w:val="003A01A2"/>
    <w:rsid w:val="003A5B2E"/>
    <w:rsid w:val="003B3B25"/>
    <w:rsid w:val="003C34A3"/>
    <w:rsid w:val="003C6161"/>
    <w:rsid w:val="003D277B"/>
    <w:rsid w:val="003D6E87"/>
    <w:rsid w:val="003E01A5"/>
    <w:rsid w:val="003E38B3"/>
    <w:rsid w:val="003E5CE2"/>
    <w:rsid w:val="003F1699"/>
    <w:rsid w:val="003F5116"/>
    <w:rsid w:val="00402FDD"/>
    <w:rsid w:val="00403D96"/>
    <w:rsid w:val="004100DF"/>
    <w:rsid w:val="00417853"/>
    <w:rsid w:val="00422144"/>
    <w:rsid w:val="0042364E"/>
    <w:rsid w:val="00424F1C"/>
    <w:rsid w:val="0042605A"/>
    <w:rsid w:val="00431B01"/>
    <w:rsid w:val="0044062B"/>
    <w:rsid w:val="004432A1"/>
    <w:rsid w:val="0044430B"/>
    <w:rsid w:val="00444AB0"/>
    <w:rsid w:val="00447203"/>
    <w:rsid w:val="00447539"/>
    <w:rsid w:val="004508BD"/>
    <w:rsid w:val="004520DD"/>
    <w:rsid w:val="004550DF"/>
    <w:rsid w:val="00462D5E"/>
    <w:rsid w:val="00465313"/>
    <w:rsid w:val="0047156B"/>
    <w:rsid w:val="00473992"/>
    <w:rsid w:val="00474E35"/>
    <w:rsid w:val="004920E3"/>
    <w:rsid w:val="004969BE"/>
    <w:rsid w:val="004A16FF"/>
    <w:rsid w:val="004A6F9D"/>
    <w:rsid w:val="004A7E73"/>
    <w:rsid w:val="004C1789"/>
    <w:rsid w:val="004C2826"/>
    <w:rsid w:val="004D77A8"/>
    <w:rsid w:val="004E1617"/>
    <w:rsid w:val="004F29F4"/>
    <w:rsid w:val="004F4A5E"/>
    <w:rsid w:val="00503750"/>
    <w:rsid w:val="00506C67"/>
    <w:rsid w:val="00511537"/>
    <w:rsid w:val="00532400"/>
    <w:rsid w:val="0053372C"/>
    <w:rsid w:val="00572A39"/>
    <w:rsid w:val="00573DF0"/>
    <w:rsid w:val="00583D8D"/>
    <w:rsid w:val="00584815"/>
    <w:rsid w:val="005863F3"/>
    <w:rsid w:val="00590A9F"/>
    <w:rsid w:val="00590AC7"/>
    <w:rsid w:val="00592EA0"/>
    <w:rsid w:val="00594196"/>
    <w:rsid w:val="005947AF"/>
    <w:rsid w:val="00596287"/>
    <w:rsid w:val="005A2C6A"/>
    <w:rsid w:val="005A3AA4"/>
    <w:rsid w:val="005B1909"/>
    <w:rsid w:val="005C6EF7"/>
    <w:rsid w:val="005D44A5"/>
    <w:rsid w:val="005E5613"/>
    <w:rsid w:val="005E6956"/>
    <w:rsid w:val="0060758C"/>
    <w:rsid w:val="0061114C"/>
    <w:rsid w:val="00614891"/>
    <w:rsid w:val="0062543C"/>
    <w:rsid w:val="00631973"/>
    <w:rsid w:val="00643188"/>
    <w:rsid w:val="00645271"/>
    <w:rsid w:val="00660AB8"/>
    <w:rsid w:val="00664EC5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27BE8"/>
    <w:rsid w:val="0073029B"/>
    <w:rsid w:val="0074076C"/>
    <w:rsid w:val="0074200F"/>
    <w:rsid w:val="007450CC"/>
    <w:rsid w:val="00752C7A"/>
    <w:rsid w:val="007553EC"/>
    <w:rsid w:val="00755C3C"/>
    <w:rsid w:val="0076308E"/>
    <w:rsid w:val="00770FCF"/>
    <w:rsid w:val="007772AA"/>
    <w:rsid w:val="007822F9"/>
    <w:rsid w:val="00782EA1"/>
    <w:rsid w:val="00790961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63342"/>
    <w:rsid w:val="00871039"/>
    <w:rsid w:val="0087241F"/>
    <w:rsid w:val="00874C86"/>
    <w:rsid w:val="008767E1"/>
    <w:rsid w:val="00881D09"/>
    <w:rsid w:val="00894CCF"/>
    <w:rsid w:val="008A0E11"/>
    <w:rsid w:val="008A6A75"/>
    <w:rsid w:val="008A7BAA"/>
    <w:rsid w:val="008B1595"/>
    <w:rsid w:val="008B2D38"/>
    <w:rsid w:val="008B4077"/>
    <w:rsid w:val="008B48E4"/>
    <w:rsid w:val="008C1980"/>
    <w:rsid w:val="008C56AB"/>
    <w:rsid w:val="008D0433"/>
    <w:rsid w:val="008D6310"/>
    <w:rsid w:val="008F5EF1"/>
    <w:rsid w:val="0090277A"/>
    <w:rsid w:val="00917B6D"/>
    <w:rsid w:val="00917C1F"/>
    <w:rsid w:val="00924809"/>
    <w:rsid w:val="009265BB"/>
    <w:rsid w:val="00935402"/>
    <w:rsid w:val="0094468D"/>
    <w:rsid w:val="00944C3D"/>
    <w:rsid w:val="00951CD2"/>
    <w:rsid w:val="0096055A"/>
    <w:rsid w:val="00973A02"/>
    <w:rsid w:val="009838F5"/>
    <w:rsid w:val="009A278B"/>
    <w:rsid w:val="009B2521"/>
    <w:rsid w:val="009B4C58"/>
    <w:rsid w:val="009D0324"/>
    <w:rsid w:val="009D200B"/>
    <w:rsid w:val="009D30DB"/>
    <w:rsid w:val="009E1BB8"/>
    <w:rsid w:val="009E6601"/>
    <w:rsid w:val="009F2298"/>
    <w:rsid w:val="009F61B4"/>
    <w:rsid w:val="00A02DF7"/>
    <w:rsid w:val="00A052AA"/>
    <w:rsid w:val="00A0740D"/>
    <w:rsid w:val="00A1303B"/>
    <w:rsid w:val="00A136FC"/>
    <w:rsid w:val="00A20336"/>
    <w:rsid w:val="00A25EA7"/>
    <w:rsid w:val="00A324E2"/>
    <w:rsid w:val="00A4559A"/>
    <w:rsid w:val="00A4574D"/>
    <w:rsid w:val="00A45CBB"/>
    <w:rsid w:val="00A548D2"/>
    <w:rsid w:val="00A60427"/>
    <w:rsid w:val="00A61D74"/>
    <w:rsid w:val="00A62A99"/>
    <w:rsid w:val="00A65012"/>
    <w:rsid w:val="00A67AA4"/>
    <w:rsid w:val="00A80683"/>
    <w:rsid w:val="00A82CC0"/>
    <w:rsid w:val="00AA26F7"/>
    <w:rsid w:val="00AA3410"/>
    <w:rsid w:val="00AA4637"/>
    <w:rsid w:val="00AA6CA1"/>
    <w:rsid w:val="00AC1897"/>
    <w:rsid w:val="00AD5EAF"/>
    <w:rsid w:val="00AD6F86"/>
    <w:rsid w:val="00AE0F29"/>
    <w:rsid w:val="00AE2196"/>
    <w:rsid w:val="00AE3594"/>
    <w:rsid w:val="00B025F9"/>
    <w:rsid w:val="00B036B5"/>
    <w:rsid w:val="00B1198E"/>
    <w:rsid w:val="00B20E3B"/>
    <w:rsid w:val="00B21506"/>
    <w:rsid w:val="00B21A23"/>
    <w:rsid w:val="00B24C48"/>
    <w:rsid w:val="00B30D51"/>
    <w:rsid w:val="00B34591"/>
    <w:rsid w:val="00B44140"/>
    <w:rsid w:val="00B44D10"/>
    <w:rsid w:val="00B461FE"/>
    <w:rsid w:val="00B5159F"/>
    <w:rsid w:val="00B54AA7"/>
    <w:rsid w:val="00B6597A"/>
    <w:rsid w:val="00B808E2"/>
    <w:rsid w:val="00B85F0B"/>
    <w:rsid w:val="00B9049A"/>
    <w:rsid w:val="00B943F2"/>
    <w:rsid w:val="00BA2740"/>
    <w:rsid w:val="00BB13F1"/>
    <w:rsid w:val="00BB2432"/>
    <w:rsid w:val="00BB30BF"/>
    <w:rsid w:val="00BB5DA2"/>
    <w:rsid w:val="00BB64C5"/>
    <w:rsid w:val="00BB7298"/>
    <w:rsid w:val="00BB7F7C"/>
    <w:rsid w:val="00BC1B5E"/>
    <w:rsid w:val="00BC2414"/>
    <w:rsid w:val="00BD28DC"/>
    <w:rsid w:val="00BD47C9"/>
    <w:rsid w:val="00BD603E"/>
    <w:rsid w:val="00BE1CFF"/>
    <w:rsid w:val="00BE6AF8"/>
    <w:rsid w:val="00BE7552"/>
    <w:rsid w:val="00BE75BE"/>
    <w:rsid w:val="00C0036E"/>
    <w:rsid w:val="00C05815"/>
    <w:rsid w:val="00C11151"/>
    <w:rsid w:val="00C165AD"/>
    <w:rsid w:val="00C213A6"/>
    <w:rsid w:val="00C26D27"/>
    <w:rsid w:val="00C32EEF"/>
    <w:rsid w:val="00C3539E"/>
    <w:rsid w:val="00C36E3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085F"/>
    <w:rsid w:val="00C736A2"/>
    <w:rsid w:val="00C74B1A"/>
    <w:rsid w:val="00C77B5A"/>
    <w:rsid w:val="00C82075"/>
    <w:rsid w:val="00C871BA"/>
    <w:rsid w:val="00C9612F"/>
    <w:rsid w:val="00CA0303"/>
    <w:rsid w:val="00CA16E9"/>
    <w:rsid w:val="00CA21E4"/>
    <w:rsid w:val="00CA5B8A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03E3F"/>
    <w:rsid w:val="00D127FC"/>
    <w:rsid w:val="00D229D5"/>
    <w:rsid w:val="00D250F3"/>
    <w:rsid w:val="00D40CBA"/>
    <w:rsid w:val="00D42477"/>
    <w:rsid w:val="00D430B5"/>
    <w:rsid w:val="00D43DE2"/>
    <w:rsid w:val="00D47486"/>
    <w:rsid w:val="00D501B8"/>
    <w:rsid w:val="00D536C2"/>
    <w:rsid w:val="00D53D09"/>
    <w:rsid w:val="00D572F2"/>
    <w:rsid w:val="00D57937"/>
    <w:rsid w:val="00D64F09"/>
    <w:rsid w:val="00D83535"/>
    <w:rsid w:val="00D83C37"/>
    <w:rsid w:val="00D84B5C"/>
    <w:rsid w:val="00D86E26"/>
    <w:rsid w:val="00D92E41"/>
    <w:rsid w:val="00D96BED"/>
    <w:rsid w:val="00DA1033"/>
    <w:rsid w:val="00DA1207"/>
    <w:rsid w:val="00DA4018"/>
    <w:rsid w:val="00DB1FF0"/>
    <w:rsid w:val="00DB4A38"/>
    <w:rsid w:val="00DC0931"/>
    <w:rsid w:val="00DC7516"/>
    <w:rsid w:val="00DE2BC3"/>
    <w:rsid w:val="00DE4789"/>
    <w:rsid w:val="00DE4A85"/>
    <w:rsid w:val="00DF7339"/>
    <w:rsid w:val="00E05001"/>
    <w:rsid w:val="00E17884"/>
    <w:rsid w:val="00E22677"/>
    <w:rsid w:val="00E34916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0163"/>
    <w:rsid w:val="00ED4DCA"/>
    <w:rsid w:val="00EE21BE"/>
    <w:rsid w:val="00EE25B5"/>
    <w:rsid w:val="00EE2E30"/>
    <w:rsid w:val="00EE423C"/>
    <w:rsid w:val="00EE4E66"/>
    <w:rsid w:val="00EF3D5A"/>
    <w:rsid w:val="00EF4BFA"/>
    <w:rsid w:val="00F018C0"/>
    <w:rsid w:val="00F13F7C"/>
    <w:rsid w:val="00F155FB"/>
    <w:rsid w:val="00F2247B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A1B6B"/>
    <w:rsid w:val="00FA37D6"/>
    <w:rsid w:val="00FC4108"/>
    <w:rsid w:val="00FC4134"/>
    <w:rsid w:val="00FD5DA8"/>
    <w:rsid w:val="00FD7995"/>
    <w:rsid w:val="00FE1AC9"/>
    <w:rsid w:val="00FE3A1E"/>
    <w:rsid w:val="00FE4246"/>
    <w:rsid w:val="00FF62B8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3"/>
    <o:shapelayout v:ext="edit">
      <o:idmap v:ext="edit" data="1"/>
    </o:shapelayout>
  </w:shapeDefaults>
  <w:decimalSymbol w:val=","/>
  <w:listSeparator w:val=";"/>
  <w14:docId w14:val="66FE7EF5"/>
  <w15:docId w15:val="{94C73D36-8D13-4E32-B290-21B9261A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semiHidden="1" w:uiPriority="0" w:unhideWhenUsed="1"/>
    <w:lsdException w:name="List 2" w:semiHidden="1" w:unhideWhenUsed="1"/>
    <w:lsdException w:name="List 3" w:semiHidden="1" w:unhideWhenUsed="1"/>
    <w:lsdException w:name="List 4" w:locked="1" w:semiHidden="1" w:uiPriority="0" w:unhideWhenUsed="1"/>
    <w:lsdException w:name="List 5" w:locked="1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semiHidden="1" w:uiPriority="0" w:unhideWhenUsed="1"/>
    <w:lsdException w:name="Date" w:locked="1" w:semiHidden="1" w:uiPriority="0" w:unhideWhenUsed="1"/>
    <w:lsdException w:name="Body Text First Indent" w:locked="1" w:semiHidden="1" w:uiPriority="0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locked="1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9"/>
    <w:locked/>
    <w:rsid w:val="0073029B"/>
    <w:rPr>
      <w:rFonts w:ascii="Arial" w:hAnsi="Arial"/>
      <w:b/>
      <w:kern w:val="32"/>
      <w:sz w:val="32"/>
      <w:lang w:eastAsia="en-US"/>
    </w:rPr>
  </w:style>
  <w:style w:type="character" w:customStyle="1" w:styleId="Nadpis2Char">
    <w:name w:val="Nadpis 2 Char"/>
    <w:link w:val="Nadpis2"/>
    <w:uiPriority w:val="99"/>
    <w:locked/>
    <w:rsid w:val="0073029B"/>
    <w:rPr>
      <w:rFonts w:ascii="Arial" w:hAnsi="Arial"/>
      <w:b/>
      <w:i/>
      <w:sz w:val="28"/>
      <w:lang w:eastAsia="en-US"/>
    </w:rPr>
  </w:style>
  <w:style w:type="character" w:customStyle="1" w:styleId="Nadpis3Char">
    <w:name w:val="Nadpis 3 Char"/>
    <w:link w:val="Nadpis3"/>
    <w:uiPriority w:val="99"/>
    <w:locked/>
    <w:rsid w:val="0073029B"/>
    <w:rPr>
      <w:rFonts w:ascii="Cambria" w:hAnsi="Cambria"/>
      <w:b/>
      <w:sz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sz w:val="28"/>
      <w:lang w:eastAsia="en-US"/>
    </w:rPr>
  </w:style>
  <w:style w:type="character" w:customStyle="1" w:styleId="Nadpis5Char">
    <w:name w:val="Nadpis 5 Char"/>
    <w:link w:val="Nadpis5"/>
    <w:uiPriority w:val="99"/>
    <w:locked/>
    <w:rsid w:val="0073029B"/>
    <w:rPr>
      <w:rFonts w:ascii="Arial Narrow" w:hAnsi="Arial Narrow"/>
      <w:b/>
      <w:i/>
      <w:sz w:val="26"/>
      <w:lang w:eastAsia="en-US"/>
    </w:rPr>
  </w:style>
  <w:style w:type="character" w:customStyle="1" w:styleId="Nadpis6Char">
    <w:name w:val="Nadpis 6 Char"/>
    <w:link w:val="Nadpis6"/>
    <w:uiPriority w:val="99"/>
    <w:locked/>
    <w:rsid w:val="0073029B"/>
    <w:rPr>
      <w:rFonts w:ascii="Arial Narrow" w:hAnsi="Arial Narrow"/>
      <w:b/>
      <w:sz w:val="22"/>
      <w:lang w:eastAsia="en-US"/>
    </w:rPr>
  </w:style>
  <w:style w:type="character" w:customStyle="1" w:styleId="Nadpis7Char">
    <w:name w:val="Nadpis 7 Char"/>
    <w:link w:val="Nadpis7"/>
    <w:uiPriority w:val="99"/>
    <w:locked/>
    <w:rsid w:val="0073029B"/>
    <w:rPr>
      <w:rFonts w:ascii="Arial Narrow" w:hAnsi="Arial Narrow"/>
      <w:sz w:val="22"/>
      <w:lang w:eastAsia="en-US"/>
    </w:rPr>
  </w:style>
  <w:style w:type="character" w:customStyle="1" w:styleId="Nadpis8Char">
    <w:name w:val="Nadpis 8 Char"/>
    <w:link w:val="Nadpis8"/>
    <w:uiPriority w:val="99"/>
    <w:locked/>
    <w:rsid w:val="0073029B"/>
    <w:rPr>
      <w:rFonts w:ascii="Arial Narrow" w:hAnsi="Arial Narrow"/>
      <w:i/>
      <w:sz w:val="22"/>
      <w:lang w:eastAsia="en-US"/>
    </w:rPr>
  </w:style>
  <w:style w:type="character" w:customStyle="1" w:styleId="Nadpis9Char">
    <w:name w:val="Nadpis 9 Char"/>
    <w:link w:val="Nadpis9"/>
    <w:uiPriority w:val="99"/>
    <w:locked/>
    <w:rsid w:val="0073029B"/>
    <w:rPr>
      <w:rFonts w:ascii="Cambria" w:hAnsi="Cambria"/>
      <w:sz w:val="22"/>
      <w:lang w:eastAsia="en-US"/>
    </w:rPr>
  </w:style>
  <w:style w:type="paragraph" w:styleId="Normlnywebov">
    <w:name w:val="Normal (Web)"/>
    <w:basedOn w:val="Normlny"/>
    <w:uiPriority w:val="99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99"/>
    <w:qFormat/>
    <w:rsid w:val="0072558F"/>
    <w:rPr>
      <w:rFonts w:cs="Times New Roman"/>
      <w:b/>
    </w:rPr>
  </w:style>
  <w:style w:type="paragraph" w:customStyle="1" w:styleId="NormalTahoma">
    <w:name w:val="Normal + Tahoma"/>
    <w:aliases w:val="7.5 pt"/>
    <w:basedOn w:val="Normlny"/>
    <w:uiPriority w:val="99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locked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uiPriority w:val="99"/>
    <w:rsid w:val="008C1980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uiPriority w:val="99"/>
    <w:rsid w:val="00C213A6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/>
      <w:b/>
      <w:sz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/>
      <w:sz w:val="22"/>
      <w:szCs w:val="22"/>
    </w:rPr>
  </w:style>
  <w:style w:type="character" w:customStyle="1" w:styleId="PodtitulChar">
    <w:name w:val="Podtitul Char"/>
    <w:link w:val="Podtitul"/>
    <w:uiPriority w:val="99"/>
    <w:locked/>
    <w:rsid w:val="0073029B"/>
    <w:rPr>
      <w:rFonts w:ascii="Cambria" w:hAnsi="Cambria"/>
      <w:sz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Times New Roman"/>
      <w:b/>
      <w:i/>
    </w:rPr>
  </w:style>
  <w:style w:type="paragraph" w:customStyle="1" w:styleId="TopHeader">
    <w:name w:val="Top Header"/>
    <w:basedOn w:val="Normlny"/>
    <w:uiPriority w:val="99"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locked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73029B"/>
    <w:rPr>
      <w:rFonts w:ascii="Arial Narrow" w:hAnsi="Arial Narrow"/>
      <w:sz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locked/>
    <w:rsid w:val="0073029B"/>
    <w:rPr>
      <w:rFonts w:ascii="Tahoma" w:hAnsi="Tahoma"/>
      <w:sz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/>
      <w:b/>
      <w:sz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uiPriority w:val="99"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uiPriority w:val="99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styleId="Odsekzoznamu">
    <w:name w:val="List Paragraph"/>
    <w:basedOn w:val="Normlny"/>
    <w:uiPriority w:val="99"/>
    <w:qFormat/>
    <w:rsid w:val="001D6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60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195</TotalTime>
  <Pages>16</Pages>
  <Words>5113</Words>
  <Characters>29148</Characters>
  <Application>Microsoft Office Word</Application>
  <DocSecurity>0</DocSecurity>
  <Lines>242</Lines>
  <Paragraphs>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             Poznámky Úč  NUJ 3 - 01</vt:lpstr>
    </vt:vector>
  </TitlesOfParts>
  <Company>None</Company>
  <LinksUpToDate>false</LinksUpToDate>
  <CharactersWithSpaces>34193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Poznámky Úč  NUJ 3 - 01</dc:title>
  <dc:subject/>
  <dc:creator>Krolakova</dc:creator>
  <cp:keywords/>
  <dc:description/>
  <cp:lastModifiedBy>ERES Property 3</cp:lastModifiedBy>
  <cp:revision>16</cp:revision>
  <cp:lastPrinted>2023-06-21T07:42:00Z</cp:lastPrinted>
  <dcterms:created xsi:type="dcterms:W3CDTF">2021-09-08T09:47:00Z</dcterms:created>
  <dcterms:modified xsi:type="dcterms:W3CDTF">2023-06-27T14:27:00Z</dcterms:modified>
</cp:coreProperties>
</file>