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6893C385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645271">
              <w:t>31.12.2022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77777777" w:rsidR="00727BE8" w:rsidRPr="00ED0163" w:rsidRDefault="00000000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409C8DB7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113.5pt;margin-top:1.9pt;width:239.05pt;height:18.75pt;z-index:9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<v:textbox>
                    <w:txbxContent>
                      <w:p w14:paraId="69D67AE6" w14:textId="77777777" w:rsidR="00727BE8" w:rsidRDefault="00727BE8" w:rsidP="00944C3D">
                        <w:pPr>
                          <w:tabs>
                            <w:tab w:val="left" w:pos="142"/>
                            <w:tab w:val="left" w:pos="1276"/>
                            <w:tab w:val="left" w:pos="2552"/>
                            <w:tab w:val="left" w:pos="3969"/>
                          </w:tabs>
                        </w:pPr>
                        <w:r>
                          <w:tab/>
                          <w:t>mesiac</w:t>
                        </w:r>
                        <w:r>
                          <w:tab/>
                          <w:t>rok</w:t>
                        </w:r>
                        <w:r>
                          <w:tab/>
                          <w:t>mesiac</w:t>
                        </w:r>
                        <w:r>
                          <w:tab/>
                          <w:t>rok</w:t>
                        </w:r>
                      </w:p>
                    </w:txbxContent>
                  </v:textbox>
                </v:shape>
              </w:pic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50F58D41">
                <v:shape id="Text Box 4" o:spid="_x0000_s1027" type="#_x0000_t202" style="position:absolute;margin-left:345.05pt;margin-top:.4pt;width:29.25pt;height:18.75pt;z-index:1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<v:textbox>
                    <w:txbxContent>
                      <w:p w14:paraId="798DA291" w14:textId="77777777" w:rsidR="00727BE8" w:rsidRDefault="00727BE8" w:rsidP="00944C3D">
                        <w:r>
                          <w:t>do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738E667">
                <v:shape id="Text Box 3" o:spid="_x0000_s1028" type="#_x0000_t202" style="position:absolute;margin-left:209.3pt;margin-top:.2pt;width:29.25pt;height:18.75pt;z-index:1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<v:textbox>
                    <w:txbxContent>
                      <w:p w14:paraId="7B64A26F" w14:textId="77777777" w:rsidR="00727BE8" w:rsidRDefault="00727BE8" w:rsidP="00944C3D">
                        <w:r>
                          <w:t>od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5CEBFDEB">
                <v:shape id="Text Box 6" o:spid="_x0000_s1029" type="#_x0000_t202" style="position:absolute;margin-left:92.15pt;margin-top:.3pt;width:94.5pt;height:32.25pt;z-index:1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<v:textbox>
                    <w:txbxContent>
                      <w:p w14:paraId="64189509" w14:textId="77777777" w:rsidR="00727BE8" w:rsidRDefault="00727BE8" w:rsidP="00944C3D">
                        <w:r w:rsidRPr="00AA26F7">
                          <w:rPr>
                            <w:rFonts w:ascii="Arial" w:hAnsi="Arial"/>
                            <w:lang w:eastAsia="sk-SK"/>
                          </w:rPr>
                          <w:t>Za bežné účtovné obdobie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64790DFD">
                <v:shape id="_x0000_s1030" type="#_x0000_t202" style="position:absolute;margin-left:247.5pt;margin-top:.7pt;width:38pt;height:18.75pt;z-index: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<v:textbox>
                    <w:txbxContent>
                      <w:p w14:paraId="760D85D4" w14:textId="77777777" w:rsidR="00727BE8" w:rsidRDefault="00000000" w:rsidP="00944C3D">
                        <w:fldSimple w:instr=" MERGEFIELD  aDMOD  \* MERGEFORMAT ">
                          <w:r w:rsidR="00727BE8" w:rsidRPr="00164431">
                            <w:rPr>
                              <w:rFonts w:ascii="Arial" w:hAnsi="Arial" w:cs="Arial"/>
                              <w:noProof/>
                            </w:rPr>
                            <w:t>1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131A9926">
                <v:shape id="_x0000_s1031" type="#_x0000_t202" style="position:absolute;margin-left:302.45pt;margin-top:.4pt;width:37.45pt;height:18.75pt;z-index: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3yrKwIAAFcEAAAOAAAAZHJzL2Uyb0RvYy54bWysVNtu2zAMfR+wfxD0vjj2kjY14hRdugwD&#10;ugvQ7gNkWbaFSaImKbG7rx8lp2l2wR6G+UEgReqQPCS9vh61IgfhvART0Xw2p0QYDo00XUW/POxe&#10;rSjxgZmGKTCioo/C0+vNyxfrwZaigB5UIxxBEOPLwVa0D8GWWeZ5LzTzM7DCoLEFp1lA1XVZ49iA&#10;6FplxXx+kQ3gGuuAC+/x9nYy0k3Cb1vBw6e29SIQVVHMLaTTpbOOZ7ZZs7JzzPaSH9Ng/5CFZtJg&#10;0BPULQuM7J38DUpL7sBDG2YcdAZtK7lINWA1+fyXau57ZkWqBcnx9kST/3+w/OPhsyOyqWiRU2KY&#10;xh49iDGQNzCSItIzWF+i171FvzDiNbY5lertHfCvnhjY9sx04sY5GHrBGkwvjy+zs6cTjo8g9fAB&#10;GgzD9gES0Ng6HblDNgiiY5seT62JqXC8XFwuL/IlJRxNxetVXixTBFY+PbbOh3cCNIlCRR12PoGz&#10;w50PMRlWPrnEWB6UbHZSqaS4rt4qRw4Mp2SXviP6T27KkKGiV0uM/XeIefr+BKFlwHFXUld0dXJi&#10;ZWTtrWnSMAYm1SRjysocaYzMTRyGsR5TwxIDkeIamkfk1cE03biNKPTgvlMy4GRX1H/bMycoUe8N&#10;9uYqXyziKiRlsbwsUHHnlvrcwgxHqIoGSiZxG6b12Vsnux4jTdNg4Ab72crE9XNWx/RxelMLjpsW&#10;1+NcT17P/4PNDwAAAP//AwBQSwMEFAAGAAgAAAAhABdDRn/dAAAABwEAAA8AAABkcnMvZG93bnJl&#10;di54bWxMjsFOwzAQRO9I/IO1SFwQdSBVmoQ4FUICwQ0Kaq9uvE0i4nWw3TT8PcsJbjua0dtXrWc7&#10;iAl96B0puFkkIJAaZ3pqFXy8P17nIELUZPTgCBV8Y4B1fX5W6dK4E73htImtYAiFUivoYhxLKUPT&#10;odVh4UYk7g7OWx05+lYar08Mt4O8TZJMWt0Tf+j0iA8dNp+bo1WQL5+nXXhJX7dNdhiKeLWanr68&#10;UpcX8/0diIhz/BvDrz6rQ81Oe3ckE8SgIEuWBU8ZBoLrbFXwsVeQ5inIupL//esfAAAA//8DAFBL&#10;AQItABQABgAIAAAAIQC2gziS/gAAAOEBAAATAAAAAAAAAAAAAAAAAAAAAABbQ29udGVudF9UeXBl&#10;c10ueG1sUEsBAi0AFAAGAAgAAAAhADj9If/WAAAAlAEAAAsAAAAAAAAAAAAAAAAALwEAAF9yZWxz&#10;Ly5yZWxzUEsBAi0AFAAGAAgAAAAhAHFzfKsrAgAAVwQAAA4AAAAAAAAAAAAAAAAALgIAAGRycy9l&#10;Mm9Eb2MueG1sUEsBAi0AFAAGAAgAAAAhABdDRn/dAAAABwEAAA8AAAAAAAAAAAAAAAAAhQQAAGRy&#10;cy9kb3ducmV2LnhtbFBLBQYAAAAABAAEAPMAAACPBQAAAAA=&#10;">
                  <v:textbox>
                    <w:txbxContent>
                      <w:p w14:paraId="04E1257B" w14:textId="0772277F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20</w:t>
                        </w:r>
                        <w:r w:rsidR="000731BD">
                          <w:rPr>
                            <w:rFonts w:ascii="Arial" w:hAnsi="Arial" w:cs="Arial"/>
                          </w:rPr>
                          <w:t>2</w:t>
                        </w:r>
                        <w:r w:rsidR="00645271">
                          <w:rPr>
                            <w:rFonts w:ascii="Arial" w:hAnsi="Arial" w:cs="Arial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E721267">
                <v:shape id="_x0000_s1032" type="#_x0000_t202" style="position:absolute;margin-left:439.1pt;margin-top:.8pt;width:38.8pt;height:18.75pt;z-index: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1l9KwIAAFcEAAAOAAAAZHJzL2Uyb0RvYy54bWysVNtu2zAMfR+wfxD0vjjxkjQ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XdI8p8Qw&#10;jT16EEMgb2AgeaSnt75Ar3uLfmHAa2xzKtXbO+BfPTGw65hpxY1z0HeC1ZjeLL7MLp6OOD6CVP0H&#10;qDEMOwRIQEPjdOQO2SCIjm16PLcmpsLxcr7Or5Zo4WjKX69m+SJFYMXTY+t8eCdAkyiU1GHnEzg7&#10;3vkQk2HFk0uM5UHJei+VSoprq51y5MhwSvbpO6H/5KYM6Uu6XmDsv0NM0/cnCC0DjruSuqSrsxMr&#10;ImtvTZ2GMTCpRhlTVuZEY2Ru5DAM1ZAatowBIsUV1I/Iq4NxunEbUejAfaekx8kuqf92YE5Qot4b&#10;7M16Np/HVUjKfHGVo+IuLdWlhRmOUCUNlIziLozrc7BOth1GGqfBwA32s5GJ6+esTunj9KYWnDYt&#10;rselnrye/wfbHwAAAP//AwBQSwMEFAAGAAgAAAAhADJzLm/eAAAACAEAAA8AAABkcnMvZG93bnJl&#10;di54bWxMj8FOwzAQRO9I/IO1SFwQddrSNAlxKoQEojcoCK5uvE0i4nWw3TT8PcsJjqsZvX1Tbibb&#10;ixF96BwpmM8SEEi1Mx01Ct5eH64zECFqMrp3hAq+McCmOj8rdWHciV5w3MVGMIRCoRW0MQ6FlKFu&#10;0eowcwMSZwfnrY58+kYar08Mt71cJEkqre6IP7R6wPsW68/d0SrIbp7Gj7BdPr/X6aHP49V6fPzy&#10;Sl1eTHe3ICJO8a8Mv/qsDhU77d2RTBA9M9bZgqscpCA4z1crnrJXsMznIKtS/h9Q/QAAAP//AwBQ&#10;SwECLQAUAAYACAAAACEAtoM4kv4AAADhAQAAEwAAAAAAAAAAAAAAAAAAAAAAW0NvbnRlbnRfVHlw&#10;ZXNdLnhtbFBLAQItABQABgAIAAAAIQA4/SH/1gAAAJQBAAALAAAAAAAAAAAAAAAAAC8BAABfcmVs&#10;cy8ucmVsc1BLAQItABQABgAIAAAAIQBRx1l9KwIAAFcEAAAOAAAAAAAAAAAAAAAAAC4CAABkcnMv&#10;ZTJvRG9jLnhtbFBLAQItABQABgAIAAAAIQAycy5v3gAAAAgBAAAPAAAAAAAAAAAAAAAAAIUEAABk&#10;cnMvZG93bnJldi54bWxQSwUGAAAAAAQABADzAAAAkAUAAAAA&#10;">
                  <v:textbox>
                    <w:txbxContent>
                      <w:p w14:paraId="5FFC8E9E" w14:textId="2C0AE41F" w:rsidR="00D92E41" w:rsidRDefault="00645271" w:rsidP="00944C3D">
                        <w:r>
                          <w:t>2022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939042F">
                <v:shape id="_x0000_s1033" type="#_x0000_t202" style="position:absolute;margin-left:374.6pt;margin-top:.8pt;width:38pt;height:18.75pt;z-index: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<v:textbox>
                    <w:txbxContent>
                      <w:p w14:paraId="1C74AEAF" w14:textId="6DFBB112" w:rsidR="00727BE8" w:rsidRDefault="00645271" w:rsidP="00944C3D">
                        <w:r>
                          <w:t>12</w:t>
                        </w:r>
                      </w:p>
                      <w:p w14:paraId="5A7A1891" w14:textId="77777777" w:rsidR="00D92E41" w:rsidRDefault="00D92E41" w:rsidP="00944C3D"/>
                    </w:txbxContent>
                  </v:textbox>
                </v:shape>
              </w:pic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77777777" w:rsidR="00727BE8" w:rsidRDefault="00000000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B626834">
                <v:shape id="Text Box 5" o:spid="_x0000_s1034" type="#_x0000_t202" style="position:absolute;left:0;text-align:left;margin-left:344.9pt;margin-top:5.35pt;width:29.25pt;height:18.75pt;z-index: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<v:textbox>
                    <w:txbxContent>
                      <w:p w14:paraId="10535A4A" w14:textId="77777777" w:rsidR="00727BE8" w:rsidRDefault="00727BE8" w:rsidP="00944C3D">
                        <w:r>
                          <w:t>do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29444060">
                <v:shape id="_x0000_s1035" type="#_x0000_t202" style="position:absolute;left:0;text-align:left;margin-left:209.4pt;margin-top:5.3pt;width:29.25pt;height:18.75pt;z-index: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<v:textbox>
                    <w:txbxContent>
                      <w:p w14:paraId="7E6D46C2" w14:textId="77777777" w:rsidR="00727BE8" w:rsidRDefault="00727BE8" w:rsidP="00944C3D">
                        <w:r>
                          <w:t>od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3A66602B">
                <v:shape id="Text Box 7" o:spid="_x0000_s1036" type="#_x0000_t202" style="position:absolute;left:0;text-align:left;margin-left:92.65pt;margin-top:5.55pt;width:94.5pt;height:43.5pt;z-index: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<v:textbox>
                    <w:txbxContent>
                      <w:p w14:paraId="6358DC29" w14:textId="77777777" w:rsidR="00727BE8" w:rsidRDefault="00727BE8" w:rsidP="00944C3D">
                        <w:r w:rsidRPr="00AA26F7">
                          <w:rPr>
                            <w:rFonts w:ascii="Arial" w:hAnsi="Arial"/>
                            <w:lang w:eastAsia="sk-SK"/>
                          </w:rPr>
                          <w:t>Za bezprostredne predchádzajúce účtovné obdobie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04841B6E">
                <v:shape id="_x0000_s1037" type="#_x0000_t202" style="position:absolute;left:0;text-align:left;margin-left:439.4pt;margin-top:5.6pt;width:38pt;height:18.75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1UvKQIAAFg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cRIskRw5rqF5QGIdTO2N44ibHtwPSgZs7Yr673vmBCXqg0Fx&#10;LueLRZyFZCyWbwo03LmnPvcwwxGqooGSabsN0/zsrZNdj5mmdjBwjYK2MpH9XNWxfmzfpMFx1OJ8&#10;nNsp6vmHsHkEAAD//wMAUEsDBBQABgAIAAAAIQC/KqpA3wAAAAkBAAAPAAAAZHJzL2Rvd25yZXYu&#10;eG1sTI/BTsMwDIbvSLxDZCQuiKUbZe1K0wkhgeAG2wTXrPXaisQpSdaVt8ec4Gj/vz5/LteTNWJE&#10;H3pHCuazBARS7ZqeWgW77eN1DiJETY02jlDBNwZYV+dnpS4ad6I3HDexFQyhUGgFXYxDIWWoO7Q6&#10;zNyAxNnBeasjj76VjdcnhlsjF0mylFb3xBc6PeBDh/Xn5mgV5Onz+BFebl7f6+XBrOJVNj59eaUu&#10;L6b7OxARp/hXhl99VoeKnfbuSE0QhhlZzuqRg/kCBBdWtykv9grSPANZlfL/B9UPAAAA//8DAFBL&#10;AQItABQABgAIAAAAIQC2gziS/gAAAOEBAAATAAAAAAAAAAAAAAAAAAAAAABbQ29udGVudF9UeXBl&#10;c10ueG1sUEsBAi0AFAAGAAgAAAAhADj9If/WAAAAlAEAAAsAAAAAAAAAAAAAAAAALwEAAF9yZWxz&#10;Ly5yZWxzUEsBAi0AFAAGAAgAAAAhAH3HVS8pAgAAWAQAAA4AAAAAAAAAAAAAAAAALgIAAGRycy9l&#10;Mm9Eb2MueG1sUEsBAi0AFAAGAAgAAAAhAL8qqkDfAAAACQEAAA8AAAAAAAAAAAAAAAAAgwQAAGRy&#10;cy9kb3ducmV2LnhtbFBLBQYAAAAABAAEAPMAAACPBQAAAAA=&#10;">
                  <v:textbox>
                    <w:txbxContent>
                      <w:p w14:paraId="06ED66AE" w14:textId="750FB0E9" w:rsidR="00727BE8" w:rsidRDefault="00645271" w:rsidP="00944C3D">
                        <w:pPr>
                          <w:rPr>
                            <w:rFonts w:ascii="Arial" w:hAnsi="Arial" w:cs="Arial"/>
                            <w:noProof/>
                          </w:rPr>
                        </w:pPr>
                        <w:r>
                          <w:rPr>
                            <w:rFonts w:ascii="Arial" w:hAnsi="Arial" w:cs="Arial"/>
                            <w:noProof/>
                          </w:rPr>
                          <w:t>2021</w:t>
                        </w:r>
                      </w:p>
                      <w:p w14:paraId="2EF07ABD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5B1CFB37">
                <v:shape id="_x0000_s1038" type="#_x0000_t202" style="position:absolute;left:0;text-align:left;margin-left:374.9pt;margin-top:5.6pt;width:38pt;height:18.75pt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<v:textbox>
                    <w:txbxContent>
                      <w:p w14:paraId="0AA17B1A" w14:textId="3F4243D3" w:rsidR="00727BE8" w:rsidRDefault="00645271" w:rsidP="00944C3D">
                        <w:r>
                          <w:t>12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01DE45ED">
                <v:shape id="_x0000_s1039" type="#_x0000_t202" style="position:absolute;left:0;text-align:left;margin-left:302.4pt;margin-top:5.6pt;width:38pt;height:18.75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FDQKgIAAFgEAAAOAAAAZHJzL2Uyb0RvYy54bWysVNtu2zAMfR+wfxD0vjhxky4x4hRdugwD&#10;ugvQ7gNkWbaFSaImKbGzrx8lp2l2wR6G+UEgReqQPCS9vhm0IgfhvART0tlkSokwHGpp2pJ+edy9&#10;WlLiAzM1U2BESY/C05vNyxfr3hYihw5ULRxBEOOL3pa0C8EWWeZ5JzTzE7DCoLEBp1lA1bVZ7ViP&#10;6Fpl+XR6nfXgauuAC+/x9m400k3CbxrBw6em8SIQVVLMLaTTpbOKZ7ZZs6J1zHaSn9Jg/5CFZtJg&#10;0DPUHQuM7J38DUpL7sBDEyYcdAZNI7lINWA1s+kv1Tx0zIpUC5Lj7Zkm//9g+cfDZ0dkjb1bUWKY&#10;xh49iiGQNzCQPNLTW1+g14NFvzDgNbqmUr29B/7VEwPbjplW3DoHfSdYjenN4svs4umI4yNI1X+A&#10;GsOwfYAENDROR+6QDYLo2KbjuTUxFY6X82V+PUULR1N+tZzlixSBFU+PrfPhnQBNolBSh51P4Oxw&#10;70NMhhVPLjGWByXrnVQqKa6ttsqRA8Mp2aXvhP6TmzKkL+lqgbH/DjFN358gtAw47krqki7PTqyI&#10;rL01dRrGwKQaZUxZmRONkbmRwzBUw9iwqxghclxBfURiHYzjjeuIQgfuOyU9jnZJ/bc9c4IS9d5g&#10;c1az+TzuQlLmi9c5Ku7SUl1amOEIVdJAyShuw7g/e+tk22GkcRwM3GJDG5nIfs7qlD+Ob+rBadXi&#10;flzqyev5h7D5AQAA//8DAFBLAwQUAAYACAAAACEA/EPxW94AAAAJAQAADwAAAGRycy9kb3ducmV2&#10;LnhtbEyPwU7DMBBE70j8g7VIXBC1W6I0hDgVQgLBDQqCqxtvk4h4HWw3DX/PcoLj7Ixm3lab2Q1i&#10;whB7TxqWCwUCqfG2p1bD2+v9ZQEiJkPWDJ5QwzdG2NSnJ5UprT/SC07b1AouoVgaDV1KYyllbDp0&#10;Ji78iMTe3gdnEsvQShvMkcvdIFdK5dKZnnihMyPeddh8bg9OQ5E9Th/x6er5vcn3w3W6WE8PX0Hr&#10;87P59gZEwjn9heEXn9GhZqadP5CNYtCQq4zRExvLFQgO5IXiw05DVqxB1pX8/0H9AwAA//8DAFBL&#10;AQItABQABgAIAAAAIQC2gziS/gAAAOEBAAATAAAAAAAAAAAAAAAAAAAAAABbQ29udGVudF9UeXBl&#10;c10ueG1sUEsBAi0AFAAGAAgAAAAhADj9If/WAAAAlAEAAAsAAAAAAAAAAAAAAAAALwEAAF9yZWxz&#10;Ly5yZWxzUEsBAi0AFAAGAAgAAAAhABKcUNAqAgAAWAQAAA4AAAAAAAAAAAAAAAAALgIAAGRycy9l&#10;Mm9Eb2MueG1sUEsBAi0AFAAGAAgAAAAhAPxD8VveAAAACQEAAA8AAAAAAAAAAAAAAAAAhAQAAGRy&#10;cy9kb3ducmV2LnhtbFBLBQYAAAAABAAEAPMAAACPBQAAAAA=&#10;">
                  <v:textbox>
                    <w:txbxContent>
                      <w:p w14:paraId="3C2F1C9B" w14:textId="5A78B9FE" w:rsidR="00727BE8" w:rsidRDefault="00645271" w:rsidP="00944C3D">
                        <w:r>
                          <w:t>2021</w:t>
                        </w:r>
                      </w:p>
                      <w:p w14:paraId="15317A3D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472D3983">
                <v:shape id="_x0000_s1040" type="#_x0000_t202" style="position:absolute;left:0;text-align:left;margin-left:247.65pt;margin-top:5.6pt;width:38pt;height:18.75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<v:textbox>
                    <w:txbxContent>
                      <w:p w14:paraId="3DC08FA2" w14:textId="38DE3C29" w:rsidR="00727BE8" w:rsidRDefault="00645271" w:rsidP="00944C3D">
                        <w:r>
                          <w:t>1</w:t>
                        </w:r>
                      </w:p>
                    </w:txbxContent>
                  </v:textbox>
                </v:shape>
              </w:pic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7602D380" w:rsidR="00727BE8" w:rsidRPr="00ED0163" w:rsidRDefault="00645271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6578D540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D043B13">
                <v:shape id="_x0000_s1041" type="#_x0000_t202" style="position:absolute;margin-left:2.05pt;margin-top:7.5pt;width:33.75pt;height:18.75pt;z-index:2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<v:textbox>
                    <w:txbxContent>
                      <w:p w14:paraId="51A5B948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IČO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65B0246">
                <v:shape id="_x0000_s1042" type="#_x0000_t202" style="position:absolute;margin-left:4.6pt;margin-top:6.2pt;width:194.25pt;height:18.75pt;z-index:2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3cRLAIAADAEAAAOAAAAZHJzL2Uyb0RvYy54bWysU81u2zAMvg/YOwi6L068JE2MOEWXLsOA&#10;7gdo9wCyLNvCJFGTlNjZ04+S0zTbbsN0EEiR/Eh+pDa3g1bkKJyXYEo6m0wpEYZDLU1b0m9P+zcr&#10;SnxgpmYKjCjpSXh6u339atPbQuTQgaqFIwhifNHbknYh2CLLPO+EZn4CVhg0NuA0C6i6Nqsd6xFd&#10;qyyfTpdZD662DrjwHl/vRyPdJvymETx8aRovAlElxdpCul26q3hn2w0rWsdsJ/m5DPYPVWgmDSa9&#10;QN2zwMjByb+gtOQOPDRhwkFn0DSSi9QDdjOb/tHNY8esSL0gOd5eaPL/D5Z/Pn51RNYlzW8oMUzj&#10;jJ7EEMg7GEge6emtL9Dr0aJfGPAZx5xa9fYB+HdPDOw6Zlpx5xz0nWA1ljeLkdlV6IjjI0jVf4Ia&#10;07BDgAQ0NE5H7pANgug4ptNlNLEUjo/5fLlc3ywo4WjL365m+SKlYMVztHU+fBCgSRRK6nD0CZ0d&#10;H3yI1bDi2SUm86BkvZdKJcW11U45cmS4Jvt0zui/uSlD+pKuF5g7RhmI8WmDtAy4xkrqkq6m8cRw&#10;VkQ23ps6yYFJNcpYiTJneiIjIzdhqIY0iNkyBkfuKqhPSJiDcW3xm6HQgftJSY8rW1L/48CcoER9&#10;NEj6ejafxx1Pynxxk6Piri3VtYUZjlAlDZSM4i6M/+JgnWw7zDSO2cAdDqqRicOXqs7141omas9f&#10;KO79tZ68Xj769hcAAAD//wMAUEsDBBQABgAIAAAAIQDPdqcW2wAAAAcBAAAPAAAAZHJzL2Rvd25y&#10;ZXYueG1sTI5NTsMwEIX3SNzBGiQ2iDqE0OAQpwIkULctPcAkniYR8TiK3Sa9PWYFy/ej975ys9hB&#10;nGnyvWMND6sEBHHjTM+thsPXx/0zCB+QDQ6OScOFPGyq66sSC+Nm3tF5H1oRR9gXqKELYSyk9E1H&#10;Fv3KjcQxO7rJYohyaqWZcI7jdpBpkqylxZ7jQ4cjvXfUfO9PVsNxO989qbn+DId8l63fsM9rd9H6&#10;9mZ5fQERaAl/ZfjFj+hQRabandh4MWhQaSxGO81AxPhR5TmIWkOmFMiqlP/5qx8AAAD//wMAUEsB&#10;Ai0AFAAGAAgAAAAhALaDOJL+AAAA4QEAABMAAAAAAAAAAAAAAAAAAAAAAFtDb250ZW50X1R5cGVz&#10;XS54bWxQSwECLQAUAAYACAAAACEAOP0h/9YAAACUAQAACwAAAAAAAAAAAAAAAAAvAQAAX3JlbHMv&#10;LnJlbHNQSwECLQAUAAYACAAAACEA9LN3ESwCAAAwBAAADgAAAAAAAAAAAAAAAAAuAgAAZHJzL2Uy&#10;b0RvYy54bWxQSwECLQAUAAYACAAAACEAz3anFtsAAAAHAQAADwAAAAAAAAAAAAAAAACGBAAAZHJz&#10;L2Rvd25yZXYueG1sUEsFBgAAAAAEAAQA8wAAAI4FAAAAAA==&#10;" stroked="f">
                  <v:textbox>
                    <w:txbxContent>
                      <w:p w14:paraId="722FAEFA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 w:rsidRPr="00ED0163">
                          <w:rPr>
                            <w:rFonts w:ascii="Arial" w:hAnsi="Arial"/>
                            <w:lang w:eastAsia="sk-SK"/>
                          </w:rPr>
                          <w:t>Daňové identifikačné číslo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3C72FE03">
                <v:shape id="_x0000_s1043" type="#_x0000_t202" style="position:absolute;margin-left:1.5pt;margin-top:-12.15pt;width:96.6pt;height:18.75pt;z-index:1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nc+KgIAAFkEAAAOAAAAZHJzL2Uyb0RvYy54bWysVNtu2zAMfR+wfxD0vjjxkjY14hRdugwD&#10;ugvQ7gNkWY6FyaJGKbG7rx8lp2l2wR6G+UGQROqQPIf06nroDDso9BpsyWeTKWfKSqi13ZX8y8P2&#10;1ZIzH4SthQGrSv6oPL9ev3yx6l2hcmjB1AoZgVhf9K7kbQiuyDIvW9UJPwGnLBkbwE4EOuIuq1H0&#10;hN6ZLJ9OL7IesHYIUnlPt7ejka8TftMoGT41jVeBmZJTbiGtmNYqrtl6JYodCtdqeUxD/EMWndCW&#10;gp6gbkUQbI/6N6hOSwQPTZhI6DJoGi1VqoGqmU1/qea+FU6lWogc7040+f8HKz8ePiPTNWk358yK&#10;jjR6UENgb2BgeaSnd74gr3tHfmGga3JNpXp3B/KrZxY2rbA7dYMIfatETenN4svs7OmI4yNI1X+A&#10;msKIfYAENDTYRe6IDUboJNPjSZqYiowh8/ximZNJki1/vZzlixRCFE+vHfrwTkHH4qbkSNIndHG4&#10;8yFmI4onlxjMg9H1VhuTDrirNgbZQVCbbNN3RP/JzVjWl/xqQbH/DjFN358gOh2o343uSr48OYki&#10;0vbW1qkbg9Bm3FPKxh55jNSNJIahGkbFLmOESHIF9SMxizD2N80jbVrA75z11Nsl99/2AhVn5r0l&#10;da5m83kchnSYLy4jr3huqc4twkqCKnngbNxuwjhAe4d611KksR8s3JCijU5kP2d1zJ/6N2lwnLU4&#10;IOfn5PX8R1j/AA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APOnc+KgIAAFkEAAAOAAAAAAAAAAAAAAAAAC4CAABkcnMv&#10;ZTJvRG9jLnhtbFBLAQItABQABgAIAAAAIQA0XU4l3wAAAAgBAAAPAAAAAAAAAAAAAAAAAIQEAABk&#10;cnMvZG93bnJldi54bWxQSwUGAAAAAAQABADzAAAAkAUAAAAA&#10;">
                  <v:textbox>
                    <w:txbxContent>
                      <w:p w14:paraId="249CABD4" w14:textId="4A091D44" w:rsidR="00727BE8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         </w:t>
                        </w:r>
                        <w:r w:rsidR="00D30F0B">
                          <w:rPr>
                            <w:rFonts w:ascii="Arial" w:hAnsi="Arial" w:cs="Arial"/>
                          </w:rPr>
                          <w:t>48484458</w:t>
                        </w:r>
                      </w:p>
                      <w:p w14:paraId="1C96BBAE" w14:textId="77777777" w:rsidR="00D92E41" w:rsidRPr="00391121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28796FA">
                <v:shape id="_x0000_s1044" type="#_x0000_t202" style="position:absolute;margin-left:4.4pt;margin-top:-21.25pt;width:100.05pt;height:19.45pt;z-index: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ViWLAIAAFkEAAAOAAAAZHJzL2Uyb0RvYy54bWysVNtu2zAMfR+wfxD0vthxkyY14hRdugwD&#10;ugvQ7gNoWbaFyZImKbGzry8lJ2l2exnmB4EUqUPykPTqdugk2XPrhFYFnU5SSrhiuhKqKejXp+2b&#10;JSXOg6pAasULeuCO3q5fv1r1JueZbrWsuCUIolzem4K23ps8SRxreQduog1XaKy17cCjapukstAj&#10;eieTLE2vk17byljNuHN4ez8a6Tri1zVn/nNdO+6JLCjm5uNp41mGM1mvIG8smFawYxrwD1l0IBQG&#10;PUPdgweys+I3qE4wq52u/YTpLtF1LRiPNWA10/SXah5bMDzWguQ4c6bJ/T9Y9mn/xRJRYe+uKFHQ&#10;YY+e+ODJWz2QLNDTG5ej16NBPz/gNbrGUp150OybI0pvWlANv7NW9y2HCtObhpfJxdMRxwWQsv+o&#10;KwwDO68j0FDbLnCHbBBExzYdzq0JqbAQMluk11dzShjastkinc5jCMhPr411/j3XHQlCQS22PqLD&#10;/sH5kA3kJ5cQzGkpqq2QMiq2KTfSkj3gmGzjd0T/yU0q0hf0Zp7NRwL+CpHG708QnfA471J0BV2e&#10;nSAPtL1TVZxGD0KOMqYs1ZHHQN1Ioh/KYezYMkQIJJe6OiCzVo/zjfuIQqvtD0p6nO2Cuu87sJwS&#10;+UFhd26ms1lYhqjM5osMFXtpKS8toBhCFdRTMoobPy7QzljRtBjpNA932NGtiGS/ZHXMH+c39uC4&#10;a2FBLvXo9fJHWD8DAAD//wMAUEsDBBQABgAIAAAAIQAc1leX3gAAAAgBAAAPAAAAZHJzL2Rvd25y&#10;ZXYueG1sTI/BTsMwEETvSPyDtUjcWodAqxDiVIiqZ0pBQtyceBtHjdchdtOUr2c5lePOjGbeFqvJ&#10;dWLEIbSeFNzNExBItTctNQo+3jezDESImozuPKGCMwZYlddXhc6NP9EbjrvYCC6hkGsFNsY+lzLU&#10;Fp0Oc98jsbf3g9ORz6GRZtAnLnedTJNkKZ1uiRes7vHFYn3YHZ2CsN5+9/V+Wx2sOf+8rsdF/bn5&#10;Uur2Znp+AhFxipcw/OEzOpTMVPkjmSA6BRmDRwWzh3QBgv00yR5BVKzcL0GWhfz/QPkLAAD//wMA&#10;UEsBAi0AFAAGAAgAAAAhALaDOJL+AAAA4QEAABMAAAAAAAAAAAAAAAAAAAAAAFtDb250ZW50X1R5&#10;cGVzXS54bWxQSwECLQAUAAYACAAAACEAOP0h/9YAAACUAQAACwAAAAAAAAAAAAAAAAAvAQAAX3Jl&#10;bHMvLnJlbHNQSwECLQAUAAYACAAAACEANHVYliwCAABZBAAADgAAAAAAAAAAAAAAAAAuAgAAZHJz&#10;L2Uyb0RvYy54bWxQSwECLQAUAAYACAAAACEAHNZXl94AAAAIAQAADwAAAAAAAAAAAAAAAACGBAAA&#10;ZHJzL2Rvd25yZXYueG1sUEsFBgAAAAAEAAQA8wAAAJEFAAAAAA==&#10;">
                  <v:textbox style="mso-fit-shape-to-text:t">
                    <w:txbxContent>
                      <w:p w14:paraId="154C8C6F" w14:textId="79F24C82" w:rsidR="00727BE8" w:rsidRPr="00391121" w:rsidRDefault="00D30F0B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2120128846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46B7BF26">
                <v:shape id="_x0000_s1045" type="#_x0000_t202" style="position:absolute;margin-left:1pt;margin-top:-12.05pt;width:464.25pt;height:18.75pt;z-index:1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eNj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auQo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NUp42MsAgAAWAQAAA4AAAAAAAAAAAAAAAAALgIAAGRy&#10;cy9lMm9Eb2MueG1sUEsBAi0AFAAGAAgAAAAhAPxDB7HfAAAACAEAAA8AAAAAAAAAAAAAAAAAhgQA&#10;AGRycy9kb3ducmV2LnhtbFBLBQYAAAAABAAEAPMAAACSBQAAAAA=&#10;">
                  <v:textbox>
                    <w:txbxContent>
                      <w:p w14:paraId="04230665" w14:textId="618517F4" w:rsidR="00727BE8" w:rsidRPr="00391121" w:rsidRDefault="00D30F0B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SVB Majerská 1988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22CF5D7">
                <v:shape id="_x0000_s1046" type="#_x0000_t202" style="position:absolute;margin-left:16.05pt;margin-top:2.15pt;width:352.35pt;height:18.75pt;z-index:19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161KwIAAFgEAAAOAAAAZHJzL2Uyb0RvYy54bWysVNtu2zAMfR+wfxD0vjjxnDU14hRdugwD&#10;ugvQ7gNkWbaFSaImKbG7ry8lp2l2wR6G+UGQROqQPIf0+mrUihyE8xJMRRezOSXCcGik6Sr69X73&#10;akWJD8w0TIERFX0Qnl5tXr5YD7YUOfSgGuEIghhfDraifQi2zDLPe6GZn4EVBo0tOM0CHl2XNY4N&#10;iK5Vls/nb7IBXGMdcOE93t5MRrpJ+G0rePjctl4EoiqKuYW0urTWcc02a1Z2jtle8mMa7B+y0Ewa&#10;DHqCumGBkb2Tv0FpyR14aMOMg86gbSUXqQasZjH/pZq7nlmRakFyvD3R5P8fLP90+OKIbCqKQhmm&#10;UaJ7MQbyFkaSR3YG60t0urPoFka8RpVTpd7eAv/miYFtz0wnrp2DoReswewW8WV29nTC8RGkHj5C&#10;g2HYPkACGlunI3VIBkF0VOnhpExMheNlUVwUq2JJCUdb/nq1yJcpBCufXlvnw3sBmsRNRR0qn9DZ&#10;4daHmA0rn1xiMA9KNjupVDq4rt4qRw4Mu2SXviP6T27KkKGil0uM/XeIefr+BKFlwHZXUiPfJydW&#10;RtremSY1Y2BSTXtMWZkjj5G6icQw1mMSLE/dG0muoXlAZh1M7Y3jiJse3A9KBmztivrve+YEJeqD&#10;QXUuF0URZyEdiuUFAhF3bqnPLcxwhKpooGTabsM0P3vrZNdjpKkfDFyjoq1MZD9ndcwf2zdpcBy1&#10;OB/n5+T1/EPYPAIAAP//AwBQSwMEFAAGAAgAAAAhACq/D5XdAAAABwEAAA8AAABkcnMvZG93bnJl&#10;di54bWxMj8FOwzAQRO9I/IO1SFwQddJUaQhxKoQEglspCK5uvE0i4nWw3TT8PcsJjqMZzbypNrMd&#10;xIQ+9I4UpIsEBFLjTE+tgrfXh+sCRIiajB4coYJvDLCpz88qXRp3ohecdrEVXEKh1Aq6GMdSytB0&#10;aHVYuBGJvYPzVkeWvpXG6xOX20EukySXVvfEC50e8b7D5nN3tAqK1dP0EZ6z7XuTH4abeLWeHr+8&#10;UpcX890tiIhz/AvDLz6jQ81Me3ckE8SgIFumnFSwykCwvc5yfrJnnRYg60r+569/AAAA//8DAFBL&#10;AQItABQABgAIAAAAIQC2gziS/gAAAOEBAAATAAAAAAAAAAAAAAAAAAAAAABbQ29udGVudF9UeXBl&#10;c10ueG1sUEsBAi0AFAAGAAgAAAAhADj9If/WAAAAlAEAAAsAAAAAAAAAAAAAAAAALwEAAF9yZWxz&#10;Ly5yZWxzUEsBAi0AFAAGAAgAAAAhAGXvXrUrAgAAWAQAAA4AAAAAAAAAAAAAAAAALgIAAGRycy9l&#10;Mm9Eb2MueG1sUEsBAi0AFAAGAAgAAAAhACq/D5XdAAAABwEAAA8AAAAAAAAAAAAAAAAAhQQAAGRy&#10;cy9kb3ducmV2LnhtbFBLBQYAAAAABAAEAPMAAACPBQAAAAA=&#10;">
                  <v:textbox>
                    <w:txbxContent>
                      <w:p w14:paraId="27F3790C" w14:textId="139CA293" w:rsidR="00727BE8" w:rsidRPr="00391121" w:rsidRDefault="00D30F0B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Majerská 1988</w:t>
                        </w:r>
                      </w:p>
                    </w:txbxContent>
                  </v:textbox>
                </v:shape>
              </w:pic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1DFF532">
                <v:shape id="_x0000_s1047" type="#_x0000_t202" style="position:absolute;margin-left:1.75pt;margin-top:-21.85pt;width:97.3pt;height:18.75pt;z-index: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g/9KQIAAFkEAAAOAAAAZHJzL2Uyb0RvYy54bWysVNtu2zAMfR+wfxD0vjhxkzU14hRdugwD&#10;ugvQ7gNkWY6FyaJGKbG7rx8lp2l2wR6G+UEQJerw8JD06nroDDso9BpsyWeTKWfKSqi13ZX8y8P2&#10;1ZIzH4SthQGrSv6oPL9ev3yx6l2hcmjB1AoZgVhf9K7kbQiuyDIvW9UJPwGnLF02gJ0IZOIuq1H0&#10;hN6ZLJ9OX2c9YO0QpPKeTm/HS75O+E2jZPjUNF4FZkpO3EJaMa1VXLP1ShQ7FK7V8khD/AOLTmhL&#10;QU9QtyIItkf9G1SnJYKHJkwkdBk0jZYq5UDZzKa/ZHPfCqdSLiSOdyeZ/P+DlR8Pn5HpmmpH8ljR&#10;UY0e1BDYGxhYHuXpnS/I696RXxjomFxTqt7dgfzqmYVNK+xO3SBC3ypRE71ZfJmdPR1xfASp+g9Q&#10;UxixD5CAhga7qB2pwQideDyeShOpyBgyv1hcRoqS7vKL5SxfpBCieHrt0Id3CjoWNyVHKn1CF4c7&#10;HyIbUTy5xGAejK632phk4K7aGGQHQW2yTd8R/Sc3Y1lf8qsFxf47xDR9f4LodKB+N7or+fLkJIoo&#10;21tbp24MQptxT5SNPeoYpRtFDEM1pIrlSeUocgX1IymLMPY3zSNtWsDvnPXU2yX33/YCFWfmvaXq&#10;XM3m8zgMyZgvLnMy8PymOr8RVhJUyQNn43YTxgHaO9S7liKN/WDhhira6CT2M6sjf+rfVIPjrMUB&#10;ObeT1/MfYf0DAAD//wMAUEsDBBQABgAIAAAAIQBW60Me3wAAAAgBAAAPAAAAZHJzL2Rvd25yZXYu&#10;eG1sTI/BTsMwEETvSPyDtUhcUOu0KWka4lQICURv0FZwdeNtEmGvg+2m4e9xT3CcndHM23I9Gs0G&#10;dL6zJGA2TYAh1VZ11AjY754nOTAfJCmpLaGAH/Swrq6vSlkoe6Z3HLahYbGEfCEFtCH0Bee+btFI&#10;P7U9UvSO1hkZonQNV06eY7nRfJ4kGTeyo7jQyh6fWqy/ticjIF+8Dp9+k7591NlRr8Ldcnj5dkLc&#10;3oyPD8ACjuEvDBf8iA5VZDrYEynPtID0PgYFTBbpEtjFX+UzYId4yebAq5L/f6D6BQAA//8DAFBL&#10;AQItABQABgAIAAAAIQC2gziS/gAAAOEBAAATAAAAAAAAAAAAAAAAAAAAAABbQ29udGVudF9UeXBl&#10;c10ueG1sUEsBAi0AFAAGAAgAAAAhADj9If/WAAAAlAEAAAsAAAAAAAAAAAAAAAAALwEAAF9yZWxz&#10;Ly5yZWxzUEsBAi0AFAAGAAgAAAAhAETGD/0pAgAAWQQAAA4AAAAAAAAAAAAAAAAALgIAAGRycy9l&#10;Mm9Eb2MueG1sUEsBAi0AFAAGAAgAAAAhAFbrQx7fAAAACAEAAA8AAAAAAAAAAAAAAAAAgwQAAGRy&#10;cy9kb3ducmV2LnhtbFBLBQYAAAAABAAEAPMAAACPBQAAAAA=&#10;">
                  <v:textbox>
                    <w:txbxContent>
                      <w:p w14:paraId="01AF2386" w14:textId="77777777" w:rsidR="00727BE8" w:rsidRDefault="00727BE8" w:rsidP="00944C3D"/>
                    </w:txbxContent>
                  </v:textbox>
                </v:shape>
              </w:pic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7CE72ED">
                <v:shape id="_x0000_s1048" type="#_x0000_t202" style="position:absolute;margin-left:1.75pt;margin-top:3.65pt;width:89.1pt;height:18.75pt;z-index:2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BNMKgIAAFkEAAAOAAAAZHJzL2Uyb0RvYy54bWysVNtu2zAMfR+wfxD0vjh2kzU14hRdugwD&#10;ugvQ7gNkWbaFSaImKbG7ry8lp1l2wR6G+UEQReqQOof0+nrUihyE8xJMRfPZnBJhODTSdBX98rB7&#10;taLEB2YapsCIij4KT683L1+sB1uKAnpQjXAEQYwvB1vRPgRbZpnnvdDMz8AKg84WnGYBTddljWMD&#10;omuVFfP562wA11gHXHiPp7eTk24SftsKHj61rReBqIpibSGtLq11XLPNmpWdY7aX/FgG+4cqNJMG&#10;k56gbllgZO/kb1Bacgce2jDjoDNoW8lFegO+Jp//8pr7nlmR3oLkeHuiyf8/WP7x8NkR2aB2OSWG&#10;adToQYyBvIGRFJGewfoSo+4txoURjzE0PdXbO+BfPTGw7ZnpxI1zMPSCNVheHm9mZ1cnHB9B6uED&#10;NJiG7QMkoLF1OnKHbBBER5keT9LEUnhMmV/ky0t0cfQVF6u8WKYUrHy+bZ0P7wRoEjcVdSh9QmeH&#10;Ox9iNax8DonJPCjZ7KRSyXBdvVWOHBi2yS59R/SfwpQhQ0Wvlpj77xDz9P0JQsuA/a6krujqFMTK&#10;SNtb06RuDEyqaY8lK3PkMVI3kRjGekyKFSd9amgekVkHU3/jPOKmB/edkgF7u6L+2545QYl6b1Cd&#10;q3yxiMOQjMXyskDDnXvqcw8zHKEqGiiZttswDdDeOtn1mGnqBwM3qGgrE9lR+qmqY/3Yv0mD46zF&#10;ATm3U9SPP8LmCQ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ATDBNMKgIAAFkEAAAOAAAAAAAAAAAAAAAAAC4CAABkcnMvZTJv&#10;RG9jLnhtbFBLAQItABQABgAIAAAAIQAkAQGq3AAAAAYBAAAPAAAAAAAAAAAAAAAAAIQEAABkcnMv&#10;ZG93bnJldi54bWxQSwUGAAAAAAQABADzAAAAjQUAAAAA&#10;">
                  <v:textbox>
                    <w:txbxContent>
                      <w:p w14:paraId="0DAC2E3D" w14:textId="2A4E46A6" w:rsidR="00727BE8" w:rsidRPr="00391121" w:rsidRDefault="00D30F0B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t>911 05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61BE049">
                <v:shape id="_x0000_s1049" type="#_x0000_t202" style="position:absolute;margin-left:101.35pt;margin-top:3.75pt;width:363.75pt;height:18.75pt;z-index:2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<v:textbox>
                    <w:txbxContent>
                      <w:p w14:paraId="5C5DF54C" w14:textId="0C23D8F9" w:rsidR="00727BE8" w:rsidRPr="00391121" w:rsidRDefault="00D30F0B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t>Trenčín</w:t>
                        </w:r>
                      </w:p>
                    </w:txbxContent>
                  </v:textbox>
                </v:shape>
              </w:pic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67849D5">
                <v:shape id="_x0000_s1050" type="#_x0000_t202" style="position:absolute;margin-left:1.7pt;margin-top:17.05pt;width:191.85pt;height:18.75pt;z-index:2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<v:textbox>
                    <w:txbxContent>
                      <w:p w14:paraId="3BC5B18D" w14:textId="5C3738C5" w:rsidR="00645271" w:rsidRDefault="0064527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032/7442220</w:t>
                        </w:r>
                      </w:p>
                      <w:p w14:paraId="3F749BD7" w14:textId="078F4B9A" w:rsidR="00727BE8" w:rsidRPr="00391121" w:rsidRDefault="0064527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032/</w: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instrText xml:space="preserve"> MERGEFIELD  aSUB_TELEFON  \* MERGEFORMAT </w:instrTex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FB526D9">
                <v:shape id="_x0000_s1051" type="#_x0000_t202" style="position:absolute;margin-left:.2pt;margin-top:5.75pt;width:252pt;height:18.75pt;z-index: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<v:textbox>
                    <w:txbxContent>
                      <w:p w14:paraId="37E80309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Pr="00391121">
                          <w:rPr>
                            <w:rFonts w:ascii="Arial" w:hAnsi="Arial" w:cs="Arial"/>
                          </w:rPr>
                          <w:instrText xml:space="preserve"> MERGEFIELD  aSUB_FAX  \* MERGEFORMAT </w:instrText>
                        </w:r>
                        <w:r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3A0550F">
                <v:shape id="Text Box 25" o:spid="_x0000_s1052" type="#_x0000_t202" style="position:absolute;margin-left:1.75pt;margin-top:4.9pt;width:464.1pt;height:18.75pt;z-index:2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<v:textbox>
                    <w:txbxContent>
                      <w:p w14:paraId="781E5AFA" w14:textId="13A27F48" w:rsidR="00727BE8" w:rsidRPr="00391121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info</w:t>
                        </w:r>
                        <w:r w:rsidR="00D96BED">
                          <w:rPr>
                            <w:rFonts w:ascii="Arial" w:hAnsi="Arial" w:cs="Arial"/>
                          </w:rPr>
                          <w:t>@eresproperty.sk</w: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instrText xml:space="preserve"> MERGEFIELD  aSUB_EMAIL  \* MERGEFORMAT </w:instrTex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628A92AA" w:rsidR="00D96BED" w:rsidRPr="00ED0163" w:rsidRDefault="00D30F0B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29.06.2023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7D435322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364ADA5B" w14:textId="16A45106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3"/>
        <w:gridCol w:w="3260"/>
        <w:gridCol w:w="283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4BF8FA8C" w:rsidR="00727BE8" w:rsidRPr="008D0433" w:rsidRDefault="00532400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Erik Pavlis</w:t>
            </w:r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6293F2BC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6F2BC00C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7C737C60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10"/>
        <w:gridCol w:w="1973"/>
        <w:gridCol w:w="1974"/>
        <w:gridCol w:w="1775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hnuteľných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29B0B17D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0095FB25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lastRenderedPageBreak/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610B319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057AB2C5" w14:textId="4AAB6B57" w:rsidR="00727BE8" w:rsidRPr="008C56AB" w:rsidRDefault="00D30F0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90 002,85</w:t>
            </w:r>
          </w:p>
        </w:tc>
        <w:tc>
          <w:tcPr>
            <w:tcW w:w="1234" w:type="dxa"/>
            <w:vAlign w:val="center"/>
          </w:tcPr>
          <w:p w14:paraId="4F28F087" w14:textId="56F73E22" w:rsidR="00727BE8" w:rsidRPr="008C56AB" w:rsidRDefault="00D30F0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90 002,85</w:t>
            </w:r>
          </w:p>
        </w:tc>
        <w:tc>
          <w:tcPr>
            <w:tcW w:w="1978" w:type="dxa"/>
            <w:vAlign w:val="center"/>
          </w:tcPr>
          <w:p w14:paraId="70A05763" w14:textId="546FDCAA" w:rsidR="00727BE8" w:rsidRPr="008C56AB" w:rsidRDefault="00D30F0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0,01</w:t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77F8D061" w14:textId="77777777" w:rsidR="00CA5B8A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A9E1D61" w14:textId="2FC0AA0B" w:rsidR="00CA5B8A" w:rsidRPr="008C56AB" w:rsidRDefault="00D30F0B" w:rsidP="005324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5 777,53</w:t>
            </w:r>
          </w:p>
        </w:tc>
        <w:tc>
          <w:tcPr>
            <w:tcW w:w="1325" w:type="dxa"/>
            <w:vAlign w:val="center"/>
          </w:tcPr>
          <w:p w14:paraId="0ED9D7DA" w14:textId="7A7A5F91" w:rsidR="00727BE8" w:rsidRPr="008C56AB" w:rsidRDefault="00D30F0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10 043,03</w:t>
            </w:r>
          </w:p>
        </w:tc>
        <w:tc>
          <w:tcPr>
            <w:tcW w:w="1234" w:type="dxa"/>
            <w:vAlign w:val="center"/>
          </w:tcPr>
          <w:p w14:paraId="563A6FDB" w14:textId="65374187" w:rsidR="00727BE8" w:rsidRPr="008C56AB" w:rsidRDefault="00D30F0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15 817,36</w:t>
            </w:r>
          </w:p>
        </w:tc>
        <w:tc>
          <w:tcPr>
            <w:tcW w:w="1978" w:type="dxa"/>
            <w:vAlign w:val="center"/>
          </w:tcPr>
          <w:p w14:paraId="1AE1FE1A" w14:textId="12C0FC7B" w:rsidR="00727BE8" w:rsidRPr="008C56AB" w:rsidRDefault="00D30F0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3,20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22FB0534" w:rsidR="00727BE8" w:rsidRPr="008C56AB" w:rsidRDefault="00CA21E4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25" w:type="dxa"/>
            <w:vAlign w:val="center"/>
          </w:tcPr>
          <w:p w14:paraId="756F8C5D" w14:textId="5BA8B3FA" w:rsidR="00727BE8" w:rsidRPr="008C56AB" w:rsidRDefault="00CA21E4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12689F5B" w:rsidR="00727BE8" w:rsidRPr="008C56AB" w:rsidRDefault="00CA21E4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3F9CA696" w:rsidR="00727BE8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234" w:type="dxa"/>
            <w:vAlign w:val="center"/>
          </w:tcPr>
          <w:p w14:paraId="02F14DF0" w14:textId="32BF273A" w:rsidR="00727BE8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978" w:type="dxa"/>
            <w:vAlign w:val="center"/>
          </w:tcPr>
          <w:p w14:paraId="7E47A3A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1656F206" w:rsidR="00727BE8" w:rsidRPr="008C56AB" w:rsidRDefault="00D30F0B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5 777,53</w:t>
            </w:r>
          </w:p>
        </w:tc>
        <w:tc>
          <w:tcPr>
            <w:tcW w:w="1325" w:type="dxa"/>
            <w:vAlign w:val="center"/>
          </w:tcPr>
          <w:p w14:paraId="72A1B8CF" w14:textId="2559D8B8" w:rsidR="00727BE8" w:rsidRPr="008C56AB" w:rsidRDefault="00D30F0B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100 045,88</w:t>
            </w:r>
          </w:p>
        </w:tc>
        <w:tc>
          <w:tcPr>
            <w:tcW w:w="1234" w:type="dxa"/>
            <w:vAlign w:val="center"/>
          </w:tcPr>
          <w:p w14:paraId="413BCFD7" w14:textId="47CAA10A" w:rsidR="00727BE8" w:rsidRPr="008C56AB" w:rsidRDefault="00D30F0B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105 820,21</w:t>
            </w:r>
          </w:p>
        </w:tc>
        <w:tc>
          <w:tcPr>
            <w:tcW w:w="1978" w:type="dxa"/>
            <w:vAlign w:val="center"/>
          </w:tcPr>
          <w:p w14:paraId="2EA141A6" w14:textId="3134C6C6" w:rsidR="00727BE8" w:rsidRPr="008C56AB" w:rsidRDefault="00D30F0B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3,21</w:t>
            </w: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13004A14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4ABB9441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240922C5" w14:textId="05599DBD" w:rsidR="00727BE8" w:rsidRPr="008C56AB" w:rsidRDefault="00B2182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504 542,79</w:t>
            </w:r>
          </w:p>
        </w:tc>
        <w:tc>
          <w:tcPr>
            <w:tcW w:w="2883" w:type="dxa"/>
            <w:vAlign w:val="center"/>
          </w:tcPr>
          <w:p w14:paraId="0D87AACC" w14:textId="6A8CADEE" w:rsidR="00727BE8" w:rsidRPr="008C56AB" w:rsidRDefault="00B2182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450 515,87</w:t>
            </w:r>
          </w:p>
        </w:tc>
      </w:tr>
      <w:tr w:rsidR="00727BE8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2AE5ED2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047A0AC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410D8B33" w:rsidR="00727BE8" w:rsidRPr="008C56AB" w:rsidRDefault="00B21827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504 542,79</w:t>
            </w:r>
          </w:p>
        </w:tc>
        <w:tc>
          <w:tcPr>
            <w:tcW w:w="2883" w:type="dxa"/>
            <w:vAlign w:val="center"/>
          </w:tcPr>
          <w:p w14:paraId="733B1440" w14:textId="15C207CA" w:rsidR="00A136FC" w:rsidRPr="00A136FC" w:rsidRDefault="00B21827" w:rsidP="00A136FC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450 515,87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96"/>
        <w:gridCol w:w="2742"/>
        <w:gridCol w:w="2940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7464A437" w14:textId="77777777" w:rsidR="00727BE8" w:rsidRDefault="00727BE8" w:rsidP="00944C3D">
      <w:pPr>
        <w:rPr>
          <w:rFonts w:ascii="Arial" w:hAnsi="Arial"/>
          <w:b/>
        </w:rPr>
      </w:pPr>
    </w:p>
    <w:p w14:paraId="53FCC691" w14:textId="77777777" w:rsidR="00727BE8" w:rsidRDefault="00727BE8" w:rsidP="00944C3D">
      <w:pPr>
        <w:rPr>
          <w:rFonts w:ascii="Arial" w:hAnsi="Arial"/>
          <w:b/>
        </w:rPr>
      </w:pPr>
    </w:p>
    <w:p w14:paraId="235A9ACB" w14:textId="77777777" w:rsidR="00727BE8" w:rsidRDefault="00727BE8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6C9CEFE1" w:rsidR="00727BE8" w:rsidRPr="008C56AB" w:rsidRDefault="00B21827" w:rsidP="00A20336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21 021,79</w:t>
            </w:r>
          </w:p>
        </w:tc>
        <w:tc>
          <w:tcPr>
            <w:tcW w:w="1195" w:type="dxa"/>
            <w:vAlign w:val="center"/>
          </w:tcPr>
          <w:p w14:paraId="574DE2C9" w14:textId="358BBCC2" w:rsidR="00727BE8" w:rsidRPr="008C56AB" w:rsidRDefault="00B2182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47 613,48</w:t>
            </w:r>
          </w:p>
        </w:tc>
        <w:tc>
          <w:tcPr>
            <w:tcW w:w="1195" w:type="dxa"/>
            <w:vAlign w:val="center"/>
          </w:tcPr>
          <w:p w14:paraId="620228A9" w14:textId="2CF8FCC7" w:rsidR="00727BE8" w:rsidRPr="008C56AB" w:rsidRDefault="00B2182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38 287,01</w:t>
            </w: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6ABC5730" w:rsidR="00727BE8" w:rsidRPr="008C56AB" w:rsidRDefault="00B21827" w:rsidP="00A20336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30 348,26</w:t>
            </w:r>
          </w:p>
        </w:tc>
      </w:tr>
      <w:tr w:rsidR="00727BE8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5048C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A96CD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635A3E87" w:rsidR="00727BE8" w:rsidRPr="008C56AB" w:rsidRDefault="00B21827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21 021,79</w:t>
            </w:r>
          </w:p>
        </w:tc>
        <w:tc>
          <w:tcPr>
            <w:tcW w:w="1195" w:type="dxa"/>
            <w:vAlign w:val="center"/>
          </w:tcPr>
          <w:p w14:paraId="2EC0EAC9" w14:textId="7FB8204C" w:rsidR="00727BE8" w:rsidRPr="008C56AB" w:rsidRDefault="00B2182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47 613,48</w:t>
            </w:r>
          </w:p>
        </w:tc>
        <w:tc>
          <w:tcPr>
            <w:tcW w:w="1195" w:type="dxa"/>
            <w:vAlign w:val="center"/>
          </w:tcPr>
          <w:p w14:paraId="39FBFFBB" w14:textId="4C9324C1" w:rsidR="00727BE8" w:rsidRPr="008C56AB" w:rsidRDefault="00B21827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38 287,01</w:t>
            </w:r>
          </w:p>
        </w:tc>
        <w:tc>
          <w:tcPr>
            <w:tcW w:w="1164" w:type="dxa"/>
            <w:vAlign w:val="center"/>
          </w:tcPr>
          <w:p w14:paraId="138E7331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4B14B2DE" w:rsidR="00727BE8" w:rsidRPr="008C56AB" w:rsidRDefault="00B21827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30 348,26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12"/>
        <w:gridCol w:w="4066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4E698E0A" w:rsidR="00727BE8" w:rsidRPr="00050529" w:rsidRDefault="00A20336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</w:t>
            </w: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107474AE" w:rsidR="00727BE8" w:rsidRPr="00050529" w:rsidRDefault="00A20336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</w:t>
            </w: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1"/>
        <w:gridCol w:w="1349"/>
        <w:gridCol w:w="1300"/>
        <w:gridCol w:w="1315"/>
        <w:gridCol w:w="1324"/>
        <w:gridCol w:w="1349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03"/>
        <w:gridCol w:w="1766"/>
        <w:gridCol w:w="1646"/>
        <w:gridCol w:w="1590"/>
        <w:gridCol w:w="1873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0F39D69D" w:rsidR="00727BE8" w:rsidRPr="008C56AB" w:rsidRDefault="00B2182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69" w:type="dxa"/>
            <w:vAlign w:val="center"/>
          </w:tcPr>
          <w:p w14:paraId="664DF51C" w14:textId="0C7195E2" w:rsidR="00727BE8" w:rsidRPr="008C56AB" w:rsidRDefault="00B2182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7C11421" w14:textId="13751B63" w:rsidR="00727BE8" w:rsidRPr="008C56AB" w:rsidRDefault="00B2182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252E117A" w14:textId="376F4402" w:rsidR="00727BE8" w:rsidRPr="008C56AB" w:rsidRDefault="00B21827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4B54014A" w:rsidR="00727BE8" w:rsidRPr="008C56AB" w:rsidRDefault="00B2182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85 250,14</w:t>
            </w:r>
          </w:p>
        </w:tc>
        <w:tc>
          <w:tcPr>
            <w:tcW w:w="2835" w:type="dxa"/>
            <w:vAlign w:val="center"/>
          </w:tcPr>
          <w:p w14:paraId="6EC8B8A1" w14:textId="75784C10" w:rsidR="00727BE8" w:rsidRPr="008C56AB" w:rsidRDefault="00B2182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30 012,33</w:t>
            </w:r>
          </w:p>
        </w:tc>
      </w:tr>
      <w:tr w:rsidR="00727BE8" w:rsidRPr="00871039" w14:paraId="1F748CF8" w14:textId="77777777" w:rsidTr="00503750">
        <w:tc>
          <w:tcPr>
            <w:tcW w:w="4395" w:type="dxa"/>
            <w:vAlign w:val="center"/>
          </w:tcPr>
          <w:p w14:paraId="6A4AF8B5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3E05E7BA" w:rsidR="00727BE8" w:rsidRPr="008C56AB" w:rsidRDefault="00B21827" w:rsidP="00B2182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85 250,14</w:t>
            </w:r>
          </w:p>
        </w:tc>
        <w:tc>
          <w:tcPr>
            <w:tcW w:w="2835" w:type="dxa"/>
            <w:vAlign w:val="center"/>
          </w:tcPr>
          <w:p w14:paraId="4253AF30" w14:textId="70FA9B36" w:rsidR="00727BE8" w:rsidRPr="008C56AB" w:rsidRDefault="00B21827" w:rsidP="00A20336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30 012,33</w:t>
            </w:r>
          </w:p>
        </w:tc>
      </w:tr>
      <w:tr w:rsidR="00727BE8" w:rsidRPr="00871039" w14:paraId="5375C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5DC46C25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546D7513" w:rsidR="00727BE8" w:rsidRPr="008C56AB" w:rsidRDefault="00A20336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3362FA24" w:rsidR="00727BE8" w:rsidRPr="008C56AB" w:rsidRDefault="00B2182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85 250,14</w:t>
            </w:r>
          </w:p>
        </w:tc>
        <w:tc>
          <w:tcPr>
            <w:tcW w:w="2835" w:type="dxa"/>
            <w:vAlign w:val="center"/>
          </w:tcPr>
          <w:p w14:paraId="74A06852" w14:textId="45AC6306" w:rsidR="00727BE8" w:rsidRPr="008C56AB" w:rsidRDefault="00B2182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30 012,33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BC5F101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32"/>
        <w:gridCol w:w="2476"/>
        <w:gridCol w:w="267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503750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503750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503750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1B6A4F5E" w:rsidR="00727BE8" w:rsidRPr="00E05001" w:rsidRDefault="00A2033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€</w:t>
            </w: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38D01688" w:rsidR="00727BE8" w:rsidRPr="00E05001" w:rsidRDefault="009D0324" w:rsidP="009D032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FPÚO</w:t>
            </w:r>
          </w:p>
        </w:tc>
        <w:tc>
          <w:tcPr>
            <w:tcW w:w="1843" w:type="dxa"/>
            <w:vAlign w:val="center"/>
          </w:tcPr>
          <w:p w14:paraId="4A901149" w14:textId="4BA143B3" w:rsidR="00727BE8" w:rsidRPr="00E05001" w:rsidRDefault="00B21827" w:rsidP="009D032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388 944,40</w:t>
            </w:r>
          </w:p>
        </w:tc>
        <w:tc>
          <w:tcPr>
            <w:tcW w:w="1843" w:type="dxa"/>
            <w:vAlign w:val="center"/>
          </w:tcPr>
          <w:p w14:paraId="13F3EF6B" w14:textId="608BD20F" w:rsidR="00727BE8" w:rsidRPr="00E05001" w:rsidRDefault="00B21827" w:rsidP="009D032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405 259,28</w:t>
            </w:r>
          </w:p>
        </w:tc>
      </w:tr>
      <w:tr w:rsidR="00727BE8" w:rsidRPr="00E05001" w14:paraId="13808A8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EE17B2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1F8500A8" w:rsidR="00727BE8" w:rsidRPr="00E05001" w:rsidRDefault="009D0324" w:rsidP="009D032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FPÚO</w:t>
            </w:r>
          </w:p>
        </w:tc>
        <w:tc>
          <w:tcPr>
            <w:tcW w:w="1843" w:type="dxa"/>
            <w:vAlign w:val="center"/>
          </w:tcPr>
          <w:p w14:paraId="1BCB421C" w14:textId="52F5CC8F" w:rsidR="00727BE8" w:rsidRPr="00E05001" w:rsidRDefault="00B21827" w:rsidP="009D032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388 944,40</w:t>
            </w:r>
          </w:p>
        </w:tc>
        <w:tc>
          <w:tcPr>
            <w:tcW w:w="1843" w:type="dxa"/>
            <w:vAlign w:val="center"/>
          </w:tcPr>
          <w:p w14:paraId="5FB3E5B7" w14:textId="3ADC8C05" w:rsidR="00727BE8" w:rsidRPr="00E05001" w:rsidRDefault="00B21827" w:rsidP="009D032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405 259,28</w:t>
            </w: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1"/>
        <w:gridCol w:w="2867"/>
        <w:gridCol w:w="2940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73F6137E" w:rsidR="00727BE8" w:rsidRPr="00863342" w:rsidRDefault="002B7C7B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727BE8">
              <w:rPr>
                <w:rFonts w:ascii="Arial" w:hAnsi="Arial"/>
                <w:sz w:val="16"/>
                <w:szCs w:val="16"/>
              </w:rPr>
              <w:fldChar w:fldCharType="begin"/>
            </w:r>
            <w:r w:rsidR="00727BE8"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 w:rsidR="00727BE8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CBB3F0" w14:textId="2A4C70AD" w:rsidR="00727BE8" w:rsidRPr="008C56AB" w:rsidRDefault="002B7C7B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3"/>
        <w:gridCol w:w="1922"/>
        <w:gridCol w:w="1445"/>
        <w:gridCol w:w="1419"/>
        <w:gridCol w:w="1819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 majetku  </w:t>
            </w:r>
            <w:r w:rsidRPr="00863342">
              <w:rPr>
                <w:rFonts w:ascii="Arial" w:hAnsi="Arial"/>
                <w:sz w:val="16"/>
                <w:szCs w:val="16"/>
              </w:rPr>
              <w:lastRenderedPageBreak/>
              <w:t>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lastRenderedPageBreak/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8"/>
        <w:gridCol w:w="1926"/>
        <w:gridCol w:w="1409"/>
        <w:gridCol w:w="1455"/>
        <w:gridCol w:w="1830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5"/>
        <w:gridCol w:w="2871"/>
        <w:gridCol w:w="2942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46E3DBA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2321CACE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5F4CE9B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57"/>
        <w:gridCol w:w="2875"/>
        <w:gridCol w:w="2946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0"/>
        <w:gridCol w:w="2873"/>
        <w:gridCol w:w="2945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lastRenderedPageBreak/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0"/>
        <w:gridCol w:w="2873"/>
        <w:gridCol w:w="2945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5"/>
        <w:gridCol w:w="2842"/>
        <w:gridCol w:w="2921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D510D" w14:textId="77777777" w:rsidR="00E314A9" w:rsidRDefault="00E314A9">
      <w:r>
        <w:separator/>
      </w:r>
    </w:p>
  </w:endnote>
  <w:endnote w:type="continuationSeparator" w:id="0">
    <w:p w14:paraId="11210D7B" w14:textId="77777777" w:rsidR="00E314A9" w:rsidRDefault="00E31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B32E3" w14:textId="77777777" w:rsidR="00E314A9" w:rsidRDefault="00E314A9">
      <w:r>
        <w:separator/>
      </w:r>
    </w:p>
  </w:footnote>
  <w:footnote w:type="continuationSeparator" w:id="0">
    <w:p w14:paraId="299AD6D0" w14:textId="77777777" w:rsidR="00E314A9" w:rsidRDefault="00E314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38B3677F"/>
    <w:multiLevelType w:val="hybridMultilevel"/>
    <w:tmpl w:val="ED1A8B20"/>
    <w:lvl w:ilvl="0" w:tplc="B0BEE5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59832">
    <w:abstractNumId w:val="14"/>
  </w:num>
  <w:num w:numId="2" w16cid:durableId="131334209">
    <w:abstractNumId w:val="18"/>
  </w:num>
  <w:num w:numId="3" w16cid:durableId="1426001789">
    <w:abstractNumId w:val="8"/>
  </w:num>
  <w:num w:numId="4" w16cid:durableId="1278759319">
    <w:abstractNumId w:val="7"/>
  </w:num>
  <w:num w:numId="5" w16cid:durableId="91647922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63726955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8576113">
    <w:abstractNumId w:val="21"/>
  </w:num>
  <w:num w:numId="8" w16cid:durableId="1386100480">
    <w:abstractNumId w:val="11"/>
  </w:num>
  <w:num w:numId="9" w16cid:durableId="1497964907">
    <w:abstractNumId w:val="0"/>
  </w:num>
  <w:num w:numId="10" w16cid:durableId="773591932">
    <w:abstractNumId w:val="20"/>
  </w:num>
  <w:num w:numId="11" w16cid:durableId="1821119812">
    <w:abstractNumId w:val="6"/>
  </w:num>
  <w:num w:numId="12" w16cid:durableId="1836410588">
    <w:abstractNumId w:val="10"/>
  </w:num>
  <w:num w:numId="13" w16cid:durableId="1812745986">
    <w:abstractNumId w:val="13"/>
  </w:num>
  <w:num w:numId="14" w16cid:durableId="1871800072">
    <w:abstractNumId w:val="16"/>
  </w:num>
  <w:num w:numId="15" w16cid:durableId="1602182574">
    <w:abstractNumId w:val="15"/>
  </w:num>
  <w:num w:numId="16" w16cid:durableId="419520306">
    <w:abstractNumId w:val="2"/>
  </w:num>
  <w:num w:numId="17" w16cid:durableId="474419281">
    <w:abstractNumId w:val="4"/>
  </w:num>
  <w:num w:numId="18" w16cid:durableId="1615818964">
    <w:abstractNumId w:val="12"/>
  </w:num>
  <w:num w:numId="19" w16cid:durableId="1069692776">
    <w:abstractNumId w:val="5"/>
  </w:num>
  <w:num w:numId="20" w16cid:durableId="1663118178">
    <w:abstractNumId w:val="19"/>
  </w:num>
  <w:num w:numId="21" w16cid:durableId="675693347">
    <w:abstractNumId w:val="1"/>
  </w:num>
  <w:num w:numId="22" w16cid:durableId="16454259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31BD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12D5"/>
    <w:rsid w:val="002B7C7B"/>
    <w:rsid w:val="002C13B3"/>
    <w:rsid w:val="002C5CE4"/>
    <w:rsid w:val="002D0906"/>
    <w:rsid w:val="002D09F9"/>
    <w:rsid w:val="002D7955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3812"/>
    <w:rsid w:val="00325368"/>
    <w:rsid w:val="003277F2"/>
    <w:rsid w:val="00337128"/>
    <w:rsid w:val="00337BB7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47539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16FF"/>
    <w:rsid w:val="004A6F9D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2400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44A5"/>
    <w:rsid w:val="005E5613"/>
    <w:rsid w:val="005E6956"/>
    <w:rsid w:val="0060758C"/>
    <w:rsid w:val="0061114C"/>
    <w:rsid w:val="00614891"/>
    <w:rsid w:val="0062543C"/>
    <w:rsid w:val="00631973"/>
    <w:rsid w:val="00643188"/>
    <w:rsid w:val="00645271"/>
    <w:rsid w:val="00660AB8"/>
    <w:rsid w:val="00664EC5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1595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B2521"/>
    <w:rsid w:val="009B4C58"/>
    <w:rsid w:val="009D0324"/>
    <w:rsid w:val="009D200B"/>
    <w:rsid w:val="009D30DB"/>
    <w:rsid w:val="009E1BB8"/>
    <w:rsid w:val="009E6601"/>
    <w:rsid w:val="009F2298"/>
    <w:rsid w:val="009F61B4"/>
    <w:rsid w:val="00A02DF7"/>
    <w:rsid w:val="00A052AA"/>
    <w:rsid w:val="00A0740D"/>
    <w:rsid w:val="00A1303B"/>
    <w:rsid w:val="00A136FC"/>
    <w:rsid w:val="00A20336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0F29"/>
    <w:rsid w:val="00AE2196"/>
    <w:rsid w:val="00AE3594"/>
    <w:rsid w:val="00B025F9"/>
    <w:rsid w:val="00B036B5"/>
    <w:rsid w:val="00B1198E"/>
    <w:rsid w:val="00B20E3B"/>
    <w:rsid w:val="00B21506"/>
    <w:rsid w:val="00B21827"/>
    <w:rsid w:val="00B21A23"/>
    <w:rsid w:val="00B24C48"/>
    <w:rsid w:val="00B30D51"/>
    <w:rsid w:val="00B34591"/>
    <w:rsid w:val="00B44140"/>
    <w:rsid w:val="00B44D10"/>
    <w:rsid w:val="00B461FE"/>
    <w:rsid w:val="00B5159F"/>
    <w:rsid w:val="00B54AA7"/>
    <w:rsid w:val="00B6597A"/>
    <w:rsid w:val="00B808E2"/>
    <w:rsid w:val="00B85F0B"/>
    <w:rsid w:val="00B9049A"/>
    <w:rsid w:val="00B943F2"/>
    <w:rsid w:val="00BA2740"/>
    <w:rsid w:val="00BB13F1"/>
    <w:rsid w:val="00BB2432"/>
    <w:rsid w:val="00BB30BF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BE75BE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21E4"/>
    <w:rsid w:val="00CA5B8A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127FC"/>
    <w:rsid w:val="00D229D5"/>
    <w:rsid w:val="00D250F3"/>
    <w:rsid w:val="00D30F0B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535"/>
    <w:rsid w:val="00D83C37"/>
    <w:rsid w:val="00D84B5C"/>
    <w:rsid w:val="00D86E26"/>
    <w:rsid w:val="00D92E41"/>
    <w:rsid w:val="00D96BED"/>
    <w:rsid w:val="00DA1033"/>
    <w:rsid w:val="00DA1207"/>
    <w:rsid w:val="00DA4018"/>
    <w:rsid w:val="00DB1FF0"/>
    <w:rsid w:val="00DB4A38"/>
    <w:rsid w:val="00DC0931"/>
    <w:rsid w:val="00DC7516"/>
    <w:rsid w:val="00DE2BC3"/>
    <w:rsid w:val="00DE4789"/>
    <w:rsid w:val="00DE4A85"/>
    <w:rsid w:val="00DF7339"/>
    <w:rsid w:val="00E05001"/>
    <w:rsid w:val="00E17884"/>
    <w:rsid w:val="00E22677"/>
    <w:rsid w:val="00E314A9"/>
    <w:rsid w:val="00E34916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3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210</TotalTime>
  <Pages>16</Pages>
  <Words>5109</Words>
  <Characters>29124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Poznámky Úč  NUJ 3 - 01</vt:lpstr>
    </vt:vector>
  </TitlesOfParts>
  <Company>None</Company>
  <LinksUpToDate>false</LinksUpToDate>
  <CharactersWithSpaces>34165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Poznámky Úč  NUJ 3 - 01</dc:title>
  <dc:subject/>
  <dc:creator>Krolakova</dc:creator>
  <cp:keywords/>
  <dc:description/>
  <cp:lastModifiedBy>ERES Property 3</cp:lastModifiedBy>
  <cp:revision>17</cp:revision>
  <cp:lastPrinted>2023-06-21T07:42:00Z</cp:lastPrinted>
  <dcterms:created xsi:type="dcterms:W3CDTF">2021-09-08T09:47:00Z</dcterms:created>
  <dcterms:modified xsi:type="dcterms:W3CDTF">2023-06-29T13:36:00Z</dcterms:modified>
</cp:coreProperties>
</file>