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96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727BE8" w:rsidRPr="00ED0163" w14:paraId="2FBB5CF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EE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F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E41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6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58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8E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D6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F9D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C6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C7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60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18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F2F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69C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28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31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0C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3D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7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8C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339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5863F3" w14:paraId="0390096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FDD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1A7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EB0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FE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92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0EC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FB5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B2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B3B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4C3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F66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F97E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31B4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8DD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AA1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935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860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A3D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A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FA4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1D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7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D3F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728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0460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D4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A86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A53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4B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3E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5A2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366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07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436738A7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790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167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1E2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5BFA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F1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130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5EC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9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784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3D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7B3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57A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7E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DC0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40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868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FAE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E7A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85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FC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E1C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1D3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7320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2F5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7BD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F98A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814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901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081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419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C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3C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6C5C63F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540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4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A29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4D0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DB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1B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1B7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D1E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B36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4A4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CFF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337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34CA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15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D1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727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D6B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F1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6F5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A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93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2F1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4B9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B13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4B2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D06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43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530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87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9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BB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18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0B3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55DB95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02C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78D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6E8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F4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7F0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1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98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C2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24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D36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6A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FAD4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718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4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8E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97EC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F1B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7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4A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0AC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13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0AB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A95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195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ED5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87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8B1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C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53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C8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735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7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562C1FD7" w14:textId="77777777" w:rsidTr="00D92E41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59F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22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88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D8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A5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C30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50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6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FF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298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CD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C4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346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2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2C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B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29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1F12086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60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4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17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D4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75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C2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B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6C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0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A4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44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5C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8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20D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4E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09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2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C4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C4F5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2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DA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B2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6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086923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72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86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D1D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1FF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D9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4D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CC9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E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1A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90F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23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F62B" w14:textId="77777777" w:rsidR="00727BE8" w:rsidRPr="00ED0163" w:rsidRDefault="00727BE8" w:rsidP="00D92E41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C8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90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E5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38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4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1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E2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14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C1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8B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D8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7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29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CB986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27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382E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21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83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5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054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2C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F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3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7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F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CF5B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3A1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B4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D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D4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B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C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58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A7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636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DD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5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4B7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42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BD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F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C5E333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2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E3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7C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E3D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BD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D8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2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45D5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B3E7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6F40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A4EC" w14:textId="550DF8E5" w:rsidR="00727BE8" w:rsidRPr="00ED0163" w:rsidRDefault="00B56D9B" w:rsidP="00D92E41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K</w:t>
            </w:r>
            <w:r>
              <w:rPr>
                <w:rFonts w:ascii="Arial" w:hAnsi="Arial"/>
                <w:lang w:eastAsia="sk-SK"/>
              </w:rPr>
              <w:t xml:space="preserve"> 30.04.2023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ADD4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6B6C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B3B2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ACF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A938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A9E3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C4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2F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76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EA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4B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9D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07C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CE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BF0D97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E3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C7F3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CF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4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46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6FB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144C8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CBE5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2509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DE98" w14:textId="77777777" w:rsidR="00727BE8" w:rsidRPr="00ED0163" w:rsidRDefault="00000000" w:rsidP="00D92E41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409C8DB7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113.5pt;margin-top:1.9pt;width:239.05pt;height:18.75pt;z-index:9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<v:textbox>
                    <w:txbxContent>
                      <w:p w14:paraId="69D67AE6" w14:textId="77777777" w:rsidR="00727BE8" w:rsidRDefault="00727BE8" w:rsidP="00944C3D">
                        <w:pPr>
                          <w:tabs>
                            <w:tab w:val="left" w:pos="142"/>
                            <w:tab w:val="left" w:pos="1276"/>
                            <w:tab w:val="left" w:pos="2552"/>
                            <w:tab w:val="left" w:pos="3969"/>
                          </w:tabs>
                        </w:pPr>
                        <w:r>
                          <w:tab/>
                          <w:t>mesiac</w:t>
                        </w:r>
                        <w:r>
                          <w:tab/>
                          <w:t>rok</w:t>
                        </w:r>
                        <w:r>
                          <w:tab/>
                          <w:t>mesiac</w:t>
                        </w:r>
                        <w:r>
                          <w:tab/>
                          <w:t>rok</w:t>
                        </w:r>
                      </w:p>
                    </w:txbxContent>
                  </v:textbox>
                </v:shape>
              </w:pic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4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7A8D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9172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BD177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193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64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FD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64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1E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E2F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1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34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61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C37CC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11D33A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74B05E7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90AF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50F58D41">
                <v:shape id="Text Box 4" o:spid="_x0000_s1027" type="#_x0000_t202" style="position:absolute;margin-left:345.05pt;margin-top:.4pt;width:29.25pt;height:18.75pt;z-index:1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<v:textbox>
                    <w:txbxContent>
                      <w:p w14:paraId="798DA291" w14:textId="77777777" w:rsidR="00727BE8" w:rsidRDefault="00727BE8" w:rsidP="00944C3D">
                        <w:r>
                          <w:t>do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738E667">
                <v:shape id="Text Box 3" o:spid="_x0000_s1028" type="#_x0000_t202" style="position:absolute;margin-left:209.3pt;margin-top:.2pt;width:29.25pt;height:18.75pt;z-index:1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<v:textbox>
                    <w:txbxContent>
                      <w:p w14:paraId="7B64A26F" w14:textId="77777777" w:rsidR="00727BE8" w:rsidRDefault="00727BE8" w:rsidP="00944C3D">
                        <w:r>
                          <w:t>od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5CEBFDEB">
                <v:shape id="Text Box 6" o:spid="_x0000_s1029" type="#_x0000_t202" style="position:absolute;margin-left:92.15pt;margin-top:.3pt;width:94.5pt;height:32.25pt;z-index:1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<v:textbox>
                    <w:txbxContent>
                      <w:p w14:paraId="64189509" w14:textId="77777777" w:rsidR="00727BE8" w:rsidRDefault="00727BE8" w:rsidP="00944C3D">
                        <w:r w:rsidRPr="00AA26F7">
                          <w:rPr>
                            <w:rFonts w:ascii="Arial" w:hAnsi="Arial"/>
                            <w:lang w:eastAsia="sk-SK"/>
                          </w:rPr>
                          <w:t>Za bežné účtovné obdobie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64790DFD">
                <v:shape id="_x0000_s1030" type="#_x0000_t202" style="position:absolute;margin-left:247.5pt;margin-top:.7pt;width:38pt;height:18.75pt;z-index: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<v:textbox>
                    <w:txbxContent>
                      <w:p w14:paraId="760D85D4" w14:textId="77777777" w:rsidR="00727BE8" w:rsidRDefault="00000000" w:rsidP="00944C3D">
                        <w:fldSimple w:instr=" MERGEFIELD  aDMOD  \* MERGEFORMAT ">
                          <w:r w:rsidR="00727BE8" w:rsidRPr="00164431">
                            <w:rPr>
                              <w:rFonts w:ascii="Arial" w:hAnsi="Arial" w:cs="Arial"/>
                              <w:noProof/>
                            </w:rPr>
                            <w:t>1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131A9926">
                <v:shape id="_x0000_s1031" type="#_x0000_t202" style="position:absolute;margin-left:302.45pt;margin-top:.4pt;width:37.45pt;height:18.75pt;z-index: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">
                  <v:textbox>
                    <w:txbxContent>
                      <w:p w14:paraId="04E1257B" w14:textId="299ECB9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20</w:t>
                        </w:r>
                        <w:r w:rsidR="000731BD">
                          <w:rPr>
                            <w:rFonts w:ascii="Arial" w:hAnsi="Arial" w:cs="Arial"/>
                          </w:rPr>
                          <w:t>2</w:t>
                        </w:r>
                        <w:r w:rsidR="00B56D9B">
                          <w:rPr>
                            <w:rFonts w:ascii="Arial" w:hAnsi="Arial" w:cs="Arial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E721267">
                <v:shape id="_x0000_s1032" type="#_x0000_t202" style="position:absolute;margin-left:439.1pt;margin-top:.8pt;width:38.8pt;height:18.75pt;z-index: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1l9KwIAAFcEAAAOAAAAZHJzL2Uyb0RvYy54bWysVNtu2zAMfR+wfxD0vjjxkjQ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">
                  <v:textbox>
                    <w:txbxContent>
                      <w:p w14:paraId="3999FF31" w14:textId="60385C05" w:rsidR="00727BE8" w:rsidRDefault="00727BE8" w:rsidP="00944C3D">
                        <w:r>
                          <w:t>20</w:t>
                        </w:r>
                        <w:r w:rsidR="00D92E41">
                          <w:t>2</w:t>
                        </w:r>
                        <w:r w:rsidR="00B56D9B">
                          <w:t>3</w:t>
                        </w:r>
                        <w:r w:rsidR="00D92E41">
                          <w:t>1</w:t>
                        </w:r>
                      </w:p>
                      <w:p w14:paraId="5FFC8E9E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939042F">
                <v:shape id="_x0000_s1033" type="#_x0000_t202" style="position:absolute;margin-left:374.6pt;margin-top:.8pt;width:38pt;height:18.75pt;z-index: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<v:textbox>
                    <w:txbxContent>
                      <w:p w14:paraId="5A7A1891" w14:textId="5BAA84D1" w:rsidR="00D92E41" w:rsidRDefault="00B56D9B" w:rsidP="00944C3D">
                        <w:r>
                          <w:t>4</w:t>
                        </w:r>
                      </w:p>
                    </w:txbxContent>
                  </v:textbox>
                </v:shape>
              </w:pict>
            </w:r>
          </w:p>
          <w:p w14:paraId="5BAC61EA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7F352DC3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3629974A" w14:textId="77777777" w:rsidR="00727BE8" w:rsidRDefault="00000000" w:rsidP="00D92E41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B626834">
                <v:shape id="Text Box 5" o:spid="_x0000_s1034" type="#_x0000_t202" style="position:absolute;left:0;text-align:left;margin-left:344.9pt;margin-top:5.35pt;width:29.25pt;height:18.75pt;z-index: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<v:textbox>
                    <w:txbxContent>
                      <w:p w14:paraId="10535A4A" w14:textId="77777777" w:rsidR="00727BE8" w:rsidRDefault="00727BE8" w:rsidP="00944C3D">
                        <w:r>
                          <w:t>do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29444060">
                <v:shape id="_x0000_s1035" type="#_x0000_t202" style="position:absolute;left:0;text-align:left;margin-left:209.4pt;margin-top:5.3pt;width:29.25pt;height:18.75pt;z-index: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<v:textbox>
                    <w:txbxContent>
                      <w:p w14:paraId="7E6D46C2" w14:textId="77777777" w:rsidR="00727BE8" w:rsidRDefault="00727BE8" w:rsidP="00944C3D">
                        <w:r>
                          <w:t>od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3A66602B">
                <v:shape id="Text Box 7" o:spid="_x0000_s1036" type="#_x0000_t202" style="position:absolute;left:0;text-align:left;margin-left:92.65pt;margin-top:5.55pt;width:94.5pt;height:43.5pt;z-index: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<v:textbox>
                    <w:txbxContent>
                      <w:p w14:paraId="6358DC29" w14:textId="77777777" w:rsidR="00727BE8" w:rsidRDefault="00727BE8" w:rsidP="00944C3D">
                        <w:r w:rsidRPr="00AA26F7">
                          <w:rPr>
                            <w:rFonts w:ascii="Arial" w:hAnsi="Arial"/>
                            <w:lang w:eastAsia="sk-SK"/>
                          </w:rPr>
                          <w:t>Za bezprostredne predchádzajúce účtovné obdobie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04841B6E">
                <v:shape id="_x0000_s1037" type="#_x0000_t202" style="position:absolute;left:0;text-align:left;margin-left:439.4pt;margin-top:5.6pt;width:38pt;height:18.75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1UvKQIAAFg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">
                  <v:textbox>
                    <w:txbxContent>
                      <w:p w14:paraId="06ED66AE" w14:textId="573706D3" w:rsidR="00727BE8" w:rsidRDefault="00727BE8" w:rsidP="00944C3D">
                        <w:pPr>
                          <w:rPr>
                            <w:rFonts w:ascii="Arial" w:hAnsi="Arial" w:cs="Arial"/>
                            <w:noProof/>
                          </w:rPr>
                        </w:pPr>
                      </w:p>
                      <w:p w14:paraId="2EF07ABD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5B1CFB37">
                <v:shape id="_x0000_s1038" type="#_x0000_t202" style="position:absolute;left:0;text-align:left;margin-left:374.9pt;margin-top:5.6pt;width:38pt;height:18.75pt;z-index: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<v:textbox>
                    <w:txbxContent>
                      <w:p w14:paraId="0AA17B1A" w14:textId="0FBAA944" w:rsidR="00727BE8" w:rsidRDefault="00727BE8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01DE45ED">
                <v:shape id="_x0000_s1039" type="#_x0000_t202" style="position:absolute;left:0;text-align:left;margin-left:302.4pt;margin-top:5.6pt;width:38pt;height:18.75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">
                  <v:textbox>
                    <w:txbxContent>
                      <w:p w14:paraId="3C2F1C9B" w14:textId="50C3D767" w:rsidR="00727BE8" w:rsidRDefault="00727BE8" w:rsidP="00944C3D"/>
                      <w:p w14:paraId="15317A3D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472D3983">
                <v:shape id="_x0000_s1040" type="#_x0000_t202" style="position:absolute;left:0;text-align:left;margin-left:247.65pt;margin-top:5.6pt;width:38pt;height:18.75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<v:textbox>
                    <w:txbxContent>
                      <w:p w14:paraId="3DC08FA2" w14:textId="0C155645" w:rsidR="00727BE8" w:rsidRDefault="00727BE8" w:rsidP="00944C3D"/>
                    </w:txbxContent>
                  </v:textbox>
                </v:shape>
              </w:pict>
            </w:r>
          </w:p>
          <w:p w14:paraId="749DB8B0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61C32ABA" w14:textId="77777777" w:rsidR="00727BE8" w:rsidRPr="00ED0163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11D3A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2A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60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509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896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268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FB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225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1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A0A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74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B0D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C3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18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01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E0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D4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1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61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7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5E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0F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B2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C7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C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1D784E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C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7E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3CA65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BA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9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F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7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065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86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2CA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CBC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35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6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3C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07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49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CE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CA0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5F4E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15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4516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4571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E1F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4389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13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D32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9D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F7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4E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E2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9F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75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41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48061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4B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0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537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4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18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1C0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FB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F8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392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5F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F307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5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5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79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421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A3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17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AE44" w14:textId="6D2F22A6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50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66A0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2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86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CB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94C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97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1C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6A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481352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184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A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C9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35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0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436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8D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C7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9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D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74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08C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31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D8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CA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14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5FD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00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51F6E" w14:textId="3A5BB639" w:rsidR="00727BE8" w:rsidRPr="00ED0163" w:rsidRDefault="00B56D9B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AB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C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A0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C1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A64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54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21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64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FF796F0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0E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9C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9B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6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18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EB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612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15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DE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C3F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1EB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97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E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B16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F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63C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C6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E508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710A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4BEA8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552E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BF7C2B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F528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A1A61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C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B21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0F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987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9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9BC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1E1E15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64B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E57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BD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D5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F1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C8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BC9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F5F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C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A7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25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A80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CE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E8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0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4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A0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39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68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BF46D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B18CA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23EAC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F3646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C5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F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6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FF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01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D20D222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66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1EC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D043B13">
                <v:shape id="_x0000_s1041" type="#_x0000_t202" style="position:absolute;margin-left:2.05pt;margin-top:7.5pt;width:33.75pt;height:18.75pt;z-index:2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<v:textbox>
                    <w:txbxContent>
                      <w:p w14:paraId="51A5B948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IČO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B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E4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7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A9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6A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6F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BA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D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CDFF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65B0246">
                <v:shape id="_x0000_s1042" type="#_x0000_t202" style="position:absolute;margin-left:4.6pt;margin-top:6.2pt;width:194.25pt;height:18.75pt;z-index:27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" stroked="f">
                  <v:textbox>
                    <w:txbxContent>
                      <w:p w14:paraId="722FAEFA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 w:rsidRPr="00ED0163">
                          <w:rPr>
                            <w:rFonts w:ascii="Arial" w:hAnsi="Arial"/>
                            <w:lang w:eastAsia="sk-SK"/>
                          </w:rPr>
                          <w:t>Daňové identifikačné číslo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A42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1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B0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2D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70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B5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0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53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104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584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48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2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DF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1A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94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D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F1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194D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74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5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4B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D490E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A5A5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6D7818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49224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0BF5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3C72FE03">
                <v:shape id="_x0000_s1043" type="#_x0000_t202" style="position:absolute;margin-left:1.5pt;margin-top:-12.15pt;width:96.6pt;height:18.75pt;z-index:17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APOnc+KgIAAFkEAAAOAAAAAAAAAAAAAAAAAC4CAABkcnMv&#10;ZTJvRG9jLnhtbFBLAQItABQABgAIAAAAIQA0XU4l3wAAAAgBAAAPAAAAAAAAAAAAAAAAAIQEAABk&#10;cnMvZG93bnJldi54bWxQSwUGAAAAAAQABADzAAAAkAUAAAAA&#10;">
                  <v:textbox>
                    <w:txbxContent>
                      <w:p w14:paraId="249CABD4" w14:textId="427C1A1E" w:rsidR="00727BE8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          </w:t>
                        </w:r>
                        <w:r w:rsidR="00E70EEE">
                          <w:rPr>
                            <w:rFonts w:ascii="Arial" w:hAnsi="Arial" w:cs="Arial"/>
                          </w:rPr>
                          <w:t>34057421</w:t>
                        </w:r>
                      </w:p>
                      <w:p w14:paraId="1C96BBAE" w14:textId="77777777" w:rsidR="00D92E41" w:rsidRPr="00391121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A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92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9C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5B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1F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7C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94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24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0A7E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28796FA">
                <v:shape id="_x0000_s1044" type="#_x0000_t202" style="position:absolute;margin-left:4.4pt;margin-top:-21.25pt;width:100.05pt;height:19.45pt;z-index: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">
                  <v:textbox style="mso-fit-shape-to-text:t">
                    <w:txbxContent>
                      <w:p w14:paraId="154C8C6F" w14:textId="0E4B6791" w:rsidR="00727BE8" w:rsidRPr="00391121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20</w:t>
                        </w:r>
                        <w:r w:rsidR="00E70EEE">
                          <w:rPr>
                            <w:rFonts w:ascii="Arial" w:hAnsi="Arial" w:cs="Arial"/>
                          </w:rPr>
                          <w:t>21571354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54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B0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FA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60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2FF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04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CA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3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75B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80F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53F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261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46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AF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45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7BAF8D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7BC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6E47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0410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6E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B2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2F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50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3E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8B5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0A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5F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D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67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8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1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E2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42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6B1A2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C3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BECF2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73E4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46B7BF26">
                <v:shape id="_x0000_s1045" type="#_x0000_t202" style="position:absolute;margin-left:1pt;margin-top:-12.05pt;width:464.25pt;height:18.75pt;z-index:1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eNj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auQo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NUp42MsAgAAWAQAAA4AAAAAAAAAAAAAAAAALgIAAGRy&#10;cy9lMm9Eb2MueG1sUEsBAi0AFAAGAAgAAAAhAPxDB7HfAAAACAEAAA8AAAAAAAAAAAAAAAAAhgQA&#10;AGRycy9kb3ducmV2LnhtbFBLBQYAAAAABAAEAPMAAACSBQAAAAA=&#10;">
                  <v:textbox>
                    <w:txbxContent>
                      <w:p w14:paraId="04230665" w14:textId="2116ABE2" w:rsidR="00727BE8" w:rsidRPr="00391121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S</w:t>
                        </w:r>
                        <w:r w:rsidR="00E70EEE">
                          <w:rPr>
                            <w:rFonts w:ascii="Arial" w:hAnsi="Arial" w:cs="Arial"/>
                          </w:rPr>
                          <w:t>VB 522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C8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F6B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7AE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64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A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10B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34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FE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287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68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69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E7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C5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50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96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3F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42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17E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4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03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2A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8A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0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365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3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92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D5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A5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D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93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8B0B9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ECA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6D18A7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D52C7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8F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EB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0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5C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5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5E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02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C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6B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62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2A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72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488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18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99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FD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9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5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74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4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46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19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AF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E35DD09" w14:textId="77777777" w:rsidTr="00D92E4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D2D5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22CF5D7">
                <v:shape id="_x0000_s1046" type="#_x0000_t202" style="position:absolute;margin-left:16.05pt;margin-top:2.15pt;width:352.35pt;height:18.75pt;z-index:19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">
                  <v:textbox>
                    <w:txbxContent>
                      <w:p w14:paraId="27F3790C" w14:textId="5E5E8E98" w:rsidR="00727BE8" w:rsidRPr="00391121" w:rsidRDefault="00E70EEE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Pod Sokolice 522</w:t>
                        </w:r>
                      </w:p>
                    </w:txbxContent>
                  </v:textbox>
                </v:shape>
              </w:pict>
            </w:r>
          </w:p>
          <w:p w14:paraId="323430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4E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90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F2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00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84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0A2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8DF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D0BC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F4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3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0D0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45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2C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D6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10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39A5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1DFF532">
                <v:shape id="_x0000_s1047" type="#_x0000_t202" style="position:absolute;margin-left:1.75pt;margin-top:-21.85pt;width:97.3pt;height:18.75pt;z-index: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">
                  <v:textbox>
                    <w:txbxContent>
                      <w:p w14:paraId="01AF2386" w14:textId="77777777" w:rsidR="00727BE8" w:rsidRDefault="00727BE8" w:rsidP="00944C3D"/>
                    </w:txbxContent>
                  </v:textbox>
                </v:shape>
              </w:pic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92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6D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E7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6A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FE2F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83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A876E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7F0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AAF2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CC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BFAC00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A6B4F2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7CE72ED">
                <v:shape id="_x0000_s1048" type="#_x0000_t202" style="position:absolute;margin-left:1.75pt;margin-top:3.65pt;width:89.1pt;height:18.75pt;z-index:2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ATDBNMKgIAAFkEAAAOAAAAAAAAAAAAAAAAAC4CAABkcnMvZTJv&#10;RG9jLnhtbFBLAQItABQABgAIAAAAIQAkAQGq3AAAAAYBAAAPAAAAAAAAAAAAAAAAAIQEAABkcnMv&#10;ZG93bnJldi54bWxQSwUGAAAAAAQABADzAAAAjQUAAAAA&#10;">
                  <v:textbox>
                    <w:txbxContent>
                      <w:p w14:paraId="0DAC2E3D" w14:textId="1B52FC9B" w:rsidR="00727BE8" w:rsidRPr="00391121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t>9110</w:t>
                        </w:r>
                        <w:r w:rsidR="00E70EEE"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61BE049">
                <v:shape id="_x0000_s1049" type="#_x0000_t202" style="position:absolute;margin-left:101.35pt;margin-top:3.75pt;width:363.75pt;height:18.75pt;z-index:2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cELAIAAFk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">
                  <v:textbox>
                    <w:txbxContent>
                      <w:p w14:paraId="5C5DF54C" w14:textId="0280C717" w:rsidR="00727BE8" w:rsidRPr="00391121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t>Trenčín</w:t>
                        </w:r>
                      </w:p>
                    </w:txbxContent>
                  </v:textbox>
                </v:shape>
              </w:pict>
            </w:r>
          </w:p>
          <w:p w14:paraId="7F789C4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1102D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E37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BD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1DAA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97D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534FE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67849D5">
                <v:shape id="_x0000_s1050" type="#_x0000_t202" style="position:absolute;margin-left:1.7pt;margin-top:17.05pt;width:191.85pt;height:18.75pt;z-index:2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<v:textbox>
                    <w:txbxContent>
                      <w:p w14:paraId="3F749BD7" w14:textId="11CE1D9A" w:rsidR="00727BE8" w:rsidRPr="00391121" w:rsidRDefault="00E70EEE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032/7442220</w: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instrText xml:space="preserve"> MERGEFIELD  aSUB_TELEFON  \* MERGEFORMAT </w:instrTex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522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55C28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1396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89F2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19A0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2CF68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FA6CF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31AFC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FB526D9">
                <v:shape id="_x0000_s1051" type="#_x0000_t202" style="position:absolute;margin-left:.2pt;margin-top:5.75pt;width:252pt;height:18.75pt;z-index: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<v:textbox>
                    <w:txbxContent>
                      <w:p w14:paraId="37E80309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Pr="00391121">
                          <w:rPr>
                            <w:rFonts w:ascii="Arial" w:hAnsi="Arial" w:cs="Arial"/>
                          </w:rPr>
                          <w:instrText xml:space="preserve"> MERGEFIELD  aSUB_FAX  \* MERGEFORMAT </w:instrText>
                        </w:r>
                        <w:r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  <w:p w14:paraId="199F09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2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2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23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FA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2F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AA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10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809276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DE2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F914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B45ED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02A68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3A0550F">
                <v:shape id="Text Box 25" o:spid="_x0000_s1052" type="#_x0000_t202" style="position:absolute;margin-left:1.75pt;margin-top:4.9pt;width:464.1pt;height:18.75pt;z-index:2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<v:textbox>
                    <w:txbxContent>
                      <w:p w14:paraId="781E5AFA" w14:textId="3C8FE5F4" w:rsidR="00727BE8" w:rsidRPr="00391121" w:rsidRDefault="00225019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martina.cenknerova</w:t>
                        </w:r>
                        <w:r w:rsidR="00D96BED">
                          <w:rPr>
                            <w:rFonts w:ascii="Arial" w:hAnsi="Arial" w:cs="Arial"/>
                          </w:rPr>
                          <w:t>@eresproperty.sk</w: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instrText xml:space="preserve"> MERGEFIELD  aSUB_EMAIL  \* MERGEFORMAT </w:instrTex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  <w:p w14:paraId="1557A9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F1DDFC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1DCA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A6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A3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3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40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D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EC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E5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4C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2E3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13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D16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0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1E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F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254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36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125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9B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376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F1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1BF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8A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34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46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D2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DB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50D2B5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A07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4B4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1732BC0B" w14:textId="738771CD" w:rsidR="00D96BED" w:rsidRPr="00ED0163" w:rsidRDefault="001C0411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29</w:t>
            </w:r>
            <w:r w:rsidR="00D96BED">
              <w:rPr>
                <w:rFonts w:ascii="Arial" w:hAnsi="Arial"/>
                <w:lang w:eastAsia="sk-SK"/>
              </w:rPr>
              <w:t>.</w:t>
            </w:r>
            <w:r w:rsidR="00E70EEE">
              <w:rPr>
                <w:rFonts w:ascii="Arial" w:hAnsi="Arial"/>
                <w:lang w:eastAsia="sk-SK"/>
              </w:rPr>
              <w:t>05</w:t>
            </w:r>
            <w:r w:rsidR="00D96BED">
              <w:rPr>
                <w:rFonts w:ascii="Arial" w:hAnsi="Arial"/>
                <w:lang w:eastAsia="sk-SK"/>
              </w:rPr>
              <w:t>.202</w:t>
            </w:r>
            <w:r w:rsidR="00E70EEE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B2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86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48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91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08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713812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3D7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EC7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B3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CA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C7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A2C03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56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D189FC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4E35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8C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5C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F3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29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F8475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A6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29025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61D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6AA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F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2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191A0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998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7163E93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4BB6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2C5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1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15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A7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F7E28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1A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D489A9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76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78C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0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9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AFB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4702B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DD4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6837EDA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ED2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0E4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5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F9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3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FD2C12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EF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48641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A61F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94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4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9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2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76494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B3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7E1FB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ED2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7A8B2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39CB9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4400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CD7D5E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F3512F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24B1A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BFD7C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EC639D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A60F0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9B472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60655B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C12916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F60693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B2470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25C2A7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D5FD5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0657C0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0530B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CDCDA8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FB7515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6B865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B1D929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88E858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A637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9BF7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F7A440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0917F2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8C7487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032F20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7B4A9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E838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C2C31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AC353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6253D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136D0A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EF219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6E925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4059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4B954C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F6158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FA4E7F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629A6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C984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EE4A07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ECB4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ADCE4C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742B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4C1797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D5DC8B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1E9B8F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E69ED9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0CD92F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98C4CB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6682F1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E49C5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4F8F6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D3D204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D0D51E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0B4D7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3A81D4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37741F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129BA2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D750D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7445C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49527C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22B2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1F7E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213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400A6D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80DE16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78DB9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3034EF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F88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C7BE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31E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E111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873F5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996E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02813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7B25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626B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9C579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D6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8823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BB6C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41A9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10B3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B39B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6FB9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10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515F8B9" w14:textId="77777777" w:rsidR="00727BE8" w:rsidRPr="00ED0163" w:rsidRDefault="00727BE8" w:rsidP="00D92E41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3A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3A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</w:tbl>
    <w:p w14:paraId="1D10BB31" w14:textId="77777777" w:rsidR="00D96BED" w:rsidRDefault="00D92E41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br w:type="textWrapping" w:clear="all"/>
      </w:r>
    </w:p>
    <w:p w14:paraId="736B36E3" w14:textId="7BDE5FDE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73259ADF" w14:textId="77777777" w:rsidR="00727BE8" w:rsidRDefault="00727BE8" w:rsidP="00944C3D">
      <w:pPr>
        <w:rPr>
          <w:rFonts w:ascii="Arial" w:hAnsi="Arial"/>
        </w:rPr>
      </w:pPr>
    </w:p>
    <w:p w14:paraId="04B3595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765F7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B38B59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9C252C" w14:textId="75D694DF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B56D9B">
        <w:rPr>
          <w:rFonts w:ascii="Arial" w:hAnsi="Arial"/>
          <w:sz w:val="22"/>
          <w:szCs w:val="22"/>
        </w:rPr>
        <w:t>Pod Sokolice 522, 911 01 Trenčín</w:t>
      </w:r>
    </w:p>
    <w:p w14:paraId="364ADA5B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70A7B8EF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D6EADE5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3"/>
        <w:gridCol w:w="3260"/>
        <w:gridCol w:w="2835"/>
      </w:tblGrid>
      <w:tr w:rsidR="00727BE8" w:rsidRPr="008D0433" w14:paraId="672B37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A121AC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9B51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8C3D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65DF2C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FF4E19A" w14:textId="4142475D" w:rsidR="00727BE8" w:rsidRPr="008D0433" w:rsidRDefault="00E70EEE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Ján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Kokodič</w:t>
            </w:r>
            <w:proofErr w:type="spellEnd"/>
          </w:p>
        </w:tc>
        <w:tc>
          <w:tcPr>
            <w:tcW w:w="3260" w:type="dxa"/>
            <w:vAlign w:val="center"/>
          </w:tcPr>
          <w:p w14:paraId="707FDB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740E5EF6" w14:textId="26B895FA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854D4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37E6C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9C5C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99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7B6CD7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66C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0021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1DF7C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F4BE46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A3442D1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1F43F63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4230B5A5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1B55E5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F23DC7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938B7E9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01B2E38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F43D7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E6AD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78FC6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7B5BE1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6D04F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098BC55" w14:textId="6F2BC00C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3E7DCE3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C48C6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F811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BC91B6" w14:textId="7C737C60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262ECB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9EF2E6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0252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71450F0" w14:textId="75775DFE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171E87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B2C1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7D4598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87C1CD0" w14:textId="7F5DC17F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C6A20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76B1D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0994FB93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383E72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648B31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0E0A677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0304DB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217D1C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C94DAC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B5A9A8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3A7AA2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7F623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E75E6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32FF9F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1E46E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92D47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5ED130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5CE9B48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94E9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D099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AAC23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4D55CF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BEDB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0E7982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FC4329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FFE45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D2E1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BE6D4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72B10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C0854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66869D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2EB02E99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F87BD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B40C9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605512F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C57A7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F77D1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87E4F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7448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D9BE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11EB9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C87EC9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8BB2D3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57FFF2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02E91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3F848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48CA8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8E9E3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58A9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C79E6E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B9C987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191F7E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7E1321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10"/>
        <w:gridCol w:w="1973"/>
        <w:gridCol w:w="1974"/>
        <w:gridCol w:w="1775"/>
      </w:tblGrid>
      <w:tr w:rsidR="00727BE8" w:rsidRPr="008D0433" w14:paraId="4590DE9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4C556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C75580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BF48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157EFA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0A2BD855" w14:textId="77777777" w:rsidTr="00503750">
        <w:trPr>
          <w:trHeight w:val="302"/>
        </w:trPr>
        <w:tc>
          <w:tcPr>
            <w:tcW w:w="4510" w:type="dxa"/>
          </w:tcPr>
          <w:p w14:paraId="61B7037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0BEAA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36EC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2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6789C" w14:textId="77777777" w:rsidTr="00503750">
        <w:trPr>
          <w:trHeight w:val="302"/>
        </w:trPr>
        <w:tc>
          <w:tcPr>
            <w:tcW w:w="4510" w:type="dxa"/>
          </w:tcPr>
          <w:p w14:paraId="4F16D8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89B78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18BF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3036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AB27AB2" w14:textId="77777777" w:rsidTr="00503750">
        <w:trPr>
          <w:trHeight w:val="302"/>
        </w:trPr>
        <w:tc>
          <w:tcPr>
            <w:tcW w:w="4510" w:type="dxa"/>
          </w:tcPr>
          <w:p w14:paraId="665DCB9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949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587EC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4DD8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4CF6AFB" w14:textId="77777777" w:rsidTr="00503750">
        <w:trPr>
          <w:trHeight w:val="302"/>
        </w:trPr>
        <w:tc>
          <w:tcPr>
            <w:tcW w:w="4510" w:type="dxa"/>
          </w:tcPr>
          <w:p w14:paraId="5C1A00E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A0F8D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76BA3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D31B6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D08D4B6" w14:textId="77777777" w:rsidTr="00503750">
        <w:trPr>
          <w:trHeight w:val="327"/>
        </w:trPr>
        <w:tc>
          <w:tcPr>
            <w:tcW w:w="4510" w:type="dxa"/>
          </w:tcPr>
          <w:p w14:paraId="7447DE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3DF9F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AC24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D5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5016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4A41B4B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6B7F9B8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5AF3C9C8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90D180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2FC1FF2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666B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3098DC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7242AA7C" w14:textId="77777777" w:rsidTr="00503750">
        <w:tc>
          <w:tcPr>
            <w:tcW w:w="2302" w:type="dxa"/>
            <w:vAlign w:val="center"/>
          </w:tcPr>
          <w:p w14:paraId="476508D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11D11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8E374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EC01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14A37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D00FA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F56A6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010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67BB18B0" w14:textId="77777777" w:rsidTr="00503750">
        <w:tc>
          <w:tcPr>
            <w:tcW w:w="15593" w:type="dxa"/>
            <w:gridSpan w:val="8"/>
            <w:vAlign w:val="center"/>
          </w:tcPr>
          <w:p w14:paraId="02934B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9B8ED96" w14:textId="77777777" w:rsidTr="00503750">
        <w:tc>
          <w:tcPr>
            <w:tcW w:w="2302" w:type="dxa"/>
            <w:vAlign w:val="center"/>
          </w:tcPr>
          <w:p w14:paraId="0FAEFF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8C50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177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BE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CE6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3C8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1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6188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4F0F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F39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CD01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DE9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F9F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398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BD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B71A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69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48F0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07A4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3C7F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D0C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027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6DA7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8D32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9BF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F02B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58E3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F7D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F5D9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A9C3FF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DFCA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1A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FE16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7CC3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E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BFE921E" w14:textId="77777777" w:rsidTr="00503750">
        <w:tc>
          <w:tcPr>
            <w:tcW w:w="2302" w:type="dxa"/>
            <w:vAlign w:val="center"/>
          </w:tcPr>
          <w:p w14:paraId="20240C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FFF5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08E4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9FA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6DD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A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AB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DE09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BD40FA" w14:textId="77777777" w:rsidTr="00503750">
        <w:tc>
          <w:tcPr>
            <w:tcW w:w="15593" w:type="dxa"/>
            <w:gridSpan w:val="8"/>
            <w:vAlign w:val="center"/>
          </w:tcPr>
          <w:p w14:paraId="003873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70B7E001" w14:textId="77777777" w:rsidTr="00503750">
        <w:tc>
          <w:tcPr>
            <w:tcW w:w="2302" w:type="dxa"/>
            <w:vAlign w:val="center"/>
          </w:tcPr>
          <w:p w14:paraId="4772817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CFDB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D1D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063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04D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548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5EC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09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ED1A6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197F1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2CC7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8C4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A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7B16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CB9F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72FD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42A2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18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727B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BC272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378E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B4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B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3D9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6129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F6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A7D43C" w14:textId="77777777" w:rsidTr="00503750">
        <w:tc>
          <w:tcPr>
            <w:tcW w:w="2302" w:type="dxa"/>
            <w:vAlign w:val="center"/>
          </w:tcPr>
          <w:p w14:paraId="3F28943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CABB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7B17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06C8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AE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9EE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78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B1C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024E76" w14:textId="77777777" w:rsidTr="00503750">
        <w:tc>
          <w:tcPr>
            <w:tcW w:w="15593" w:type="dxa"/>
            <w:gridSpan w:val="8"/>
            <w:vAlign w:val="center"/>
          </w:tcPr>
          <w:p w14:paraId="2C85ED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529155ED" w14:textId="77777777" w:rsidTr="00503750">
        <w:tc>
          <w:tcPr>
            <w:tcW w:w="2302" w:type="dxa"/>
            <w:vAlign w:val="center"/>
          </w:tcPr>
          <w:p w14:paraId="5888DA4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2AFF0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7A2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F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B50B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3A31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48ED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772F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0DD0D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9A3EC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678F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538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355E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291E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3F3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CAD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40D3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02784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65F6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119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E034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3B3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8DD0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45D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25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9023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6BDCD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5832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5C8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0C70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02F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D122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E44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75C6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D0A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B719EA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85D60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30BB4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DFE55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6D82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966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7D5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9075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A99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4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FB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D323E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06F7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5918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00AE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FE48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E5B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D4C5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6111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9E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B01CE" w14:textId="77777777" w:rsidR="00727BE8" w:rsidRDefault="00727BE8" w:rsidP="00944C3D">
      <w:pPr>
        <w:rPr>
          <w:rFonts w:ascii="Arial" w:hAnsi="Arial"/>
          <w:b/>
        </w:rPr>
      </w:pPr>
    </w:p>
    <w:p w14:paraId="0ED10C89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E471203" w14:textId="77777777" w:rsidTr="00503750">
        <w:tc>
          <w:tcPr>
            <w:tcW w:w="1944" w:type="dxa"/>
            <w:vAlign w:val="center"/>
          </w:tcPr>
          <w:p w14:paraId="04DAAF4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83D4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6A97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38F8E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B22F9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hnuteľných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vecí</w:t>
            </w:r>
          </w:p>
        </w:tc>
        <w:tc>
          <w:tcPr>
            <w:tcW w:w="1243" w:type="dxa"/>
            <w:vAlign w:val="center"/>
          </w:tcPr>
          <w:p w14:paraId="76D82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5CCEE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2DB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9EF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49" w:type="dxa"/>
            <w:vAlign w:val="center"/>
          </w:tcPr>
          <w:p w14:paraId="1FC4CED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3F5C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02" w:type="dxa"/>
            <w:vAlign w:val="center"/>
          </w:tcPr>
          <w:p w14:paraId="05BB52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77105B6D" w14:textId="77777777" w:rsidTr="00503750">
        <w:tc>
          <w:tcPr>
            <w:tcW w:w="15685" w:type="dxa"/>
            <w:gridSpan w:val="12"/>
            <w:vAlign w:val="center"/>
          </w:tcPr>
          <w:p w14:paraId="078AE8C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C9715EA" w14:textId="77777777" w:rsidTr="00503750">
        <w:tc>
          <w:tcPr>
            <w:tcW w:w="1944" w:type="dxa"/>
            <w:vAlign w:val="center"/>
          </w:tcPr>
          <w:p w14:paraId="4990559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3058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C130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2C2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A4D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51A4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67A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E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22BF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63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065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F3D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84949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097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3521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780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09AE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49E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58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6EE8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187955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4CE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2D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6E0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8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1FC2E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46060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612C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EE75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29E0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3ED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CEA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62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807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A600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CAC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21C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7C0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C69C8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DD3A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CCC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ABA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E12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DA26D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108D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0F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2A2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DBA9B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FDA9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B90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89F4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D12E4F4" w14:textId="77777777" w:rsidTr="00503750">
        <w:tc>
          <w:tcPr>
            <w:tcW w:w="1944" w:type="dxa"/>
            <w:vAlign w:val="center"/>
          </w:tcPr>
          <w:p w14:paraId="714A3C5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FAA3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8F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C699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150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42B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530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E91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CAF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3AD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31B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38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33CC9E" w14:textId="77777777" w:rsidTr="00503750">
        <w:tc>
          <w:tcPr>
            <w:tcW w:w="15685" w:type="dxa"/>
            <w:gridSpan w:val="12"/>
            <w:vAlign w:val="center"/>
          </w:tcPr>
          <w:p w14:paraId="38E64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7F1B0EA" w14:textId="77777777" w:rsidTr="00503750">
        <w:tc>
          <w:tcPr>
            <w:tcW w:w="1944" w:type="dxa"/>
            <w:vAlign w:val="center"/>
          </w:tcPr>
          <w:p w14:paraId="3C3DBAB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FE4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83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7E23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B71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D8E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FE3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521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4B4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4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26C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8C85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90E4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1CE42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68F8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10E0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EA2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56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F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79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B60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2E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D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F241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C3D3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0DD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0D44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2B57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3D7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02BB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E6FD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7F5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E4B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7373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35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D5B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F58E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7BD2FDE" w14:textId="77777777" w:rsidTr="00503750">
        <w:tc>
          <w:tcPr>
            <w:tcW w:w="1944" w:type="dxa"/>
            <w:vAlign w:val="center"/>
          </w:tcPr>
          <w:p w14:paraId="2BE385E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509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AB5B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E744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B47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6E2E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BA9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CA29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498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FA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6748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09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FD14547" w14:textId="77777777" w:rsidTr="00503750">
        <w:tc>
          <w:tcPr>
            <w:tcW w:w="15685" w:type="dxa"/>
            <w:gridSpan w:val="12"/>
            <w:vAlign w:val="center"/>
          </w:tcPr>
          <w:p w14:paraId="1FE218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C05D1A6" w14:textId="77777777" w:rsidTr="00503750">
        <w:tc>
          <w:tcPr>
            <w:tcW w:w="1944" w:type="dxa"/>
            <w:vAlign w:val="center"/>
          </w:tcPr>
          <w:p w14:paraId="5A5B898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B83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F0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6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DB9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033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E8B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EF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D1E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6D9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20EC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2BBD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7DCAF6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48A6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A8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8108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2ED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E07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76F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113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83E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707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482E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23F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64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02B9F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0FE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7A9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681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201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E3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DF72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21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3723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416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B43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7D21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C7F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7434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A459B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198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659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31D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EEA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6345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901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3B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DC4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DE9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419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917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6BDA1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FF2F1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53257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F419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8D89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E226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E5F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AA1A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64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936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DA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8F9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4C0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B98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52FF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A1E1A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538C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11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6000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0209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28C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362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91C2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E8B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CA5D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CF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B16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2A9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1292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41C45E4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561FB4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62388B0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F2783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2FA952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4AC2501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E3961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65498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0D835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86E4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0EBCB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D6E57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8133B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AAF4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A01E7C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D1331B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4660C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4777B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0089581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5EBF61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5C5E4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69B04D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415ADF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0577FD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F0D437E" w14:textId="00ACAF3C" w:rsidR="00727BE8" w:rsidRPr="008D0433" w:rsidRDefault="00E70EE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Generali poisťovňa, a. s.</w:t>
            </w:r>
          </w:p>
        </w:tc>
        <w:tc>
          <w:tcPr>
            <w:tcW w:w="2977" w:type="dxa"/>
            <w:vAlign w:val="center"/>
          </w:tcPr>
          <w:p w14:paraId="6AE335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C4677" w14:textId="4558F49B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0F84E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4430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9B9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0F88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B209D0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75D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CE3E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4A29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3639F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045A99C4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2C9B04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E7D2103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439143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683B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CF795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06DF5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64075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97A19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444ED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7DB0DD78" w14:textId="77777777" w:rsidTr="00503750">
        <w:trPr>
          <w:trHeight w:val="1073"/>
        </w:trPr>
        <w:tc>
          <w:tcPr>
            <w:tcW w:w="3614" w:type="dxa"/>
            <w:vMerge/>
          </w:tcPr>
          <w:p w14:paraId="36DE3F2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2AA0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7B1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055AA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A74695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F9842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4E737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62D956ED" w14:textId="77777777" w:rsidTr="00503750">
        <w:trPr>
          <w:trHeight w:val="283"/>
        </w:trPr>
        <w:tc>
          <w:tcPr>
            <w:tcW w:w="3614" w:type="dxa"/>
          </w:tcPr>
          <w:p w14:paraId="052D2FB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D5C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19B18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BBE6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83C6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4B3E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261AA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0F04E42" w14:textId="77777777" w:rsidTr="00503750">
        <w:trPr>
          <w:trHeight w:val="283"/>
        </w:trPr>
        <w:tc>
          <w:tcPr>
            <w:tcW w:w="3614" w:type="dxa"/>
          </w:tcPr>
          <w:p w14:paraId="46E8AF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8B6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DE41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449B9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23AD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6800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D6EA8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66C02B30" w14:textId="77777777" w:rsidTr="00503750">
        <w:trPr>
          <w:trHeight w:val="283"/>
        </w:trPr>
        <w:tc>
          <w:tcPr>
            <w:tcW w:w="3614" w:type="dxa"/>
          </w:tcPr>
          <w:p w14:paraId="1DF6EE3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1D0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4FCF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D2DD0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6BE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6E3DA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3FE85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5C06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FF23151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95AAF7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70952A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BB57B69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C4C265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727BE8" w:rsidRPr="00050529" w14:paraId="05FD96B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679E1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9957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05751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0E1EE8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87FD9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1785A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0548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67A3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FBF5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1B835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8A9502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6E30E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45D60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FAC25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6AEBE1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F9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911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AC3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31E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86B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25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B2745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AFC7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257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BC9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B60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C4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8FB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F4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4FB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C8C5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ABE2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142CC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6EB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5C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A00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9B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9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D1A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A5F5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D81F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5190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C2E77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AC2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43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EA6F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CED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C19F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165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9A6E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06086A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12A85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lastRenderedPageBreak/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A908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74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70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CA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3B7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B8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183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F58B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1732D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1AC7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686C7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F856D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CE75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00D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19F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EF2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5FB931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9A5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B3B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447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BC3BD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EF9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76C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FC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F97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63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2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889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E44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EDD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970D0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164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093FD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9E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85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7C5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B2C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CAF7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4A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2910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30A1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3061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3C95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38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67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DD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86C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69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87F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DEBD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921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8C09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44AF9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ED2F9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479D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5C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01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DA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46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7BD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01F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649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A5476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A3F06E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4B6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098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F0F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0E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472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2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1B0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6A9A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44CB8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B03FD7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88DC849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24986A9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C00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11B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20F1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F0B7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AD36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1ABA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8C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40A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6054F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0A8DE7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96A483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D61B53B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8728275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4C039D3E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B42C1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80C3CA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87FCBC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9B872F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41F755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5E5CEB2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7C3743B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F2D1D5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CB81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A30FEF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4B18DA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A938C7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981954B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B4917B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E1FAD8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512362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3C72C7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7B00834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DB821CA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7BF51FD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5D2822D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D8A587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7EA8E19D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4D531A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08207DE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6189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0100A3C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1096A79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524563D4" w14:textId="77777777" w:rsidTr="00417853">
        <w:trPr>
          <w:trHeight w:val="437"/>
        </w:trPr>
        <w:tc>
          <w:tcPr>
            <w:tcW w:w="2506" w:type="dxa"/>
          </w:tcPr>
          <w:p w14:paraId="2FE4367D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610B319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057AB2C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234" w:type="dxa"/>
            <w:vAlign w:val="center"/>
          </w:tcPr>
          <w:p w14:paraId="4F28F08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978" w:type="dxa"/>
            <w:vAlign w:val="center"/>
          </w:tcPr>
          <w:p w14:paraId="70A0576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3DDACDB" w14:textId="77777777" w:rsidTr="00417853">
        <w:trPr>
          <w:trHeight w:val="420"/>
        </w:trPr>
        <w:tc>
          <w:tcPr>
            <w:tcW w:w="2506" w:type="dxa"/>
          </w:tcPr>
          <w:p w14:paraId="4B13A76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4C0965F8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1F99AF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65E4905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C819FD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ADDE13E" w14:textId="77777777" w:rsidTr="00417853">
        <w:trPr>
          <w:trHeight w:val="630"/>
        </w:trPr>
        <w:tc>
          <w:tcPr>
            <w:tcW w:w="2506" w:type="dxa"/>
          </w:tcPr>
          <w:p w14:paraId="4A3D3EC6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A9E1D61" w14:textId="1311B8E2" w:rsidR="00CA5B8A" w:rsidRPr="008C56AB" w:rsidRDefault="00220221" w:rsidP="002202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10 206,88</w:t>
            </w:r>
          </w:p>
        </w:tc>
        <w:tc>
          <w:tcPr>
            <w:tcW w:w="1325" w:type="dxa"/>
            <w:vAlign w:val="center"/>
          </w:tcPr>
          <w:p w14:paraId="0ED9D7DA" w14:textId="15CA2FB4" w:rsidR="00727BE8" w:rsidRPr="008C56AB" w:rsidRDefault="00220221" w:rsidP="00B56D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3 752,84</w:t>
            </w:r>
          </w:p>
        </w:tc>
        <w:tc>
          <w:tcPr>
            <w:tcW w:w="1234" w:type="dxa"/>
            <w:vAlign w:val="center"/>
          </w:tcPr>
          <w:p w14:paraId="563A6FDB" w14:textId="4E1A9BA3" w:rsidR="00727BE8" w:rsidRPr="008C56AB" w:rsidRDefault="0022022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2 265,77</w:t>
            </w:r>
          </w:p>
        </w:tc>
        <w:tc>
          <w:tcPr>
            <w:tcW w:w="1978" w:type="dxa"/>
            <w:vAlign w:val="center"/>
          </w:tcPr>
          <w:p w14:paraId="1AE1FE1A" w14:textId="28CAE766" w:rsidR="00727BE8" w:rsidRPr="008C56AB" w:rsidRDefault="00E70EE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B56D9B">
              <w:rPr>
                <w:rFonts w:ascii="Arial" w:hAnsi="Arial" w:cs="Arial"/>
                <w:sz w:val="18"/>
                <w:szCs w:val="18"/>
              </w:rPr>
              <w:t>1 693,95</w:t>
            </w:r>
          </w:p>
        </w:tc>
      </w:tr>
      <w:tr w:rsidR="00727BE8" w:rsidRPr="008D0433" w14:paraId="2F608952" w14:textId="77777777" w:rsidTr="00417853">
        <w:trPr>
          <w:trHeight w:val="420"/>
        </w:trPr>
        <w:tc>
          <w:tcPr>
            <w:tcW w:w="2506" w:type="dxa"/>
          </w:tcPr>
          <w:p w14:paraId="5D16F16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437A2D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56F8C5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5368BFB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48F0FD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D5E826F" w14:textId="77777777" w:rsidTr="00417853">
        <w:trPr>
          <w:trHeight w:val="437"/>
        </w:trPr>
        <w:tc>
          <w:tcPr>
            <w:tcW w:w="2506" w:type="dxa"/>
          </w:tcPr>
          <w:p w14:paraId="2580E85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D5DBAA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6FCF68B8" w14:textId="3F9CA696" w:rsidR="00727BE8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234" w:type="dxa"/>
            <w:vAlign w:val="center"/>
          </w:tcPr>
          <w:p w14:paraId="02F14DF0" w14:textId="32BF273A" w:rsidR="00727BE8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978" w:type="dxa"/>
            <w:vAlign w:val="center"/>
          </w:tcPr>
          <w:p w14:paraId="7E47A3A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B604F46" w14:textId="77777777" w:rsidTr="00417853">
        <w:trPr>
          <w:trHeight w:val="420"/>
        </w:trPr>
        <w:tc>
          <w:tcPr>
            <w:tcW w:w="2506" w:type="dxa"/>
          </w:tcPr>
          <w:p w14:paraId="4DBEA66E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26039617" w14:textId="4EFD716A" w:rsidR="00727BE8" w:rsidRPr="008C56AB" w:rsidRDefault="00220221" w:rsidP="002202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10 206,88</w:t>
            </w:r>
          </w:p>
        </w:tc>
        <w:tc>
          <w:tcPr>
            <w:tcW w:w="1325" w:type="dxa"/>
            <w:vAlign w:val="center"/>
          </w:tcPr>
          <w:p w14:paraId="72A1B8CF" w14:textId="12B233A3" w:rsidR="00727BE8" w:rsidRPr="008C56AB" w:rsidRDefault="00220221" w:rsidP="00B56D9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3 752,84</w:t>
            </w:r>
          </w:p>
        </w:tc>
        <w:tc>
          <w:tcPr>
            <w:tcW w:w="1234" w:type="dxa"/>
            <w:vAlign w:val="center"/>
          </w:tcPr>
          <w:p w14:paraId="413BCFD7" w14:textId="3A2EA4ED" w:rsidR="00727BE8" w:rsidRPr="008C56AB" w:rsidRDefault="00220221" w:rsidP="002202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2 265,77</w:t>
            </w:r>
          </w:p>
        </w:tc>
        <w:tc>
          <w:tcPr>
            <w:tcW w:w="1978" w:type="dxa"/>
            <w:vAlign w:val="center"/>
          </w:tcPr>
          <w:p w14:paraId="2EA141A6" w14:textId="169C5C76" w:rsidR="00727BE8" w:rsidRPr="008C56AB" w:rsidRDefault="00E70EEE" w:rsidP="00E70EE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B56D9B">
              <w:rPr>
                <w:rFonts w:ascii="Arial" w:hAnsi="Arial" w:cs="Arial"/>
                <w:sz w:val="18"/>
                <w:szCs w:val="18"/>
              </w:rPr>
              <w:t>1 693,95</w:t>
            </w:r>
          </w:p>
        </w:tc>
      </w:tr>
    </w:tbl>
    <w:p w14:paraId="38CE25B1" w14:textId="77777777" w:rsidR="00727BE8" w:rsidRDefault="00727BE8" w:rsidP="00944C3D">
      <w:pPr>
        <w:rPr>
          <w:rFonts w:ascii="Arial" w:hAnsi="Arial"/>
          <w:b/>
        </w:rPr>
      </w:pPr>
    </w:p>
    <w:p w14:paraId="5788DB7B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13004A14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3858D1E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42796B0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0CAD4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4C60A20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3234146C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132CCF57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0D26A8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1F248C2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8220C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D5439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92E088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391AF8E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ACC580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C5A5D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1C04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495CCD8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660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318BF0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08EAF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CEE148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ED7BE18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1E0397B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420A1AA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8ADFD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5D1708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475A3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3141BCAA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4C33C3E" w14:textId="77777777" w:rsidTr="00503750">
        <w:tc>
          <w:tcPr>
            <w:tcW w:w="2835" w:type="dxa"/>
            <w:vAlign w:val="center"/>
          </w:tcPr>
          <w:p w14:paraId="41EFA66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D016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FB750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C6640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F8B8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BEDA2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6647F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EAF3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DEB40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56C9A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D829F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057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352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096340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196E3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A6CD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18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71B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AA7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C3FA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24914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A24C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6552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7EE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71F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D50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CC1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F1D34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B1EC8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CCCB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E1A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B0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DB2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1FA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CA8E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434AD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B2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9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73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4121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714F3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741155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6DD9B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F99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4AB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D44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26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7089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F9166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DE09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318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E3E2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3A75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7F64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BAB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4972B6C0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0D9CD79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EAC801C" w14:textId="77777777" w:rsidR="00727BE8" w:rsidRDefault="00727BE8" w:rsidP="00944C3D">
      <w:pPr>
        <w:rPr>
          <w:rFonts w:ascii="Arial" w:hAnsi="Arial"/>
          <w:b/>
        </w:rPr>
      </w:pPr>
    </w:p>
    <w:p w14:paraId="4ABB9441" w14:textId="77777777" w:rsidR="00727BE8" w:rsidRDefault="00727BE8" w:rsidP="00944C3D">
      <w:pPr>
        <w:rPr>
          <w:rFonts w:ascii="Arial" w:hAnsi="Arial"/>
          <w:b/>
        </w:rPr>
      </w:pPr>
    </w:p>
    <w:p w14:paraId="1933528A" w14:textId="77777777" w:rsidR="00727BE8" w:rsidRDefault="00727BE8" w:rsidP="00944C3D">
      <w:pPr>
        <w:rPr>
          <w:rFonts w:ascii="Arial" w:hAnsi="Arial"/>
          <w:b/>
        </w:rPr>
      </w:pPr>
    </w:p>
    <w:p w14:paraId="60F23233" w14:textId="77777777" w:rsidR="00727BE8" w:rsidRDefault="00727BE8" w:rsidP="00944C3D">
      <w:pPr>
        <w:rPr>
          <w:rFonts w:ascii="Arial" w:hAnsi="Arial"/>
          <w:b/>
        </w:rPr>
      </w:pPr>
    </w:p>
    <w:p w14:paraId="467CC5F7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284ECFBF" w14:textId="77777777" w:rsidTr="00503750">
        <w:tc>
          <w:tcPr>
            <w:tcW w:w="2835" w:type="dxa"/>
            <w:vAlign w:val="center"/>
          </w:tcPr>
          <w:p w14:paraId="3BC35CB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C987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5FB58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C3E43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16181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A6567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B1EA9F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28489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1A2DA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FE8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6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2D4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D3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CA0D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6A7B6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0D44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82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4D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43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520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96F1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643C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E2D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97E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0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C85B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DC6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76F0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CB0D3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C729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40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14A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C4F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D5D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30D3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FDA38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764B7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A695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785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8312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824F8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2A80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269AA616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3D692D84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15E26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2A8B4F2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5DBDDAC3" w14:textId="77777777" w:rsidTr="00A324E2">
        <w:trPr>
          <w:trHeight w:val="699"/>
        </w:trPr>
        <w:tc>
          <w:tcPr>
            <w:tcW w:w="3401" w:type="dxa"/>
            <w:vMerge/>
          </w:tcPr>
          <w:p w14:paraId="0703F55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3DE738D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6A7D23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28B015A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577E517E" w14:textId="33715491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>do lehoty splatnosti</w:t>
            </w:r>
          </w:p>
        </w:tc>
        <w:tc>
          <w:tcPr>
            <w:tcW w:w="2668" w:type="dxa"/>
            <w:vAlign w:val="center"/>
          </w:tcPr>
          <w:p w14:paraId="240922C5" w14:textId="38C49A05" w:rsidR="00727BE8" w:rsidRPr="008C56AB" w:rsidRDefault="001C0411" w:rsidP="00A54CF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3 286,04</w:t>
            </w:r>
          </w:p>
        </w:tc>
        <w:tc>
          <w:tcPr>
            <w:tcW w:w="2883" w:type="dxa"/>
            <w:vAlign w:val="center"/>
          </w:tcPr>
          <w:p w14:paraId="0D87AACC" w14:textId="25A58AC9" w:rsidR="00727BE8" w:rsidRPr="008C56AB" w:rsidRDefault="00220221" w:rsidP="00220221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2 565,02</w:t>
            </w:r>
          </w:p>
        </w:tc>
      </w:tr>
      <w:tr w:rsidR="00727BE8" w:rsidRPr="00050529" w14:paraId="56F60387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063C3ED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50440317" w14:textId="22AE5ED2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83" w:type="dxa"/>
            <w:vAlign w:val="center"/>
          </w:tcPr>
          <w:p w14:paraId="5C3777A6" w14:textId="047A0AC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3C84DBC1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6F24549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0758C2F0" w14:textId="38C70370" w:rsidR="00727BE8" w:rsidRPr="008C56AB" w:rsidRDefault="001C0411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3 286,04</w:t>
            </w:r>
          </w:p>
        </w:tc>
        <w:tc>
          <w:tcPr>
            <w:tcW w:w="2883" w:type="dxa"/>
            <w:vAlign w:val="center"/>
          </w:tcPr>
          <w:p w14:paraId="733B1440" w14:textId="7E832BEA" w:rsidR="00A136FC" w:rsidRPr="00A136FC" w:rsidRDefault="00220221" w:rsidP="00A136FC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2 565,02</w:t>
            </w:r>
          </w:p>
        </w:tc>
      </w:tr>
    </w:tbl>
    <w:p w14:paraId="4FEF425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8D20663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96"/>
        <w:gridCol w:w="2742"/>
        <w:gridCol w:w="2940"/>
      </w:tblGrid>
      <w:tr w:rsidR="00727BE8" w:rsidRPr="00050529" w14:paraId="2F17FA19" w14:textId="77777777" w:rsidTr="00503750">
        <w:trPr>
          <w:trHeight w:val="593"/>
        </w:trPr>
        <w:tc>
          <w:tcPr>
            <w:tcW w:w="3497" w:type="dxa"/>
          </w:tcPr>
          <w:p w14:paraId="1C4BCF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66D2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6326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44F999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E26D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99EC7F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1E1274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D57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85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42F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FBF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709D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D3F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D03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BE5F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D7A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57B11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3174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144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87A9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516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A1B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DB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009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56DD1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6D59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83D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DDE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DD94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655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2A4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F4C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5E4B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8410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29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62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BFB53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91A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716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D44B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F2DF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39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FA1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1B11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6358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65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6E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7BF6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0CB95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30FB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5C2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A7D4F" w14:textId="77777777" w:rsidR="00727BE8" w:rsidRDefault="00727BE8" w:rsidP="00944C3D">
      <w:pPr>
        <w:rPr>
          <w:rFonts w:ascii="Arial" w:hAnsi="Arial"/>
          <w:b/>
        </w:rPr>
      </w:pPr>
    </w:p>
    <w:p w14:paraId="6B6637A8" w14:textId="77777777" w:rsidR="00727BE8" w:rsidRDefault="00727BE8" w:rsidP="00944C3D">
      <w:pPr>
        <w:rPr>
          <w:rFonts w:ascii="Arial" w:hAnsi="Arial"/>
          <w:b/>
        </w:rPr>
      </w:pPr>
    </w:p>
    <w:p w14:paraId="4B7220E4" w14:textId="77777777" w:rsidR="00727BE8" w:rsidRDefault="00727BE8" w:rsidP="00944C3D">
      <w:pPr>
        <w:rPr>
          <w:rFonts w:ascii="Arial" w:hAnsi="Arial"/>
          <w:b/>
        </w:rPr>
      </w:pPr>
    </w:p>
    <w:p w14:paraId="7464A437" w14:textId="77777777" w:rsidR="00727BE8" w:rsidRDefault="00727BE8" w:rsidP="00944C3D">
      <w:pPr>
        <w:rPr>
          <w:rFonts w:ascii="Arial" w:hAnsi="Arial"/>
          <w:b/>
        </w:rPr>
      </w:pPr>
    </w:p>
    <w:p w14:paraId="53FCC691" w14:textId="77777777" w:rsidR="00727BE8" w:rsidRDefault="00727BE8" w:rsidP="00944C3D">
      <w:pPr>
        <w:rPr>
          <w:rFonts w:ascii="Arial" w:hAnsi="Arial"/>
          <w:b/>
        </w:rPr>
      </w:pPr>
    </w:p>
    <w:p w14:paraId="235A9ACB" w14:textId="77777777" w:rsidR="00727BE8" w:rsidRDefault="00727BE8" w:rsidP="00944C3D">
      <w:pPr>
        <w:rPr>
          <w:rFonts w:ascii="Arial" w:hAnsi="Arial"/>
          <w:b/>
        </w:rPr>
      </w:pPr>
    </w:p>
    <w:p w14:paraId="65F129B9" w14:textId="77777777" w:rsidR="00727BE8" w:rsidRDefault="00727BE8" w:rsidP="00944C3D">
      <w:pPr>
        <w:rPr>
          <w:rFonts w:ascii="Arial" w:hAnsi="Arial"/>
          <w:b/>
        </w:rPr>
      </w:pPr>
    </w:p>
    <w:p w14:paraId="6FDA7F16" w14:textId="77777777" w:rsidR="00727BE8" w:rsidRDefault="00727BE8" w:rsidP="00944C3D">
      <w:pPr>
        <w:rPr>
          <w:rFonts w:ascii="Arial" w:hAnsi="Arial"/>
          <w:b/>
        </w:rPr>
      </w:pPr>
    </w:p>
    <w:p w14:paraId="2C4A69E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56A4AFF8" w14:textId="77777777" w:rsidTr="00465313">
        <w:tc>
          <w:tcPr>
            <w:tcW w:w="2295" w:type="dxa"/>
            <w:vAlign w:val="center"/>
          </w:tcPr>
          <w:p w14:paraId="3DCC8C0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6B2466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6E8C39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7A796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398FEFE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F282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F957F1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84E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C33B4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16EF1942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6FF9B2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3DD7ED9D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DA8AB67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7AC4719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D47CD7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A2D7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022DE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4AF8D9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BA98D5" w14:textId="77777777" w:rsidTr="00465313">
        <w:tc>
          <w:tcPr>
            <w:tcW w:w="2295" w:type="dxa"/>
            <w:vAlign w:val="center"/>
          </w:tcPr>
          <w:p w14:paraId="1FC3815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46C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78EAFA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9A4F14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7C80F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1066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E6AFEB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EE4C99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686020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4E0816B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75D2E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CDAFAA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37CF690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AFD3BD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EA46440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3FD761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2DA7B7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63F57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70A8F3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B2468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ED363B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06A4E6" w14:textId="77777777" w:rsidTr="00465313">
        <w:tc>
          <w:tcPr>
            <w:tcW w:w="2295" w:type="dxa"/>
            <w:vAlign w:val="center"/>
          </w:tcPr>
          <w:p w14:paraId="63A6D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330EF02" w14:textId="73902D6F" w:rsidR="00727BE8" w:rsidRPr="008C56AB" w:rsidRDefault="0022022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7 557,26</w:t>
            </w:r>
          </w:p>
        </w:tc>
        <w:tc>
          <w:tcPr>
            <w:tcW w:w="1195" w:type="dxa"/>
            <w:vAlign w:val="center"/>
          </w:tcPr>
          <w:p w14:paraId="574DE2C9" w14:textId="5ACD52C0" w:rsidR="00727BE8" w:rsidRPr="008C56AB" w:rsidRDefault="0022022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1 598,12</w:t>
            </w:r>
          </w:p>
        </w:tc>
        <w:tc>
          <w:tcPr>
            <w:tcW w:w="1195" w:type="dxa"/>
            <w:vAlign w:val="center"/>
          </w:tcPr>
          <w:p w14:paraId="620228A9" w14:textId="33C12C10" w:rsidR="00727BE8" w:rsidRPr="008C56AB" w:rsidRDefault="0022022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613,60</w:t>
            </w:r>
          </w:p>
        </w:tc>
        <w:tc>
          <w:tcPr>
            <w:tcW w:w="1164" w:type="dxa"/>
            <w:vAlign w:val="center"/>
          </w:tcPr>
          <w:p w14:paraId="07DECDF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99025CB" w14:textId="42C5D4D7" w:rsidR="00727BE8" w:rsidRPr="008C56AB" w:rsidRDefault="001C041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8 541,78</w:t>
            </w:r>
          </w:p>
        </w:tc>
      </w:tr>
      <w:tr w:rsidR="00727BE8" w:rsidRPr="00050529" w14:paraId="015C38D3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BF108A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18E708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241CC7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14EE1B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2A3682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83557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A1451BF" w14:textId="77777777" w:rsidTr="00465313">
        <w:tc>
          <w:tcPr>
            <w:tcW w:w="2295" w:type="dxa"/>
            <w:vAlign w:val="center"/>
          </w:tcPr>
          <w:p w14:paraId="49FCB418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7E95D475" w14:textId="2D128101" w:rsidR="00727BE8" w:rsidRPr="008C56AB" w:rsidRDefault="00220221" w:rsidP="00220221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7 557,26</w:t>
            </w:r>
          </w:p>
        </w:tc>
        <w:tc>
          <w:tcPr>
            <w:tcW w:w="1195" w:type="dxa"/>
            <w:vAlign w:val="center"/>
          </w:tcPr>
          <w:p w14:paraId="55048CB5" w14:textId="16A43D0B" w:rsidR="00727BE8" w:rsidRPr="008C56AB" w:rsidRDefault="00220221" w:rsidP="00220221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1 598,12</w:t>
            </w:r>
          </w:p>
        </w:tc>
        <w:tc>
          <w:tcPr>
            <w:tcW w:w="1195" w:type="dxa"/>
            <w:vAlign w:val="center"/>
          </w:tcPr>
          <w:p w14:paraId="2A96CD81" w14:textId="1CB3A495" w:rsidR="00727BE8" w:rsidRPr="008C56AB" w:rsidRDefault="00220221" w:rsidP="00220221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613,60</w:t>
            </w:r>
          </w:p>
        </w:tc>
        <w:tc>
          <w:tcPr>
            <w:tcW w:w="1164" w:type="dxa"/>
            <w:vAlign w:val="center"/>
          </w:tcPr>
          <w:p w14:paraId="765687DB" w14:textId="77777777" w:rsidR="00727BE8" w:rsidRPr="008C56AB" w:rsidRDefault="00727BE8" w:rsidP="00220221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0A6CD06" w14:textId="7907418D" w:rsidR="00727BE8" w:rsidRPr="008C56AB" w:rsidRDefault="00220221" w:rsidP="00220221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8 541,78</w:t>
            </w:r>
          </w:p>
        </w:tc>
      </w:tr>
      <w:tr w:rsidR="00727BE8" w:rsidRPr="00050529" w14:paraId="38506297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890DBE4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0EC44D8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7EE30D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789CEC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CCD814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2E55F5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87E26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045F2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595E46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BDF7B3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67864C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21CB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9428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3F0019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97917E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81E74B5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2686989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3AA57AF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6C546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BEE4C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F22D5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8C351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67C82D" w14:textId="77777777" w:rsidTr="00465313">
        <w:tc>
          <w:tcPr>
            <w:tcW w:w="2295" w:type="dxa"/>
            <w:vAlign w:val="center"/>
          </w:tcPr>
          <w:p w14:paraId="237035F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2D257DD" w14:textId="2E25438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7A816FAE" w14:textId="669C2393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52A661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3F60AC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108CB31" w14:textId="691B7C8A" w:rsidR="00727BE8" w:rsidRPr="008C56AB" w:rsidRDefault="00A136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53A8C462" w14:textId="77777777" w:rsidTr="00465313">
        <w:tc>
          <w:tcPr>
            <w:tcW w:w="2295" w:type="dxa"/>
            <w:vAlign w:val="center"/>
          </w:tcPr>
          <w:p w14:paraId="4D775B1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76EE34AE" w14:textId="25B5B80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2B67E150" w14:textId="76B7C251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4B3B7555" w14:textId="02A6A786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4" w:type="dxa"/>
            <w:vAlign w:val="center"/>
          </w:tcPr>
          <w:p w14:paraId="43110B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FED74DA" w14:textId="62149B58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050529" w14:paraId="3DC95F14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82C0BE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0F28E409" w14:textId="28358B7A" w:rsidR="00727BE8" w:rsidRPr="008C56AB" w:rsidRDefault="00220221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7 557,26</w:t>
            </w:r>
          </w:p>
        </w:tc>
        <w:tc>
          <w:tcPr>
            <w:tcW w:w="1195" w:type="dxa"/>
            <w:vAlign w:val="center"/>
          </w:tcPr>
          <w:p w14:paraId="2EC0EAC9" w14:textId="14B47647" w:rsidR="00727BE8" w:rsidRPr="008C56AB" w:rsidRDefault="00220221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1 598,12</w:t>
            </w:r>
          </w:p>
        </w:tc>
        <w:tc>
          <w:tcPr>
            <w:tcW w:w="1195" w:type="dxa"/>
            <w:vAlign w:val="center"/>
          </w:tcPr>
          <w:p w14:paraId="39FBFFBB" w14:textId="1E3056E4" w:rsidR="00727BE8" w:rsidRPr="008C56AB" w:rsidRDefault="00220221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613,60</w:t>
            </w:r>
          </w:p>
        </w:tc>
        <w:tc>
          <w:tcPr>
            <w:tcW w:w="1164" w:type="dxa"/>
            <w:vAlign w:val="center"/>
          </w:tcPr>
          <w:p w14:paraId="138E7331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AE5D280" w14:textId="7A758F05" w:rsidR="00727BE8" w:rsidRPr="008C56AB" w:rsidRDefault="00894722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8 541,78</w:t>
            </w:r>
          </w:p>
        </w:tc>
      </w:tr>
    </w:tbl>
    <w:p w14:paraId="71514F4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75BBF9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12"/>
        <w:gridCol w:w="4066"/>
      </w:tblGrid>
      <w:tr w:rsidR="00727BE8" w:rsidRPr="00050529" w14:paraId="7985EB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D211D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036D54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D1531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F6CF2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F347C5" w14:textId="1801A2C0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C9493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53CA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7F5477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353B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DF0F2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CD56D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BB6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F734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9006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85F3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8B9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8D80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B39CEE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B98328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BF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EBB0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4ABB30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AA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B0F7C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5DD466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928CD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C831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5D94F9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B59B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6E034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080A7E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1D8CA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327F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F13706" w14:textId="0F1551B1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D58A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E85B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BCB42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51B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B22629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6EDE44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7FF6A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9AE2E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Vysporiadanie účtovnej straty</w:t>
            </w:r>
          </w:p>
        </w:tc>
      </w:tr>
      <w:tr w:rsidR="00727BE8" w:rsidRPr="00050529" w14:paraId="6E342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0D47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D400E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23FD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346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C54DA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2F3E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F807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90057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6881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03AB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28566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94EB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1B39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83AB4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86B5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11CB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C68865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43173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D5A7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94D8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35E86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720B2F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C7DC25D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96121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1"/>
        <w:gridCol w:w="1349"/>
        <w:gridCol w:w="1300"/>
        <w:gridCol w:w="1315"/>
        <w:gridCol w:w="1324"/>
        <w:gridCol w:w="1349"/>
      </w:tblGrid>
      <w:tr w:rsidR="00727BE8" w:rsidRPr="00050529" w14:paraId="641B13A8" w14:textId="77777777" w:rsidTr="00503750">
        <w:tc>
          <w:tcPr>
            <w:tcW w:w="2835" w:type="dxa"/>
            <w:vAlign w:val="center"/>
          </w:tcPr>
          <w:p w14:paraId="4B4118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D5B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C677B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EACD6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D74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FD93C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7B7DF7A7" w14:textId="77777777" w:rsidTr="00503750">
        <w:tc>
          <w:tcPr>
            <w:tcW w:w="2835" w:type="dxa"/>
            <w:vAlign w:val="center"/>
          </w:tcPr>
          <w:p w14:paraId="7DCDF0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8191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65C35C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77F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177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EC7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823F419" w14:textId="77777777" w:rsidTr="00503750">
        <w:tc>
          <w:tcPr>
            <w:tcW w:w="2835" w:type="dxa"/>
            <w:vAlign w:val="center"/>
          </w:tcPr>
          <w:p w14:paraId="2A92C56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B73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498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DC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579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32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E655A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8256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9F640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CBC8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86C9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B56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A04C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1211D83" w14:textId="77777777" w:rsidTr="00503750">
        <w:tc>
          <w:tcPr>
            <w:tcW w:w="2835" w:type="dxa"/>
            <w:vAlign w:val="center"/>
          </w:tcPr>
          <w:p w14:paraId="5160BE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709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026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30D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EF5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05748B" w14:textId="77777777" w:rsidTr="00503750">
        <w:tc>
          <w:tcPr>
            <w:tcW w:w="2835" w:type="dxa"/>
            <w:vAlign w:val="center"/>
          </w:tcPr>
          <w:p w14:paraId="3E75F3B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13BE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EFF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164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A9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E8E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E653E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754DA9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230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22B06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ED4FDA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C140B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5003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5A45ABF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2DFD3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5907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05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5F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7D5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1F7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2D95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42B93B7F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03"/>
        <w:gridCol w:w="1766"/>
        <w:gridCol w:w="1646"/>
        <w:gridCol w:w="1590"/>
        <w:gridCol w:w="1873"/>
      </w:tblGrid>
      <w:tr w:rsidR="00727BE8" w:rsidRPr="008D0433" w14:paraId="55B87986" w14:textId="77777777" w:rsidTr="00503750">
        <w:tc>
          <w:tcPr>
            <w:tcW w:w="2552" w:type="dxa"/>
            <w:vAlign w:val="center"/>
          </w:tcPr>
          <w:p w14:paraId="572C3CE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28FB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A37D87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B782A2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BF589E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FB5547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1AE74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26F086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10E60FD6" w14:textId="424E6E1D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64FA3F56" w14:textId="6A45DE30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6F5CA1BA" w14:textId="7057AE66" w:rsidR="00727BE8" w:rsidRPr="008C56AB" w:rsidRDefault="001C0411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19,48</w:t>
            </w:r>
          </w:p>
        </w:tc>
      </w:tr>
      <w:tr w:rsidR="00727BE8" w:rsidRPr="008D0433" w14:paraId="736146D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A75D7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EAA879" w14:textId="21D12AF2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69" w:type="dxa"/>
            <w:vAlign w:val="center"/>
          </w:tcPr>
          <w:p w14:paraId="664DF51C" w14:textId="0B8EC5F2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57C11421" w14:textId="09F05861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252E117A" w14:textId="0FF36C6A" w:rsidR="00727BE8" w:rsidRPr="008C56AB" w:rsidRDefault="00A136FC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</w:tbl>
    <w:p w14:paraId="75E797E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0BC0F4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68AE11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2E8D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CB55F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BFEF7DF" w14:textId="77777777" w:rsidTr="00503750">
        <w:tc>
          <w:tcPr>
            <w:tcW w:w="4395" w:type="dxa"/>
            <w:vMerge/>
          </w:tcPr>
          <w:p w14:paraId="78DFE9A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14729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C84C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2E247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78129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6DB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95CA994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6622EF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DB881F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0217CD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580E21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255FE1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3B1CCB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CC96FA" w14:textId="6EFA6E52" w:rsidR="00727BE8" w:rsidRPr="008C56AB" w:rsidRDefault="001C0411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6 438,21</w:t>
            </w:r>
          </w:p>
        </w:tc>
        <w:tc>
          <w:tcPr>
            <w:tcW w:w="2835" w:type="dxa"/>
            <w:vAlign w:val="center"/>
          </w:tcPr>
          <w:p w14:paraId="6EC8B8A1" w14:textId="2965CDBE" w:rsidR="00727BE8" w:rsidRPr="008C56AB" w:rsidRDefault="00220221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5 214,64</w:t>
            </w:r>
          </w:p>
        </w:tc>
      </w:tr>
      <w:tr w:rsidR="00727BE8" w:rsidRPr="00871039" w14:paraId="1F748CF8" w14:textId="77777777" w:rsidTr="00503750">
        <w:tc>
          <w:tcPr>
            <w:tcW w:w="4395" w:type="dxa"/>
            <w:vAlign w:val="center"/>
          </w:tcPr>
          <w:p w14:paraId="6A4AF8B5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343149" w14:textId="188EBB0F" w:rsidR="00727BE8" w:rsidRPr="008C56AB" w:rsidRDefault="001C0411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6 438,21</w:t>
            </w:r>
          </w:p>
        </w:tc>
        <w:tc>
          <w:tcPr>
            <w:tcW w:w="2835" w:type="dxa"/>
            <w:vAlign w:val="center"/>
          </w:tcPr>
          <w:p w14:paraId="4253AF30" w14:textId="57B9CACA" w:rsidR="00727BE8" w:rsidRPr="008C56AB" w:rsidRDefault="00220221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5 214,64</w:t>
            </w:r>
          </w:p>
        </w:tc>
      </w:tr>
      <w:tr w:rsidR="00727BE8" w:rsidRPr="00871039" w14:paraId="5375C16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550D957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AEB0E1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5DC46C25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3FC9DB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8A4158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DF9C980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32B408FF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48CF09F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014386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884A8A" w14:textId="0E95B537" w:rsidR="00727BE8" w:rsidRPr="008C56AB" w:rsidRDefault="001C0411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6 438,21</w:t>
            </w:r>
          </w:p>
        </w:tc>
        <w:tc>
          <w:tcPr>
            <w:tcW w:w="2835" w:type="dxa"/>
            <w:vAlign w:val="center"/>
          </w:tcPr>
          <w:p w14:paraId="74A06852" w14:textId="4516C263" w:rsidR="00727BE8" w:rsidRPr="008C56AB" w:rsidRDefault="00220221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5 214,64</w:t>
            </w:r>
          </w:p>
        </w:tc>
      </w:tr>
    </w:tbl>
    <w:p w14:paraId="49BE7CC8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BC5F101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32"/>
        <w:gridCol w:w="2476"/>
        <w:gridCol w:w="2670"/>
      </w:tblGrid>
      <w:tr w:rsidR="00727BE8" w:rsidRPr="00E05001" w14:paraId="55F3D986" w14:textId="77777777" w:rsidTr="00503750">
        <w:tc>
          <w:tcPr>
            <w:tcW w:w="4395" w:type="dxa"/>
            <w:vAlign w:val="center"/>
          </w:tcPr>
          <w:p w14:paraId="63BB7FDD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252C96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2C2E2A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25FF925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ECC27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ED58CD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037476D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7056CD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9EAA1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F0FA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4AE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0A01C0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1261E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429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82BD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70EE0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5FE0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2DE1A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13706D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A96B4E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B6C43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925C3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E90CA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A6430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673AB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6445505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2725ADD1" w14:textId="77777777" w:rsidTr="00503750">
        <w:tc>
          <w:tcPr>
            <w:tcW w:w="1843" w:type="dxa"/>
            <w:vAlign w:val="center"/>
          </w:tcPr>
          <w:p w14:paraId="667E9939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C91BF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41A62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90B39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474868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B1845E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42FC1A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10E934A" w14:textId="77777777" w:rsidTr="00503750">
        <w:tc>
          <w:tcPr>
            <w:tcW w:w="1843" w:type="dxa"/>
            <w:vAlign w:val="center"/>
          </w:tcPr>
          <w:p w14:paraId="6B89E59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39DAA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86EC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DED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9BE8F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635C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8A2D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54B2C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735381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61C7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E744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F44A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A9560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5BCD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3A081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75A8B06" w14:textId="77777777" w:rsidTr="00503750">
        <w:tc>
          <w:tcPr>
            <w:tcW w:w="1843" w:type="dxa"/>
            <w:vAlign w:val="center"/>
          </w:tcPr>
          <w:p w14:paraId="675BF32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D8D18F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342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17234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0A3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8B766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49555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034A3C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794180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6BB7B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74A1A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6A754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214CE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A90114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3F3EF6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3808A8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E7CD7B3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6BBAE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EE17B2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0FD11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55FDC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CB421C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FB3E5B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54E355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1AA4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1"/>
        <w:gridCol w:w="2867"/>
        <w:gridCol w:w="2940"/>
      </w:tblGrid>
      <w:tr w:rsidR="00727BE8" w:rsidRPr="00863342" w14:paraId="5EAB76CB" w14:textId="77777777" w:rsidTr="00503750">
        <w:trPr>
          <w:trHeight w:val="664"/>
        </w:trPr>
        <w:tc>
          <w:tcPr>
            <w:tcW w:w="3372" w:type="dxa"/>
          </w:tcPr>
          <w:p w14:paraId="11CDD41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4F151C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98BF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77A2F2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93172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CEAC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83C1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05C06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4DC35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4AB8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1F5B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2CF1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9D6B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F0D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E7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8F406A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C3F9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48C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A89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3DDE2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04ECC" w14:textId="22BF5A5E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ACBB3F0" w14:textId="36B04121" w:rsidR="00727BE8" w:rsidRPr="008C56AB" w:rsidRDefault="00084436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940" w:type="dxa"/>
            <w:vAlign w:val="center"/>
          </w:tcPr>
          <w:p w14:paraId="03C2D123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06650C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8476E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4191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17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DC2B7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3EA0D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73"/>
        <w:gridCol w:w="1922"/>
        <w:gridCol w:w="1445"/>
        <w:gridCol w:w="1419"/>
        <w:gridCol w:w="1819"/>
      </w:tblGrid>
      <w:tr w:rsidR="00727BE8" w:rsidRPr="00863342" w14:paraId="7AC45DA7" w14:textId="77777777" w:rsidTr="00503750">
        <w:tc>
          <w:tcPr>
            <w:tcW w:w="2835" w:type="dxa"/>
            <w:vAlign w:val="center"/>
          </w:tcPr>
          <w:p w14:paraId="63E6F36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157C6F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536E04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B0521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7491C0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2AAAE01" w14:textId="77777777" w:rsidTr="00503750">
        <w:tc>
          <w:tcPr>
            <w:tcW w:w="2835" w:type="dxa"/>
          </w:tcPr>
          <w:p w14:paraId="5A49C3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AD2A5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B3E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FD64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042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A78542" w14:textId="77777777" w:rsidTr="00503750">
        <w:tc>
          <w:tcPr>
            <w:tcW w:w="2835" w:type="dxa"/>
          </w:tcPr>
          <w:p w14:paraId="78E230BB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8747B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FC5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B08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83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5C9198" w14:textId="77777777" w:rsidTr="00503750">
        <w:tc>
          <w:tcPr>
            <w:tcW w:w="2835" w:type="dxa"/>
          </w:tcPr>
          <w:p w14:paraId="18B0045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2CB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D9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7F1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0B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B3FF236" w14:textId="77777777" w:rsidTr="00503750">
        <w:tc>
          <w:tcPr>
            <w:tcW w:w="2835" w:type="dxa"/>
            <w:vAlign w:val="center"/>
          </w:tcPr>
          <w:p w14:paraId="104A350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E152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FC2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8D6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ED1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B9170B5" w14:textId="77777777" w:rsidTr="00503750">
        <w:tc>
          <w:tcPr>
            <w:tcW w:w="2835" w:type="dxa"/>
            <w:vAlign w:val="center"/>
          </w:tcPr>
          <w:p w14:paraId="0F3C03F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20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03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806A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5AE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C4CE2C6" w14:textId="77777777" w:rsidTr="00503750">
        <w:tc>
          <w:tcPr>
            <w:tcW w:w="2835" w:type="dxa"/>
          </w:tcPr>
          <w:p w14:paraId="259D9A3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32B8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921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C12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B75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435A97C" w14:textId="77777777" w:rsidTr="00503750">
        <w:tc>
          <w:tcPr>
            <w:tcW w:w="2835" w:type="dxa"/>
          </w:tcPr>
          <w:p w14:paraId="0CA4B953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6664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07C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C17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61E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BE4074A" w14:textId="77777777" w:rsidTr="00503750">
        <w:tc>
          <w:tcPr>
            <w:tcW w:w="2835" w:type="dxa"/>
          </w:tcPr>
          <w:p w14:paraId="19B3BE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 majetku  </w:t>
            </w:r>
            <w:r w:rsidRPr="00863342">
              <w:rPr>
                <w:rFonts w:ascii="Arial" w:hAnsi="Arial"/>
                <w:sz w:val="16"/>
                <w:szCs w:val="16"/>
              </w:rPr>
              <w:lastRenderedPageBreak/>
              <w:t>obstaraného z podielu zaplatenej dane</w:t>
            </w:r>
          </w:p>
        </w:tc>
        <w:tc>
          <w:tcPr>
            <w:tcW w:w="1985" w:type="dxa"/>
            <w:vAlign w:val="center"/>
          </w:tcPr>
          <w:p w14:paraId="1F92E2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lastRenderedPageBreak/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FDC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0A7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87C9F" w14:textId="77777777" w:rsidR="00727BE8" w:rsidRDefault="00727BE8" w:rsidP="00944C3D">
      <w:pPr>
        <w:rPr>
          <w:rFonts w:ascii="Arial" w:hAnsi="Arial"/>
          <w:b/>
        </w:rPr>
      </w:pPr>
    </w:p>
    <w:p w14:paraId="38D1B854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8"/>
        <w:gridCol w:w="1926"/>
        <w:gridCol w:w="1409"/>
        <w:gridCol w:w="1455"/>
        <w:gridCol w:w="1830"/>
      </w:tblGrid>
      <w:tr w:rsidR="00727BE8" w:rsidRPr="00863342" w14:paraId="0602EF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993CD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BEF0A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22D82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CB7E3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DB64F0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63B176C" w14:textId="77777777" w:rsidTr="00503750">
        <w:trPr>
          <w:trHeight w:val="443"/>
        </w:trPr>
        <w:tc>
          <w:tcPr>
            <w:tcW w:w="2560" w:type="dxa"/>
          </w:tcPr>
          <w:p w14:paraId="39ACC1A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8CE2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EB7D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DC0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0552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67512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FE6E0A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4D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352A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A2B2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B78B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4BE02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A112A6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25516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561F7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02B5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D9D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B6AB4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6AD5F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9EE2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D8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EDE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F8A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61D70" w14:textId="77777777" w:rsidR="00727BE8" w:rsidRDefault="00727BE8" w:rsidP="00944C3D">
      <w:pPr>
        <w:rPr>
          <w:rFonts w:ascii="Arial" w:hAnsi="Arial"/>
          <w:b/>
        </w:rPr>
      </w:pPr>
    </w:p>
    <w:p w14:paraId="01340637" w14:textId="77777777" w:rsidR="00727BE8" w:rsidRDefault="00727BE8" w:rsidP="00944C3D">
      <w:pPr>
        <w:rPr>
          <w:rFonts w:ascii="Arial" w:hAnsi="Arial"/>
          <w:b/>
        </w:rPr>
      </w:pPr>
    </w:p>
    <w:p w14:paraId="43DF2C1F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AC6752" w14:textId="77777777" w:rsidR="00727BE8" w:rsidRDefault="00727BE8" w:rsidP="00944C3D">
      <w:pPr>
        <w:rPr>
          <w:rFonts w:ascii="Arial" w:hAnsi="Arial"/>
          <w:b/>
        </w:rPr>
      </w:pPr>
    </w:p>
    <w:p w14:paraId="680493B9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5"/>
        <w:gridCol w:w="2871"/>
        <w:gridCol w:w="2942"/>
      </w:tblGrid>
      <w:tr w:rsidR="00727BE8" w:rsidRPr="008A6A75" w14:paraId="60C8BC3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2A3FF5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8886D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AA1A8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3EE659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EA01B2" w14:textId="21FA97A6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4FD079" w14:textId="25988A6E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FD7E62" w14:textId="6703D18F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02E7689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14E19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20424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9BED3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737308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A5138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EAAFE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6B3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9CD46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4C7E1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57"/>
        <w:gridCol w:w="2875"/>
        <w:gridCol w:w="2946"/>
      </w:tblGrid>
      <w:tr w:rsidR="00727BE8" w:rsidRPr="008A6A75" w14:paraId="52AFE0B4" w14:textId="77777777" w:rsidTr="00503750">
        <w:trPr>
          <w:trHeight w:val="677"/>
        </w:trPr>
        <w:tc>
          <w:tcPr>
            <w:tcW w:w="3358" w:type="dxa"/>
          </w:tcPr>
          <w:p w14:paraId="52D4C73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EBB04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7D71E3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3046E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C2B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285D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EE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B11A9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0E892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AF45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82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5F4B7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983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6099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25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3139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3F709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4CFCE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CE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6952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6A70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282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148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530C2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95FA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A6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1EA9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51732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79E6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3F955A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648299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F315B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470EE8D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CB7F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589A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41E7AD6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0869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C955A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1239CD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FF50C8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F9B4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4600CF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E99F152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2CBB4C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BE1FB0C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0"/>
        <w:gridCol w:w="2873"/>
        <w:gridCol w:w="2945"/>
      </w:tblGrid>
      <w:tr w:rsidR="00727BE8" w:rsidRPr="008A6A75" w14:paraId="760B15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68D84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lastRenderedPageBreak/>
              <w:t>Výnosy</w:t>
            </w:r>
          </w:p>
        </w:tc>
        <w:tc>
          <w:tcPr>
            <w:tcW w:w="2874" w:type="dxa"/>
            <w:vAlign w:val="center"/>
          </w:tcPr>
          <w:p w14:paraId="4C3DB1E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DE8E6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7AE9D3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54608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0860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45A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DC7A3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764D6C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9090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429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65D4E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D98FD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7019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E26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BEE8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A785A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EF3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F0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24FE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E95B3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E72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3DB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CE7C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5562A83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A349F03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5A9B7A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0AF7A09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58D8A4B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6C00E94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1FC4D9FC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5DEB4C3F" w14:textId="6BAF230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26D8F377" w14:textId="787047B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2C37DF0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A01585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20A64FC8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274F673A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1F4396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67504C2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02447D2B" w14:textId="0E354F7D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1882834F" w14:textId="7E9E5E1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179349B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14A1A3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42DDE530" w14:textId="03F95601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5AE377B" w14:textId="12894E74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099F2CBA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0880D29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11CD402" w14:textId="43E076C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9FE3E0C" w14:textId="1B0C7DD8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</w:tbl>
    <w:p w14:paraId="3A83914B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6469CD26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68580A4E" w14:textId="77777777" w:rsidTr="00503750">
        <w:tc>
          <w:tcPr>
            <w:tcW w:w="3686" w:type="dxa"/>
            <w:vAlign w:val="center"/>
          </w:tcPr>
          <w:p w14:paraId="49F0220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55CCE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A32891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2B9043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90450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B5E11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88C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1DAC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88A8D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C1157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626C1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5D517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81CC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8F8C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133B4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5BE4B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06038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0C30C5E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5EFB9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36E7B065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0"/>
        <w:gridCol w:w="2873"/>
        <w:gridCol w:w="2945"/>
      </w:tblGrid>
      <w:tr w:rsidR="00727BE8" w:rsidRPr="008A6A75" w14:paraId="46F3E2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6DDE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5C68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1A030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86DB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487ED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5E8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5EE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BE610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33AA4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180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900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C0A6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125B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964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BB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85A0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DD6C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469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A4C7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82E33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6A96F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EDE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E00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8B26E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5F2B0D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26037D19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2BB824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E2E6B8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BA1B5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4FA17D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6DCB7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923DB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2D501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5E57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5339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4DAB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A32C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EF905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C823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A7D52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daňové poradenstvo</w:t>
            </w:r>
          </w:p>
        </w:tc>
        <w:tc>
          <w:tcPr>
            <w:tcW w:w="2552" w:type="dxa"/>
            <w:vAlign w:val="center"/>
          </w:tcPr>
          <w:p w14:paraId="79A94B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ACE5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0BA8F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5CC3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16674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10A5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A6F73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4834F3" w14:textId="77777777" w:rsidR="00727BE8" w:rsidRDefault="00727BE8" w:rsidP="00944C3D">
      <w:pPr>
        <w:rPr>
          <w:sz w:val="22"/>
          <w:szCs w:val="22"/>
        </w:rPr>
      </w:pPr>
    </w:p>
    <w:p w14:paraId="77240E43" w14:textId="77777777" w:rsidR="00727BE8" w:rsidRDefault="00727BE8" w:rsidP="00944C3D">
      <w:pPr>
        <w:rPr>
          <w:sz w:val="22"/>
          <w:szCs w:val="22"/>
        </w:rPr>
      </w:pPr>
    </w:p>
    <w:p w14:paraId="3D442530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537E39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1E3E1A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414CC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2B46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6361521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15"/>
        <w:gridCol w:w="2842"/>
        <w:gridCol w:w="2921"/>
      </w:tblGrid>
      <w:tr w:rsidR="00727BE8" w:rsidRPr="002F74F8" w14:paraId="5CEC6E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D55C3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3EAF66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DBAF9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D6F91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60AFD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4760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C46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8DE05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BCEA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306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D2FA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2B5D0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8104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E41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57FD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EC58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09E98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B517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F602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7DDC79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6B566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DDBB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5BE1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D2DFB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FD1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434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9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D9270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18079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E83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51D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8180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BE6CD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66A0F3CC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3962DCC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0BBD818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615DCD7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7AC3B7B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7B5CC9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2475F9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CF9E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7C845EE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16AE44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3CC47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7F18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7E16C2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92FA65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040BFF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B4D8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5450854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2DFE265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0A110D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4B2E8F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81D298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01565F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FF543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3F1F8A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CF3791F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1CDE87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35C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FC53E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797968B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37A64B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97795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BB41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D77174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C4F541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0B019F33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5845202C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6EF01E1C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0CC0081E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E0428C3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3C354" w14:textId="77777777" w:rsidR="00141CC1" w:rsidRDefault="00141CC1">
      <w:r>
        <w:separator/>
      </w:r>
    </w:p>
  </w:endnote>
  <w:endnote w:type="continuationSeparator" w:id="0">
    <w:p w14:paraId="11443EA4" w14:textId="77777777" w:rsidR="00141CC1" w:rsidRDefault="00141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F9481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3EB0E0A5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4508D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C31840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B910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78E807E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3EA41" w14:textId="77777777" w:rsidR="00141CC1" w:rsidRDefault="00141CC1">
      <w:r>
        <w:separator/>
      </w:r>
    </w:p>
  </w:footnote>
  <w:footnote w:type="continuationSeparator" w:id="0">
    <w:p w14:paraId="5FB14208" w14:textId="77777777" w:rsidR="00141CC1" w:rsidRDefault="00141C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146718">
    <w:abstractNumId w:val="13"/>
  </w:num>
  <w:num w:numId="2" w16cid:durableId="814762294">
    <w:abstractNumId w:val="17"/>
  </w:num>
  <w:num w:numId="3" w16cid:durableId="1925603978">
    <w:abstractNumId w:val="8"/>
  </w:num>
  <w:num w:numId="4" w16cid:durableId="795870854">
    <w:abstractNumId w:val="7"/>
  </w:num>
  <w:num w:numId="5" w16cid:durableId="799554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157374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7733875">
    <w:abstractNumId w:val="20"/>
  </w:num>
  <w:num w:numId="8" w16cid:durableId="2101289486">
    <w:abstractNumId w:val="10"/>
  </w:num>
  <w:num w:numId="9" w16cid:durableId="509485274">
    <w:abstractNumId w:val="0"/>
  </w:num>
  <w:num w:numId="10" w16cid:durableId="1281566605">
    <w:abstractNumId w:val="19"/>
  </w:num>
  <w:num w:numId="11" w16cid:durableId="1635066034">
    <w:abstractNumId w:val="6"/>
  </w:num>
  <w:num w:numId="12" w16cid:durableId="380860087">
    <w:abstractNumId w:val="9"/>
  </w:num>
  <w:num w:numId="13" w16cid:durableId="298341503">
    <w:abstractNumId w:val="12"/>
  </w:num>
  <w:num w:numId="14" w16cid:durableId="1754863179">
    <w:abstractNumId w:val="15"/>
  </w:num>
  <w:num w:numId="15" w16cid:durableId="1250576259">
    <w:abstractNumId w:val="14"/>
  </w:num>
  <w:num w:numId="16" w16cid:durableId="1800758230">
    <w:abstractNumId w:val="2"/>
  </w:num>
  <w:num w:numId="17" w16cid:durableId="1691908735">
    <w:abstractNumId w:val="4"/>
  </w:num>
  <w:num w:numId="18" w16cid:durableId="1566643535">
    <w:abstractNumId w:val="11"/>
  </w:num>
  <w:num w:numId="19" w16cid:durableId="145316159">
    <w:abstractNumId w:val="5"/>
  </w:num>
  <w:num w:numId="20" w16cid:durableId="2057847193">
    <w:abstractNumId w:val="18"/>
  </w:num>
  <w:num w:numId="21" w16cid:durableId="76178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31BD"/>
    <w:rsid w:val="000772A5"/>
    <w:rsid w:val="00084436"/>
    <w:rsid w:val="00085147"/>
    <w:rsid w:val="000929AD"/>
    <w:rsid w:val="000954D3"/>
    <w:rsid w:val="000B0C0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1CC1"/>
    <w:rsid w:val="001465C1"/>
    <w:rsid w:val="0015103D"/>
    <w:rsid w:val="00152B1C"/>
    <w:rsid w:val="0015454F"/>
    <w:rsid w:val="00163764"/>
    <w:rsid w:val="00164431"/>
    <w:rsid w:val="001664BB"/>
    <w:rsid w:val="0019621E"/>
    <w:rsid w:val="00197E0F"/>
    <w:rsid w:val="001A1E3F"/>
    <w:rsid w:val="001B51FA"/>
    <w:rsid w:val="001C0411"/>
    <w:rsid w:val="001C3F86"/>
    <w:rsid w:val="001D225C"/>
    <w:rsid w:val="001D2AB6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221"/>
    <w:rsid w:val="00220DC1"/>
    <w:rsid w:val="00224039"/>
    <w:rsid w:val="002247A4"/>
    <w:rsid w:val="00225019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12D5"/>
    <w:rsid w:val="002C13B3"/>
    <w:rsid w:val="002C5CE4"/>
    <w:rsid w:val="002D0906"/>
    <w:rsid w:val="002D09F9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3812"/>
    <w:rsid w:val="00325368"/>
    <w:rsid w:val="0032742C"/>
    <w:rsid w:val="003277F2"/>
    <w:rsid w:val="00337128"/>
    <w:rsid w:val="00337BB7"/>
    <w:rsid w:val="00354A2E"/>
    <w:rsid w:val="00360416"/>
    <w:rsid w:val="003607F0"/>
    <w:rsid w:val="003607F8"/>
    <w:rsid w:val="003713F3"/>
    <w:rsid w:val="0037536E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16FF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50F0"/>
    <w:rsid w:val="005C6EF7"/>
    <w:rsid w:val="005D44A5"/>
    <w:rsid w:val="005E5613"/>
    <w:rsid w:val="0060758C"/>
    <w:rsid w:val="0061114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2890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63342"/>
    <w:rsid w:val="00871039"/>
    <w:rsid w:val="0087241F"/>
    <w:rsid w:val="00874C86"/>
    <w:rsid w:val="008767E1"/>
    <w:rsid w:val="00881D09"/>
    <w:rsid w:val="00894722"/>
    <w:rsid w:val="00894CCF"/>
    <w:rsid w:val="008A0E11"/>
    <w:rsid w:val="008A6A75"/>
    <w:rsid w:val="008A7BAA"/>
    <w:rsid w:val="008B2D38"/>
    <w:rsid w:val="008B4077"/>
    <w:rsid w:val="008B48E4"/>
    <w:rsid w:val="008C1980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A278B"/>
    <w:rsid w:val="009B2521"/>
    <w:rsid w:val="009B4C58"/>
    <w:rsid w:val="009D200B"/>
    <w:rsid w:val="009D30DB"/>
    <w:rsid w:val="009E1BB8"/>
    <w:rsid w:val="009E6601"/>
    <w:rsid w:val="009F2298"/>
    <w:rsid w:val="009F61B4"/>
    <w:rsid w:val="00A02DF7"/>
    <w:rsid w:val="00A052AA"/>
    <w:rsid w:val="00A0740D"/>
    <w:rsid w:val="00A136FC"/>
    <w:rsid w:val="00A25EA7"/>
    <w:rsid w:val="00A324E2"/>
    <w:rsid w:val="00A4559A"/>
    <w:rsid w:val="00A4574D"/>
    <w:rsid w:val="00A45CBB"/>
    <w:rsid w:val="00A548D2"/>
    <w:rsid w:val="00A54CF0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0F29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41571"/>
    <w:rsid w:val="00B44140"/>
    <w:rsid w:val="00B44D10"/>
    <w:rsid w:val="00B461FE"/>
    <w:rsid w:val="00B5159F"/>
    <w:rsid w:val="00B54AA7"/>
    <w:rsid w:val="00B56D9B"/>
    <w:rsid w:val="00B6597A"/>
    <w:rsid w:val="00B808E2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5B8A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127FC"/>
    <w:rsid w:val="00D229D5"/>
    <w:rsid w:val="00D250F3"/>
    <w:rsid w:val="00D3323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92E41"/>
    <w:rsid w:val="00D96BED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70EEE"/>
    <w:rsid w:val="00E85CCA"/>
    <w:rsid w:val="00E9202B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E4E66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62B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3"/>
    <o:shapelayout v:ext="edit">
      <o:idmap v:ext="edit" data="1"/>
    </o:shapelayout>
  </w:shapeDefaults>
  <w:decimalSymbol w:val=","/>
  <w:listSeparator w:val=";"/>
  <w14:docId w14:val="66FE7EF5"/>
  <w15:docId w15:val="{94C73D36-8D13-4E32-B290-21B9261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242</TotalTime>
  <Pages>1</Pages>
  <Words>5107</Words>
  <Characters>29116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Poznámky Úč  NUJ 3 - 01</vt:lpstr>
    </vt:vector>
  </TitlesOfParts>
  <Company>None</Company>
  <LinksUpToDate>false</LinksUpToDate>
  <CharactersWithSpaces>34155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Poznámky Úč  NUJ 3 - 01</dc:title>
  <dc:subject/>
  <dc:creator>Krolakova</dc:creator>
  <cp:keywords/>
  <dc:description/>
  <cp:lastModifiedBy>ERES Property 3</cp:lastModifiedBy>
  <cp:revision>16</cp:revision>
  <cp:lastPrinted>2023-05-29T12:31:00Z</cp:lastPrinted>
  <dcterms:created xsi:type="dcterms:W3CDTF">2021-09-08T09:47:00Z</dcterms:created>
  <dcterms:modified xsi:type="dcterms:W3CDTF">2023-05-29T12:32:00Z</dcterms:modified>
</cp:coreProperties>
</file>