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5DCF4DC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032335">
              <w:fldChar w:fldCharType="begin"/>
            </w:r>
            <w:r w:rsidR="00032335">
              <w:instrText xml:space="preserve"> MERGEFIELD  aDEF_DTDO  \* MERGEFORMAT </w:instrText>
            </w:r>
            <w:r w:rsidR="00032335">
              <w:fldChar w:fldCharType="separate"/>
            </w:r>
            <w:r w:rsidRPr="00EF3D5A">
              <w:rPr>
                <w:rFonts w:ascii="Arial" w:hAnsi="Arial"/>
                <w:noProof/>
                <w:lang w:eastAsia="sk-SK"/>
              </w:rPr>
              <w:t>3</w:t>
            </w:r>
            <w:r w:rsidR="00E70EEE">
              <w:rPr>
                <w:rFonts w:ascii="Arial" w:hAnsi="Arial"/>
                <w:noProof/>
                <w:lang w:eastAsia="sk-SK"/>
              </w:rPr>
              <w:t>1</w:t>
            </w:r>
            <w:r w:rsidRPr="00EF3D5A">
              <w:rPr>
                <w:rFonts w:ascii="Arial" w:hAnsi="Arial"/>
                <w:noProof/>
                <w:lang w:eastAsia="sk-SK"/>
              </w:rPr>
              <w:t>.</w:t>
            </w:r>
            <w:r w:rsidR="00E70EEE">
              <w:rPr>
                <w:rFonts w:ascii="Arial" w:hAnsi="Arial"/>
                <w:noProof/>
                <w:lang w:eastAsia="sk-SK"/>
              </w:rPr>
              <w:t>12</w:t>
            </w:r>
            <w:r w:rsidRPr="00EF3D5A">
              <w:rPr>
                <w:rFonts w:ascii="Arial" w:hAnsi="Arial"/>
                <w:noProof/>
                <w:lang w:eastAsia="sk-SK"/>
              </w:rPr>
              <w:t>.20</w:t>
            </w:r>
            <w:r w:rsidR="00032335">
              <w:rPr>
                <w:rFonts w:ascii="Arial" w:hAnsi="Arial"/>
                <w:noProof/>
                <w:lang w:eastAsia="sk-SK"/>
              </w:rPr>
              <w:fldChar w:fldCharType="end"/>
            </w:r>
            <w:r w:rsidR="00E70EEE">
              <w:rPr>
                <w:rFonts w:ascii="Arial" w:hAnsi="Arial"/>
                <w:lang w:eastAsia="sk-SK"/>
              </w:rPr>
              <w:t>2</w:t>
            </w:r>
            <w:r w:rsidR="00ED199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32335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32335" w:rsidP="00944C3D">
                        <w:r>
                          <w:fldChar w:fldCharType="begin"/>
                        </w:r>
                        <w:r>
                          <w:instrText xml:space="preserve"> MERGEFIELD  aDMOD  \* MERGEFORMAT </w:instrText>
                        </w:r>
                        <w:r>
                          <w:fldChar w:fldCharType="separate"/>
                        </w:r>
                        <w:r w:rsidR="00727BE8" w:rsidRPr="00164431">
                          <w:rPr>
                            <w:rFonts w:ascii="Arial" w:hAnsi="Arial" w:cs="Arial"/>
                            <w:noProof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251646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07A28CA0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D199C">
                          <w:rPr>
                            <w:rFonts w:ascii="Arial" w:hAnsi="Arial" w:cs="Arial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2516444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5A85C89F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D199C">
                          <w:t>3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516454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32335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7852A391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</w:t>
                        </w:r>
                        <w:r w:rsidR="00ED199C">
                          <w:rPr>
                            <w:rFonts w:ascii="Arial" w:hAnsi="Arial" w:cs="Arial"/>
                            <w:noProof/>
                          </w:rPr>
                          <w:t>2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251648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34DDCADD" w:rsidR="00727BE8" w:rsidRDefault="006A2890" w:rsidP="00944C3D">
                        <w:r>
                          <w:t>202</w:t>
                        </w:r>
                        <w:r w:rsidR="00ED199C">
                          <w:t>2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251647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51670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51671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3792ED7A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</w:t>
                        </w:r>
                        <w:r w:rsidR="00ED199C">
                          <w:rPr>
                            <w:rFonts w:ascii="Arial" w:hAnsi="Arial" w:cs="Arial"/>
                          </w:rPr>
                          <w:t>42017599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1B711D37" w:rsidR="00727BE8" w:rsidRPr="00391121" w:rsidRDefault="00ED199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2022212786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5EE17C6F" w:rsidR="00727BE8" w:rsidRPr="00391121" w:rsidRDefault="00ED199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 č. 134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597B061A" w:rsidR="00727BE8" w:rsidRPr="00391121" w:rsidRDefault="00ED199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Sedličná 134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5F030426" w:rsidR="00727BE8" w:rsidRPr="00391121" w:rsidRDefault="00ED199C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913 01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03F3B4A6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ED199C">
                          <w:t>ianske Stankovce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51666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32335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0D065DD4" w:rsidR="00D96BED" w:rsidRPr="00ED0163" w:rsidRDefault="00A949CB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0</w:t>
            </w:r>
            <w:r w:rsidR="00ED199C">
              <w:rPr>
                <w:rFonts w:ascii="Arial" w:hAnsi="Arial"/>
                <w:lang w:eastAsia="sk-SK"/>
              </w:rPr>
              <w:t>2.02.2024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65A70E49" w:rsidR="00727BE8" w:rsidRPr="008D0433" w:rsidRDefault="00ED199C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Pavol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Masarik</w:t>
            </w:r>
            <w:proofErr w:type="spellEnd"/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8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a02043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4B23B900" w:rsidR="00727BE8" w:rsidRPr="008D0433" w:rsidRDefault="00ED199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a01065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a01075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6C71DB55" w:rsidR="00727BE8" w:rsidRPr="008C56AB" w:rsidRDefault="00ED199C" w:rsidP="00A949C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285,26</w:t>
            </w:r>
          </w:p>
        </w:tc>
        <w:tc>
          <w:tcPr>
            <w:tcW w:w="1325" w:type="dxa"/>
            <w:vAlign w:val="center"/>
          </w:tcPr>
          <w:p w14:paraId="057AB2C5" w14:textId="7EBC724F" w:rsidR="00727BE8" w:rsidRPr="008C56AB" w:rsidRDefault="00ED199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437,09</w:t>
            </w:r>
          </w:p>
        </w:tc>
        <w:tc>
          <w:tcPr>
            <w:tcW w:w="1234" w:type="dxa"/>
            <w:vAlign w:val="center"/>
          </w:tcPr>
          <w:p w14:paraId="4F28F087" w14:textId="385D9B26" w:rsidR="00727BE8" w:rsidRPr="008C56AB" w:rsidRDefault="00ED199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722,35</w:t>
            </w:r>
          </w:p>
        </w:tc>
        <w:tc>
          <w:tcPr>
            <w:tcW w:w="1978" w:type="dxa"/>
            <w:vAlign w:val="center"/>
          </w:tcPr>
          <w:p w14:paraId="70A05763" w14:textId="7C829CDB" w:rsidR="00727BE8" w:rsidRPr="008C56AB" w:rsidRDefault="00ED199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9E1D61" w14:textId="4DDF9B6E" w:rsidR="00CA5B8A" w:rsidRPr="008C56AB" w:rsidRDefault="00ED199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557,65</w:t>
            </w:r>
          </w:p>
        </w:tc>
        <w:tc>
          <w:tcPr>
            <w:tcW w:w="1325" w:type="dxa"/>
            <w:vAlign w:val="center"/>
          </w:tcPr>
          <w:p w14:paraId="0ED9D7DA" w14:textId="682865B4" w:rsidR="00727BE8" w:rsidRPr="008C56AB" w:rsidRDefault="00ED199C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8941,24</w:t>
            </w:r>
          </w:p>
        </w:tc>
        <w:tc>
          <w:tcPr>
            <w:tcW w:w="1234" w:type="dxa"/>
            <w:vAlign w:val="center"/>
          </w:tcPr>
          <w:p w14:paraId="563A6FDB" w14:textId="2F2F8319" w:rsidR="00727BE8" w:rsidRPr="008C56AB" w:rsidRDefault="00ED199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9138,64</w:t>
            </w:r>
          </w:p>
        </w:tc>
        <w:tc>
          <w:tcPr>
            <w:tcW w:w="1978" w:type="dxa"/>
            <w:vAlign w:val="center"/>
          </w:tcPr>
          <w:p w14:paraId="1AE1FE1A" w14:textId="39848675" w:rsidR="00727BE8" w:rsidRPr="008C56AB" w:rsidRDefault="00ED199C" w:rsidP="00E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360,25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1E8BE185" w:rsidR="00727BE8" w:rsidRPr="008C56AB" w:rsidRDefault="00ED199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842,91</w:t>
            </w:r>
          </w:p>
        </w:tc>
        <w:tc>
          <w:tcPr>
            <w:tcW w:w="1325" w:type="dxa"/>
            <w:vAlign w:val="center"/>
          </w:tcPr>
          <w:p w14:paraId="72A1B8CF" w14:textId="66D82D1F" w:rsidR="00727BE8" w:rsidRPr="008C56AB" w:rsidRDefault="00ED199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9378,33</w:t>
            </w:r>
          </w:p>
        </w:tc>
        <w:tc>
          <w:tcPr>
            <w:tcW w:w="1234" w:type="dxa"/>
            <w:vAlign w:val="center"/>
          </w:tcPr>
          <w:p w14:paraId="413BCFD7" w14:textId="2CAC9966" w:rsidR="00727BE8" w:rsidRPr="008C56AB" w:rsidRDefault="00ED199C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9860,99</w:t>
            </w:r>
          </w:p>
        </w:tc>
        <w:tc>
          <w:tcPr>
            <w:tcW w:w="1978" w:type="dxa"/>
            <w:vAlign w:val="center"/>
          </w:tcPr>
          <w:p w14:paraId="2EA141A6" w14:textId="5561B38C" w:rsidR="00727BE8" w:rsidRPr="008C56AB" w:rsidRDefault="00ED199C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360,25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32335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a04109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a04110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4AE570FE" w:rsidR="00727BE8" w:rsidRPr="008C56AB" w:rsidRDefault="00ED199C" w:rsidP="00E12F2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1095,42</w:t>
            </w:r>
          </w:p>
        </w:tc>
        <w:tc>
          <w:tcPr>
            <w:tcW w:w="2883" w:type="dxa"/>
            <w:vAlign w:val="center"/>
          </w:tcPr>
          <w:p w14:paraId="0D87AACC" w14:textId="0A097E23" w:rsidR="00727BE8" w:rsidRPr="008C56AB" w:rsidRDefault="00ED199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2057,14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480245B9" w:rsidR="00727BE8" w:rsidRPr="008C56AB" w:rsidRDefault="00ED199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1095,42</w:t>
            </w:r>
          </w:p>
        </w:tc>
        <w:tc>
          <w:tcPr>
            <w:tcW w:w="2883" w:type="dxa"/>
            <w:vAlign w:val="center"/>
          </w:tcPr>
          <w:p w14:paraId="733B1440" w14:textId="7898D081" w:rsidR="00A136FC" w:rsidRPr="00A949CB" w:rsidRDefault="00ED199C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2057,14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a04140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0522E446" w:rsidR="00727BE8" w:rsidRPr="008C56AB" w:rsidRDefault="00BE185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-83,89</w:t>
            </w:r>
          </w:p>
        </w:tc>
        <w:tc>
          <w:tcPr>
            <w:tcW w:w="1195" w:type="dxa"/>
            <w:vAlign w:val="center"/>
          </w:tcPr>
          <w:p w14:paraId="574DE2C9" w14:textId="06921E37" w:rsidR="00727BE8" w:rsidRPr="008C56AB" w:rsidRDefault="00BE185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5462,36</w:t>
            </w:r>
          </w:p>
        </w:tc>
        <w:tc>
          <w:tcPr>
            <w:tcW w:w="1195" w:type="dxa"/>
            <w:vAlign w:val="center"/>
          </w:tcPr>
          <w:p w14:paraId="620228A9" w14:textId="139FE8BE" w:rsidR="00727BE8" w:rsidRPr="008C56AB" w:rsidRDefault="00BE185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7055,50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269BFEEA" w:rsidR="00727BE8" w:rsidRPr="008C56AB" w:rsidRDefault="00BE1853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-1677,03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50E117F3" w:rsidR="00727BE8" w:rsidRPr="008C56AB" w:rsidRDefault="00BE1853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- 83,89</w:t>
            </w:r>
          </w:p>
        </w:tc>
        <w:tc>
          <w:tcPr>
            <w:tcW w:w="1195" w:type="dxa"/>
            <w:vAlign w:val="center"/>
          </w:tcPr>
          <w:p w14:paraId="2EC0EAC9" w14:textId="740CED43" w:rsidR="00727BE8" w:rsidRPr="008C56AB" w:rsidRDefault="00BE185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5462,36</w:t>
            </w:r>
          </w:p>
        </w:tc>
        <w:tc>
          <w:tcPr>
            <w:tcW w:w="1195" w:type="dxa"/>
            <w:vAlign w:val="center"/>
          </w:tcPr>
          <w:p w14:paraId="39FBFFBB" w14:textId="3EBFF39D" w:rsidR="00727BE8" w:rsidRPr="008C56AB" w:rsidRDefault="00BE1853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7055,50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6BC19C6A" w:rsidR="00727BE8" w:rsidRPr="008C56AB" w:rsidRDefault="00BE1853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-1677,03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a02235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a04235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32335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a01237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32335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a04237  \* MERGEFORMAT </w:instrText>
            </w:r>
            <w:r>
              <w:fldChar w:fldCharType="separate"/>
            </w:r>
            <w:r w:rsidR="00727BE8"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09EAE478" w:rsidR="00727BE8" w:rsidRPr="008C56AB" w:rsidRDefault="00E12F25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69" w:type="dxa"/>
            <w:vAlign w:val="center"/>
          </w:tcPr>
          <w:p w14:paraId="664DF51C" w14:textId="76FBD913" w:rsidR="00727BE8" w:rsidRPr="008C56AB" w:rsidRDefault="00BE1853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4001138E" w:rsidR="00727BE8" w:rsidRPr="008C56AB" w:rsidRDefault="00BE1853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4A9297E5" w:rsidR="00727BE8" w:rsidRPr="008C56AB" w:rsidRDefault="00BE185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3 060,00</w:t>
            </w:r>
          </w:p>
        </w:tc>
        <w:tc>
          <w:tcPr>
            <w:tcW w:w="2835" w:type="dxa"/>
            <w:vAlign w:val="center"/>
          </w:tcPr>
          <w:p w14:paraId="6EC8B8A1" w14:textId="6C9BE1C3" w:rsidR="00727BE8" w:rsidRPr="008C56AB" w:rsidRDefault="00BE185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2 852,67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796D985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35" w:type="dxa"/>
            <w:vAlign w:val="center"/>
          </w:tcPr>
          <w:p w14:paraId="4253AF30" w14:textId="69BD5479" w:rsidR="00727BE8" w:rsidRPr="008C56AB" w:rsidRDefault="00BE1853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3233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32335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323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32335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a04431s12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74DA0FC5" w:rsidR="00727BE8" w:rsidRPr="008C56AB" w:rsidRDefault="00BE1853" w:rsidP="00BE185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3 060,00</w:t>
            </w:r>
          </w:p>
        </w:tc>
        <w:tc>
          <w:tcPr>
            <w:tcW w:w="2835" w:type="dxa"/>
            <w:vAlign w:val="center"/>
          </w:tcPr>
          <w:p w14:paraId="74A06852" w14:textId="3330F6F1" w:rsidR="00727BE8" w:rsidRPr="008C56AB" w:rsidRDefault="00BE1853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2 852,67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32335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a01260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a03260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32335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fldChar w:fldCharType="begin"/>
            </w:r>
            <w:r>
              <w:instrText xml:space="preserve"> MERGEFIELD  s03260  \* MERGEFORMAT </w:instrText>
            </w:r>
            <w:r>
              <w:fldChar w:fldCharType="separate"/>
            </w:r>
            <w:r w:rsidR="00727BE8"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noProof/>
                <w:sz w:val="18"/>
                <w:szCs w:val="18"/>
              </w:rPr>
              <w:fldChar w:fldCharType="end"/>
            </w:r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4A901149" w14:textId="0AAE3AC1" w:rsidR="00727BE8" w:rsidRPr="00E05001" w:rsidRDefault="00BE1853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65987,55</w:t>
            </w:r>
          </w:p>
        </w:tc>
        <w:tc>
          <w:tcPr>
            <w:tcW w:w="1843" w:type="dxa"/>
            <w:vAlign w:val="center"/>
          </w:tcPr>
          <w:p w14:paraId="13F3EF6B" w14:textId="1E7E6CDE" w:rsidR="00727BE8" w:rsidRPr="00E05001" w:rsidRDefault="00032335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68297,12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  <w:proofErr w:type="spellEnd"/>
          </w:p>
        </w:tc>
        <w:tc>
          <w:tcPr>
            <w:tcW w:w="1843" w:type="dxa"/>
            <w:vAlign w:val="center"/>
          </w:tcPr>
          <w:p w14:paraId="1BCB421C" w14:textId="44213C92" w:rsidR="00727BE8" w:rsidRPr="00E05001" w:rsidRDefault="00BE1853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65987,55</w:t>
            </w:r>
          </w:p>
        </w:tc>
        <w:tc>
          <w:tcPr>
            <w:tcW w:w="1843" w:type="dxa"/>
            <w:vAlign w:val="center"/>
          </w:tcPr>
          <w:p w14:paraId="5FB3E5B7" w14:textId="217C17BB" w:rsidR="00727BE8" w:rsidRPr="00E05001" w:rsidRDefault="00032335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68297,12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9"/>
      <w:footerReference w:type="default" r:id="rId10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338B" w14:textId="77777777" w:rsidR="00E814F6" w:rsidRDefault="00E814F6">
      <w:r>
        <w:separator/>
      </w:r>
    </w:p>
  </w:endnote>
  <w:endnote w:type="continuationSeparator" w:id="0">
    <w:p w14:paraId="74526A03" w14:textId="77777777" w:rsidR="00E814F6" w:rsidRDefault="00E81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C70C5" w14:textId="77777777" w:rsidR="00E814F6" w:rsidRDefault="00E814F6">
      <w:r>
        <w:separator/>
      </w:r>
    </w:p>
  </w:footnote>
  <w:footnote w:type="continuationSeparator" w:id="0">
    <w:p w14:paraId="6933E7E7" w14:textId="77777777" w:rsidR="00E814F6" w:rsidRDefault="00E81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754F"/>
    <w:multiLevelType w:val="hybridMultilevel"/>
    <w:tmpl w:val="3070A9D2"/>
    <w:lvl w:ilvl="0" w:tplc="A5EE2E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9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4"/>
  </w:num>
  <w:num w:numId="2" w16cid:durableId="814762294">
    <w:abstractNumId w:val="18"/>
  </w:num>
  <w:num w:numId="3" w16cid:durableId="1925603978">
    <w:abstractNumId w:val="9"/>
  </w:num>
  <w:num w:numId="4" w16cid:durableId="795870854">
    <w:abstractNumId w:val="8"/>
  </w:num>
  <w:num w:numId="5" w16cid:durableId="799554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1"/>
  </w:num>
  <w:num w:numId="8" w16cid:durableId="2101289486">
    <w:abstractNumId w:val="11"/>
  </w:num>
  <w:num w:numId="9" w16cid:durableId="509485274">
    <w:abstractNumId w:val="1"/>
  </w:num>
  <w:num w:numId="10" w16cid:durableId="1281566605">
    <w:abstractNumId w:val="20"/>
  </w:num>
  <w:num w:numId="11" w16cid:durableId="1635066034">
    <w:abstractNumId w:val="7"/>
  </w:num>
  <w:num w:numId="12" w16cid:durableId="380860087">
    <w:abstractNumId w:val="10"/>
  </w:num>
  <w:num w:numId="13" w16cid:durableId="298341503">
    <w:abstractNumId w:val="13"/>
  </w:num>
  <w:num w:numId="14" w16cid:durableId="1754863179">
    <w:abstractNumId w:val="16"/>
  </w:num>
  <w:num w:numId="15" w16cid:durableId="1250576259">
    <w:abstractNumId w:val="15"/>
  </w:num>
  <w:num w:numId="16" w16cid:durableId="1800758230">
    <w:abstractNumId w:val="3"/>
  </w:num>
  <w:num w:numId="17" w16cid:durableId="1691908735">
    <w:abstractNumId w:val="5"/>
  </w:num>
  <w:num w:numId="18" w16cid:durableId="1566643535">
    <w:abstractNumId w:val="12"/>
  </w:num>
  <w:num w:numId="19" w16cid:durableId="145316159">
    <w:abstractNumId w:val="6"/>
  </w:num>
  <w:num w:numId="20" w16cid:durableId="2057847193">
    <w:abstractNumId w:val="19"/>
  </w:num>
  <w:num w:numId="21" w16cid:durableId="76178494">
    <w:abstractNumId w:val="2"/>
  </w:num>
  <w:num w:numId="22" w16cid:durableId="154004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2335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853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2F25"/>
    <w:rsid w:val="00E17884"/>
    <w:rsid w:val="00E22677"/>
    <w:rsid w:val="00E51C26"/>
    <w:rsid w:val="00E56EB4"/>
    <w:rsid w:val="00E61EAC"/>
    <w:rsid w:val="00E62CA8"/>
    <w:rsid w:val="00E70EEE"/>
    <w:rsid w:val="00E814F6"/>
    <w:rsid w:val="00E85CCA"/>
    <w:rsid w:val="00E9202B"/>
    <w:rsid w:val="00EA31BC"/>
    <w:rsid w:val="00EA6F2E"/>
    <w:rsid w:val="00EC328A"/>
    <w:rsid w:val="00ED0163"/>
    <w:rsid w:val="00ED199C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B0424-2D58-410D-B17E-E67D1BC3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184</TotalTime>
  <Pages>16</Pages>
  <Words>5121</Words>
  <Characters>29191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 </cp:lastModifiedBy>
  <cp:revision>17</cp:revision>
  <cp:lastPrinted>2024-02-02T08:41:00Z</cp:lastPrinted>
  <dcterms:created xsi:type="dcterms:W3CDTF">2021-09-08T09:47:00Z</dcterms:created>
  <dcterms:modified xsi:type="dcterms:W3CDTF">2024-02-02T08:41:00Z</dcterms:modified>
</cp:coreProperties>
</file>