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71D9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56595">
              <w:rPr>
                <w:b/>
                <w:sz w:val="16"/>
                <w:szCs w:val="16"/>
              </w:rPr>
              <w:t>Slovenský Červený kríž‚ Územný spolok Rimavská Sobota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71D9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Hurbanova 15, 979 01 Rimavská Sobota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71D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Mgr.Danka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Hladovcová</w:t>
            </w:r>
            <w:proofErr w:type="spellEnd"/>
            <w:r>
              <w:rPr>
                <w:sz w:val="16"/>
                <w:szCs w:val="16"/>
              </w:rPr>
              <w:t xml:space="preserve"> – riaditeľka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71D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MUDr. Jana </w:t>
            </w:r>
            <w:proofErr w:type="spellStart"/>
            <w:r>
              <w:rPr>
                <w:sz w:val="16"/>
                <w:szCs w:val="16"/>
              </w:rPr>
              <w:t>Hrablayová</w:t>
            </w:r>
            <w:proofErr w:type="spellEnd"/>
            <w:r>
              <w:rPr>
                <w:sz w:val="16"/>
                <w:szCs w:val="16"/>
              </w:rPr>
              <w:t xml:space="preserve"> – predsedníčka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A310A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CA310A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71D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C71D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CA310A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A310A" w:rsidRPr="00497323" w:rsidTr="00CA31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156A1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23171,18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59109,81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A12A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91631,46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23171,18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59109,81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91631,46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A310A" w:rsidRPr="00497323" w:rsidTr="00CA31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156A1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A12A4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19051,49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A12A4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41929,83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57403,11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1138,66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11790,02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12928,68</w:t>
            </w:r>
          </w:p>
        </w:tc>
      </w:tr>
      <w:tr w:rsidR="00B643E5" w:rsidRPr="00497323" w:rsidTr="00CA31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20190,15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53719,85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83260,47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CA31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4119,69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17179,98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21299,67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2981,03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5389,96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8370,99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A310A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CA310A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A310A" w:rsidRPr="00B80FC6" w:rsidRDefault="00CA31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A310A" w:rsidRPr="00B80FC6" w:rsidRDefault="00CA31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6185,68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CA310A" w:rsidRPr="00B80FC6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6202,11</w:t>
            </w:r>
          </w:p>
        </w:tc>
      </w:tr>
      <w:tr w:rsidR="00CA310A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A310A" w:rsidRPr="00B80FC6" w:rsidRDefault="00CA31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A310A" w:rsidRPr="00B80FC6" w:rsidRDefault="00CA31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CA310A" w:rsidRPr="00B80FC6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1340</w:t>
            </w:r>
          </w:p>
        </w:tc>
      </w:tr>
      <w:tr w:rsidR="00CA310A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A310A" w:rsidRPr="00B80FC6" w:rsidRDefault="00CA31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A310A" w:rsidRPr="00B80FC6" w:rsidRDefault="00CA31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70883,37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CA310A" w:rsidRPr="00B80FC6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69798,21</w:t>
            </w:r>
          </w:p>
        </w:tc>
      </w:tr>
      <w:tr w:rsidR="00CA310A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A310A" w:rsidRPr="00B80FC6" w:rsidRDefault="00CA31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A310A" w:rsidRPr="00B80FC6" w:rsidRDefault="00CA31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CA310A" w:rsidRPr="00B80FC6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A310A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A310A" w:rsidRPr="00B80FC6" w:rsidRDefault="00CA31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A310A" w:rsidRPr="00B80FC6" w:rsidRDefault="00CA31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CA310A" w:rsidRPr="00B80FC6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8D6513" w:rsidRDefault="00CA310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78669,05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8D6513" w:rsidRDefault="00A37E3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72423,01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CA310A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A310A" w:rsidRPr="007002DC" w:rsidTr="00BF54DF">
        <w:trPr>
          <w:trHeight w:val="284"/>
        </w:trPr>
        <w:tc>
          <w:tcPr>
            <w:tcW w:w="2000" w:type="pct"/>
            <w:vAlign w:val="center"/>
          </w:tcPr>
          <w:p w:rsidR="00CA310A" w:rsidRPr="00461D4F" w:rsidRDefault="00CA310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CA310A" w:rsidRPr="00461D4F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383,77</w:t>
            </w:r>
          </w:p>
        </w:tc>
        <w:tc>
          <w:tcPr>
            <w:tcW w:w="1500" w:type="pct"/>
            <w:vAlign w:val="center"/>
          </w:tcPr>
          <w:p w:rsidR="00CA310A" w:rsidRPr="00461D4F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2015,51</w:t>
            </w:r>
          </w:p>
        </w:tc>
      </w:tr>
      <w:tr w:rsidR="00CA310A" w:rsidRPr="007002DC" w:rsidTr="00BF54DF">
        <w:trPr>
          <w:trHeight w:val="284"/>
        </w:trPr>
        <w:tc>
          <w:tcPr>
            <w:tcW w:w="2000" w:type="pct"/>
            <w:vAlign w:val="center"/>
          </w:tcPr>
          <w:p w:rsidR="00CA310A" w:rsidRPr="00461D4F" w:rsidRDefault="00CA310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CA310A" w:rsidRPr="00461D4F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CA310A" w:rsidRPr="00461D4F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A310A" w:rsidRPr="007002DC" w:rsidTr="00BF54DF">
        <w:trPr>
          <w:trHeight w:val="284"/>
        </w:trPr>
        <w:tc>
          <w:tcPr>
            <w:tcW w:w="2000" w:type="pct"/>
            <w:vAlign w:val="center"/>
          </w:tcPr>
          <w:p w:rsidR="00CA310A" w:rsidRPr="00461D4F" w:rsidRDefault="00CA310A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CA310A" w:rsidRPr="00C54F78" w:rsidRDefault="00CA310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373,77</w:t>
            </w:r>
          </w:p>
        </w:tc>
        <w:tc>
          <w:tcPr>
            <w:tcW w:w="1500" w:type="pct"/>
            <w:vAlign w:val="center"/>
          </w:tcPr>
          <w:p w:rsidR="00CA310A" w:rsidRPr="00C54F78" w:rsidRDefault="00CA310A" w:rsidP="00A12A4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2015,51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1243,40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11126,19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11126,19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1921,58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1919,18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58775,17</w:t>
            </w:r>
          </w:p>
        </w:tc>
        <w:tc>
          <w:tcPr>
            <w:tcW w:w="599" w:type="pct"/>
            <w:vAlign w:val="center"/>
          </w:tcPr>
          <w:p w:rsidR="00194A51" w:rsidRPr="00194A51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205,75</w:t>
            </w:r>
          </w:p>
        </w:tc>
        <w:tc>
          <w:tcPr>
            <w:tcW w:w="599" w:type="pct"/>
            <w:vAlign w:val="center"/>
          </w:tcPr>
          <w:p w:rsidR="00194A51" w:rsidRPr="00194A51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58980,92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58775,17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CA310A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A310A" w:rsidRPr="007002DC" w:rsidTr="00BF54DF">
        <w:trPr>
          <w:trHeight w:val="284"/>
        </w:trPr>
        <w:tc>
          <w:tcPr>
            <w:tcW w:w="2000" w:type="pct"/>
            <w:vAlign w:val="center"/>
          </w:tcPr>
          <w:p w:rsidR="00CA310A" w:rsidRPr="00461D4F" w:rsidRDefault="00CA31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CA310A" w:rsidRPr="00461D4F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7181,88</w:t>
            </w:r>
          </w:p>
        </w:tc>
        <w:tc>
          <w:tcPr>
            <w:tcW w:w="1500" w:type="pct"/>
            <w:vAlign w:val="center"/>
          </w:tcPr>
          <w:p w:rsidR="00CA310A" w:rsidRPr="00461D4F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5573,27</w:t>
            </w:r>
          </w:p>
        </w:tc>
      </w:tr>
      <w:tr w:rsidR="00CA310A" w:rsidRPr="007002DC" w:rsidTr="00BF54DF">
        <w:trPr>
          <w:trHeight w:val="284"/>
        </w:trPr>
        <w:tc>
          <w:tcPr>
            <w:tcW w:w="2000" w:type="pct"/>
            <w:vAlign w:val="center"/>
          </w:tcPr>
          <w:p w:rsidR="00CA310A" w:rsidRPr="00461D4F" w:rsidRDefault="00CA31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CA310A" w:rsidRPr="00461D4F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CA310A" w:rsidRPr="00461D4F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A310A" w:rsidRPr="007002DC" w:rsidTr="00BF54DF">
        <w:trPr>
          <w:trHeight w:val="284"/>
        </w:trPr>
        <w:tc>
          <w:tcPr>
            <w:tcW w:w="2000" w:type="pct"/>
            <w:vAlign w:val="center"/>
          </w:tcPr>
          <w:p w:rsidR="00CA310A" w:rsidRPr="00461D4F" w:rsidRDefault="00CA310A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CA310A" w:rsidRPr="00461D4F" w:rsidRDefault="00CA310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7181,88</w:t>
            </w:r>
          </w:p>
        </w:tc>
        <w:tc>
          <w:tcPr>
            <w:tcW w:w="1500" w:type="pct"/>
            <w:vAlign w:val="center"/>
          </w:tcPr>
          <w:p w:rsidR="00CA310A" w:rsidRPr="00461D4F" w:rsidRDefault="00CA310A" w:rsidP="00A12A4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5573,27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CA310A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CA310A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CA310A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CA310A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CA310A" w:rsidRPr="00F35F00" w:rsidTr="00CA310A">
        <w:trPr>
          <w:trHeight w:val="284"/>
        </w:trPr>
        <w:tc>
          <w:tcPr>
            <w:tcW w:w="2500" w:type="pct"/>
            <w:vAlign w:val="center"/>
          </w:tcPr>
          <w:p w:rsidR="00CA310A" w:rsidRPr="00F35F00" w:rsidRDefault="00CA310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CA310A" w:rsidRPr="00F35F00" w:rsidRDefault="00CA310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6557,41</w:t>
            </w:r>
          </w:p>
        </w:tc>
        <w:tc>
          <w:tcPr>
            <w:tcW w:w="1250" w:type="pct"/>
            <w:vAlign w:val="center"/>
          </w:tcPr>
          <w:p w:rsidR="00CA310A" w:rsidRPr="00F35F00" w:rsidRDefault="00CA310A" w:rsidP="00A12A4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5247,19</w:t>
            </w:r>
          </w:p>
        </w:tc>
      </w:tr>
      <w:tr w:rsidR="00CA310A" w:rsidRPr="00F35F00" w:rsidTr="00CA310A">
        <w:trPr>
          <w:trHeight w:val="284"/>
        </w:trPr>
        <w:tc>
          <w:tcPr>
            <w:tcW w:w="2500" w:type="pct"/>
            <w:vAlign w:val="center"/>
          </w:tcPr>
          <w:p w:rsidR="00CA310A" w:rsidRPr="00F35F00" w:rsidRDefault="00CA31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CA310A" w:rsidRPr="00F35F00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CA310A" w:rsidRPr="00F35F00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A310A" w:rsidRPr="00F35F00" w:rsidTr="00CA310A">
        <w:trPr>
          <w:trHeight w:val="284"/>
        </w:trPr>
        <w:tc>
          <w:tcPr>
            <w:tcW w:w="2500" w:type="pct"/>
            <w:vAlign w:val="center"/>
          </w:tcPr>
          <w:p w:rsidR="00CA310A" w:rsidRPr="00F35F00" w:rsidRDefault="00CA31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CA310A" w:rsidRPr="00F35F00" w:rsidRDefault="00CA31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CA310A" w:rsidRPr="00F35F00" w:rsidRDefault="00CA310A" w:rsidP="00A12A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A310A" w:rsidRPr="00F35F00" w:rsidTr="00CA310A">
        <w:trPr>
          <w:trHeight w:val="284"/>
        </w:trPr>
        <w:tc>
          <w:tcPr>
            <w:tcW w:w="2500" w:type="pct"/>
            <w:vAlign w:val="center"/>
          </w:tcPr>
          <w:p w:rsidR="00CA310A" w:rsidRPr="00F35F00" w:rsidRDefault="00CA310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CA310A" w:rsidRPr="00F35F00" w:rsidRDefault="00CA310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CA310A" w:rsidRPr="00F35F00" w:rsidRDefault="00CA310A" w:rsidP="00A12A4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326,08</w:t>
            </w:r>
          </w:p>
        </w:tc>
      </w:tr>
      <w:tr w:rsidR="00CA310A" w:rsidRPr="00F35F00" w:rsidTr="00CA310A">
        <w:trPr>
          <w:trHeight w:val="284"/>
        </w:trPr>
        <w:tc>
          <w:tcPr>
            <w:tcW w:w="2500" w:type="pct"/>
            <w:vAlign w:val="center"/>
          </w:tcPr>
          <w:p w:rsidR="00CA310A" w:rsidRPr="00F35F00" w:rsidRDefault="00CA310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CA310A" w:rsidRPr="00F35F00" w:rsidRDefault="00CA310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6557,41</w:t>
            </w:r>
          </w:p>
        </w:tc>
        <w:tc>
          <w:tcPr>
            <w:tcW w:w="1250" w:type="pct"/>
            <w:vAlign w:val="center"/>
          </w:tcPr>
          <w:p w:rsidR="00CA310A" w:rsidRPr="00F35F00" w:rsidRDefault="00CA310A" w:rsidP="00A12A4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5573,27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CA310A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CA310A" w:rsidRPr="00F35F00" w:rsidTr="00CA310A">
        <w:trPr>
          <w:trHeight w:val="284"/>
        </w:trPr>
        <w:tc>
          <w:tcPr>
            <w:tcW w:w="1869" w:type="pct"/>
            <w:vAlign w:val="center"/>
          </w:tcPr>
          <w:p w:rsidR="00CA310A" w:rsidRPr="00804636" w:rsidRDefault="00CA310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CA310A" w:rsidRPr="00804636" w:rsidRDefault="00CA310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326,08</w:t>
            </w:r>
          </w:p>
        </w:tc>
        <w:tc>
          <w:tcPr>
            <w:tcW w:w="1554" w:type="pct"/>
            <w:vAlign w:val="center"/>
          </w:tcPr>
          <w:p w:rsidR="00CA310A" w:rsidRPr="00804636" w:rsidRDefault="00CA310A" w:rsidP="00A12A4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37,16</w:t>
            </w:r>
          </w:p>
        </w:tc>
      </w:tr>
      <w:tr w:rsidR="00CA310A" w:rsidRPr="00F35F00" w:rsidTr="00CA310A">
        <w:trPr>
          <w:trHeight w:val="284"/>
        </w:trPr>
        <w:tc>
          <w:tcPr>
            <w:tcW w:w="1869" w:type="pct"/>
            <w:vAlign w:val="center"/>
          </w:tcPr>
          <w:p w:rsidR="00CA310A" w:rsidRPr="00804636" w:rsidRDefault="00CA310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CA310A" w:rsidRPr="00804636" w:rsidRDefault="00CA310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298,39</w:t>
            </w:r>
          </w:p>
        </w:tc>
        <w:tc>
          <w:tcPr>
            <w:tcW w:w="1554" w:type="pct"/>
            <w:vAlign w:val="center"/>
          </w:tcPr>
          <w:p w:rsidR="00CA310A" w:rsidRPr="00804636" w:rsidRDefault="00CA310A" w:rsidP="00A12A4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CA310A" w:rsidRPr="00F35F00" w:rsidTr="00CA310A">
        <w:trPr>
          <w:trHeight w:val="284"/>
        </w:trPr>
        <w:tc>
          <w:tcPr>
            <w:tcW w:w="1869" w:type="pct"/>
            <w:vAlign w:val="center"/>
          </w:tcPr>
          <w:p w:rsidR="00CA310A" w:rsidRPr="00804636" w:rsidRDefault="00CA310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CA310A" w:rsidRPr="007701E2" w:rsidRDefault="00CA310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CA310A" w:rsidRPr="007701E2" w:rsidRDefault="00CA310A" w:rsidP="00A12A4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CA310A" w:rsidRPr="00F35F00" w:rsidTr="00CA310A">
        <w:trPr>
          <w:trHeight w:val="284"/>
        </w:trPr>
        <w:tc>
          <w:tcPr>
            <w:tcW w:w="1869" w:type="pct"/>
            <w:vAlign w:val="center"/>
          </w:tcPr>
          <w:p w:rsidR="00CA310A" w:rsidRPr="00804636" w:rsidRDefault="00CA310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CA310A" w:rsidRPr="003C078A" w:rsidRDefault="00CA310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CA310A" w:rsidRPr="003C078A" w:rsidRDefault="00CA310A" w:rsidP="00A12A4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194,23</w:t>
            </w:r>
          </w:p>
        </w:tc>
      </w:tr>
      <w:tr w:rsidR="00F35F00" w:rsidRPr="00F35F00" w:rsidTr="00CA310A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A310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624,47</w:t>
            </w:r>
          </w:p>
        </w:tc>
        <w:tc>
          <w:tcPr>
            <w:tcW w:w="1554" w:type="pct"/>
            <w:vAlign w:val="center"/>
          </w:tcPr>
          <w:p w:rsidR="00F35F00" w:rsidRPr="003C078A" w:rsidRDefault="00CA310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326,08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A310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51332,58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A310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51332,58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37E3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A31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19364,73</w:t>
            </w:r>
            <w:bookmarkStart w:id="0" w:name="_GoBack"/>
            <w:bookmarkEnd w:id="0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763" w:rsidRDefault="00E47763" w:rsidP="00347C39">
      <w:pPr>
        <w:spacing w:before="0" w:after="0" w:line="240" w:lineRule="auto"/>
      </w:pPr>
      <w:r>
        <w:separator/>
      </w:r>
    </w:p>
  </w:endnote>
  <w:endnote w:type="continuationSeparator" w:id="0">
    <w:p w:rsidR="00E47763" w:rsidRDefault="00E477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310A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763" w:rsidRDefault="00E47763" w:rsidP="00347C39">
      <w:pPr>
        <w:spacing w:before="0" w:after="0" w:line="240" w:lineRule="auto"/>
      </w:pPr>
      <w:r>
        <w:separator/>
      </w:r>
    </w:p>
  </w:footnote>
  <w:footnote w:type="continuationSeparator" w:id="0">
    <w:p w:rsidR="00E47763" w:rsidRDefault="00E4776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3A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37E3A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1D9D"/>
    <w:rsid w:val="00C72ECC"/>
    <w:rsid w:val="00C75A0B"/>
    <w:rsid w:val="00C85BC4"/>
    <w:rsid w:val="00C91CBE"/>
    <w:rsid w:val="00C953EB"/>
    <w:rsid w:val="00C96AEB"/>
    <w:rsid w:val="00C96CEF"/>
    <w:rsid w:val="00CA17C9"/>
    <w:rsid w:val="00CA310A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47763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282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3869</Words>
  <Characters>22056</Characters>
  <Application>Microsoft Office Word</Application>
  <DocSecurity>0</DocSecurity>
  <Lines>183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Lucia</dc:creator>
  <cp:lastModifiedBy>Lucia</cp:lastModifiedBy>
  <cp:revision>2</cp:revision>
  <cp:lastPrinted>2024-02-06T13:32:00Z</cp:lastPrinted>
  <dcterms:created xsi:type="dcterms:W3CDTF">2024-02-06T13:32:00Z</dcterms:created>
  <dcterms:modified xsi:type="dcterms:W3CDTF">2024-02-06T13:32:00Z</dcterms:modified>
</cp:coreProperties>
</file>