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4B81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4E66522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466B2E5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18DD769B" w14:textId="77777777"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14:paraId="45BA9C8B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BD83A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42DA39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14:paraId="641D98FD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45731" w14:textId="29960E50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8408CA">
              <w:rPr>
                <w:sz w:val="22"/>
              </w:rPr>
              <w:t xml:space="preserve">MGS </w:t>
            </w:r>
            <w:proofErr w:type="spellStart"/>
            <w:r w:rsidR="008408CA">
              <w:rPr>
                <w:sz w:val="22"/>
              </w:rPr>
              <w:t>Invest</w:t>
            </w:r>
            <w:proofErr w:type="spellEnd"/>
            <w:r w:rsidR="008408CA">
              <w:rPr>
                <w:sz w:val="22"/>
              </w:rPr>
              <w:t xml:space="preserve"> </w:t>
            </w:r>
            <w:proofErr w:type="spellStart"/>
            <w:r w:rsidR="008408CA">
              <w:rPr>
                <w:sz w:val="22"/>
              </w:rPr>
              <w:t>s.r.o</w:t>
            </w:r>
            <w:proofErr w:type="spellEnd"/>
            <w:r w:rsidR="008408CA">
              <w:rPr>
                <w:sz w:val="22"/>
              </w:rPr>
              <w:t>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61AC58" w14:textId="025FBFC5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8408CA">
              <w:rPr>
                <w:sz w:val="22"/>
              </w:rPr>
              <w:t>Bystrická, 1152/68, 01501, Rajec</w:t>
            </w:r>
          </w:p>
        </w:tc>
      </w:tr>
    </w:tbl>
    <w:p w14:paraId="5E8306C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3A75369" w14:textId="12AECFE7" w:rsidR="005D536A" w:rsidRPr="005A7031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5A7031" w:rsidRPr="005A7031">
        <w:rPr>
          <w:b/>
          <w:bCs/>
          <w:color w:val="auto"/>
          <w:sz w:val="23"/>
          <w:szCs w:val="23"/>
        </w:rPr>
        <w:t>nemá</w:t>
      </w:r>
    </w:p>
    <w:p w14:paraId="2537C48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677C3428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2E9C1B1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CB870F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4AD3F4B3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05F5FDA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25ED0C75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1203AB5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1CFE87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016E7B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59C51FD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5DF9779B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26CD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F56A3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26A9A4E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E602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6BB91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81C76F2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7955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9A2F7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4C85F6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C060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4FBB1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D3D90DC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1DA2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1ABFD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DEB4341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057FEDDB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17D4AADA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54AB1AD3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4331023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4A2FEC7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14:paraId="3D872189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8ECF25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AD9057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14:paraId="54B96C5D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1E6D00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E483F84" w14:textId="576A8C8F" w:rsidR="008420B2" w:rsidRPr="00536B52" w:rsidRDefault="005A7031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0</w:t>
            </w:r>
          </w:p>
        </w:tc>
      </w:tr>
    </w:tbl>
    <w:p w14:paraId="687F1B9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F51D6E7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31AE497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645234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2567852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0F6D118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6645228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54A9CBE" w14:textId="2D9F3A45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14:paraId="1A6BD6A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6159B68" w14:textId="696DD7B9" w:rsidR="005D536A" w:rsidRPr="005A7031" w:rsidRDefault="005D536A" w:rsidP="00536B52">
      <w:pPr>
        <w:pStyle w:val="Default"/>
        <w:keepNext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  <w:r w:rsidR="005A7031">
        <w:rPr>
          <w:color w:val="auto"/>
          <w:sz w:val="23"/>
          <w:szCs w:val="23"/>
        </w:rPr>
        <w:t xml:space="preserve">   </w:t>
      </w:r>
      <w:r w:rsidR="005A7031">
        <w:rPr>
          <w:b/>
          <w:bCs/>
          <w:color w:val="auto"/>
          <w:sz w:val="23"/>
          <w:szCs w:val="23"/>
        </w:rPr>
        <w:t>nemá</w:t>
      </w:r>
    </w:p>
    <w:p w14:paraId="75F7B21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4402D2C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8A10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6870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37BAB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4471A67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5CDD0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98535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C2563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F4341B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0CD99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04109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FDDE3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885BEC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3C0F6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2880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CACF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CEADE9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F4BB2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BB848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D7267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5B9A30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6A6A3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7A6F7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120E4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0DFA61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B07EC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FCE22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7CB2A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10DF48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F4656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E2E31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2F4F9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032005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6BC01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B5A17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FFAA3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9DB0CD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439C7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1D7389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A194E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5387415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6E2357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F29088B" w14:textId="6D0437F4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5A7031">
        <w:rPr>
          <w:color w:val="auto"/>
          <w:sz w:val="23"/>
          <w:szCs w:val="23"/>
        </w:rPr>
        <w:t xml:space="preserve">     nemá</w:t>
      </w:r>
    </w:p>
    <w:p w14:paraId="543983D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4ADF9C9A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332D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2E96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0F9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64D8D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541C4987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879A6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3A84A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FFFFF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B0B85E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F048178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3DA7BE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590CD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4EBF1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305C28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D9D6BFB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E7BCEC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478BE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CE81B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3534C2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B4440A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471BAB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A14A2D3" w14:textId="5F6710F0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5A7031">
        <w:rPr>
          <w:color w:val="auto"/>
          <w:sz w:val="23"/>
          <w:szCs w:val="23"/>
        </w:rPr>
        <w:t xml:space="preserve">    nemá</w:t>
      </w:r>
    </w:p>
    <w:p w14:paraId="54B72FC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6E09D5B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1995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3D46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093A2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3100C32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58D9F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AEEF1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B17F43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A51954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4BEC4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B4980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739AA93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B8EEB8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D9AB3F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8B8EE5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FF5962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12DA74D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EF6AB2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DD0CD9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42C708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61C059F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B47D24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D5B22E4" w14:textId="530D585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5A7031">
        <w:rPr>
          <w:color w:val="auto"/>
          <w:sz w:val="22"/>
          <w:szCs w:val="22"/>
        </w:rPr>
        <w:t xml:space="preserve">    nemá</w:t>
      </w:r>
    </w:p>
    <w:p w14:paraId="2C568602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5DA8120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FB3E6" w14:textId="77777777"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548B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44276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14:paraId="4532D9D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C86333" w14:textId="2E4C9274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2480A" w14:textId="4A9B3439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BE25710" w14:textId="3F2F5582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C48C0F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DB6BC3" w14:textId="15F03E29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1F832" w14:textId="3C8D6DE2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25B86A1" w14:textId="18BD396A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C944FA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2025A4" w14:textId="77777777"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0D0D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6937F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0C176FE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08FEAB45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2CFD2400" w14:textId="261E25A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5A7031">
        <w:rPr>
          <w:color w:val="auto"/>
          <w:sz w:val="23"/>
          <w:szCs w:val="23"/>
        </w:rPr>
        <w:t xml:space="preserve">    nebolo</w:t>
      </w:r>
    </w:p>
    <w:p w14:paraId="065AD4B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0828279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02E1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5744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1BE4D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7D160A5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47B6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E7E8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C7BFC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0D2CE1A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896E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1B03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325D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0DD9DC3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9E249A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930686D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5123190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4A831B7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22C2B2B4" w14:textId="1B79510E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5A7031">
        <w:rPr>
          <w:color w:val="auto"/>
          <w:sz w:val="23"/>
          <w:szCs w:val="23"/>
        </w:rPr>
        <w:t xml:space="preserve">    nemá</w:t>
      </w:r>
    </w:p>
    <w:p w14:paraId="224E558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4AAD674D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3396A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27352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2EBA4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75C904D0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60C2A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1928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277BE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50E50D1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CA8CB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85D4C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41816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3B04260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3F3A4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AB227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55E7F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05DCDC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EF225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04FF5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C41B7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33ED552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AB9A8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538A4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AECA33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C8A57D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257F38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32548A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4861B9C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682159E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7D613F4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3288B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741B9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7E0704D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493C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61A2E" w14:textId="5DAC256D" w:rsidR="008420B2" w:rsidRPr="00E23D62" w:rsidRDefault="008408CA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14:paraId="07AE901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528E4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299E66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132C4D6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DA7E8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34AF0D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463FC85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3484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8CB66" w14:textId="0BCC3097" w:rsidR="008420B2" w:rsidRPr="00E23D62" w:rsidRDefault="008408CA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14:paraId="24FFB7E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F5ABF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D2EDF5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54EF32F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3FFCD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D322EA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78214E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4693092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627929A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1AB8D6C1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40CD7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A17B64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1AA15219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013617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FB4C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1805C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4F1793CB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D7372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C14F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D6BE40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65FA3A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8DB5E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87382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F81171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86F21F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16E0E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F4C4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BDDD63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206478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77E1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CBF2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80E921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538B0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F3E0F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A170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623752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50873D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04FD33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166F153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0544B8CD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14:paraId="38723410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10442E5F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22B39CD9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5F94FC5C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71A232DB" w14:textId="5E4AFCF8" w:rsidR="00E23D62" w:rsidRDefault="005A7031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Nemá    </w:t>
      </w: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79D24974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85E8C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A40FA6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332C4FF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58EEC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CC7FF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56DBE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3E582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C97F7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79502F7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03F4F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D8AF5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CABA9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65694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85BA7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BB56E7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43AC5B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DBF1E1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F2762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ABA4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D40A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5D3A90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A5C733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BC319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C71AF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62368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D350E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3902EC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40835B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A0205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9F8C6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DAB9E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1B261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D92D1D4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5F182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2F63A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0F717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817E2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D0C14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03C8C0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488709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1552A3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42374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4F30B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0D9C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4CF73B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DD5575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C847A2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4FD47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966A9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84E84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888F62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597D6E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D1B38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563A2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14FB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5C1B1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B0C7366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5764F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C875A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56440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7DDCB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8986F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58E5B2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B3E1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AE1B63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1858C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13EEB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B9C38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A3F86E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14A88A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368768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991F4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51734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C15DF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DD1495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2273D8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6F8C2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608B8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D5D8A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E5E00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60F6785F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6A74CD8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1DFD4E9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19BBF60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5ADB47B5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295AD5AE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CC42F68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2D5B6F4A" w14:textId="762C851A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  <w:r w:rsidR="005A7031">
        <w:rPr>
          <w:color w:val="auto"/>
          <w:sz w:val="23"/>
          <w:szCs w:val="23"/>
        </w:rPr>
        <w:t xml:space="preserve">      nemá</w:t>
      </w:r>
    </w:p>
    <w:p w14:paraId="27C940C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3F08F816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EC7C6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1272C6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6DEDE7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75FDB2BE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622312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C51BE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C729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54E67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1B4F3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B740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5E480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6FA7F08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BF157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6688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563D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D392D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5C96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C595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FC788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CD4EAE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C2B0E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9433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38E4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5563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8FD2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48E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85A34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D162EB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4558A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7786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2F0E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6137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FAD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D24A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D3740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28E954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0A1E7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F468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22CB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FB649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EE07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595A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4C48B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89F833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301CE3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0CC6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E5CA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F4D58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0364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ED5A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F7205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A78B861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446495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777675F" w14:textId="66BAB9E2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  <w:r w:rsidR="005A7031">
        <w:rPr>
          <w:color w:val="auto"/>
          <w:sz w:val="23"/>
          <w:szCs w:val="23"/>
        </w:rPr>
        <w:t xml:space="preserve">    nemá</w:t>
      </w:r>
    </w:p>
    <w:p w14:paraId="0AC54AC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DD3898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74F6E2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D40FEB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179AA8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43908970" w14:textId="71E504A5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  <w:r w:rsidR="005A7031">
        <w:rPr>
          <w:color w:val="auto"/>
          <w:sz w:val="23"/>
          <w:szCs w:val="23"/>
        </w:rPr>
        <w:t xml:space="preserve">     nemá</w:t>
      </w:r>
    </w:p>
    <w:p w14:paraId="1AF5599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6AD8AA6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ACFC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81913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AC73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7EF9549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0F1422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840BA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BF10E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9FD4DD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2F5F21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613E0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9609A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15BD85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9F385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40831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F3143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C9E4A9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87C21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2E04E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7F319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2AA72A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A17B4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03DBA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0EE66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FFD846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BCE2AE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F51C46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EE96CE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6C02C11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40B56E09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0B4B266A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D0D6D7F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672E9BCB" w14:textId="1ADAC1B5" w:rsidR="008420B2" w:rsidRDefault="005A7031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nemá</w:t>
      </w:r>
    </w:p>
    <w:p w14:paraId="021BA1D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3431DD80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1CD945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C82B4C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396A349F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80B37A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6254A2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55C4C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01DD44D4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71920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FCD1D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B0B0C2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E002AD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A62FA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7E6A0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B5F83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F8150CA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79A58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ED5F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F38D5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A93A8B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05329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72C99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FAB52C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6974C8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BC10BA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DA9BC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796932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D38A95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5FB45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95D9D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6D24F4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1C5582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AD4B40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D0A554B" w14:textId="48C6973C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  <w:r w:rsidR="005A7031">
        <w:rPr>
          <w:color w:val="auto"/>
          <w:sz w:val="23"/>
          <w:szCs w:val="23"/>
        </w:rPr>
        <w:t xml:space="preserve">    nemá</w:t>
      </w:r>
    </w:p>
    <w:p w14:paraId="2076EA4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D074D7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C337843" w14:textId="1D8F6C31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  <w:r w:rsidR="005A7031">
        <w:rPr>
          <w:color w:val="auto"/>
          <w:sz w:val="23"/>
          <w:szCs w:val="23"/>
        </w:rPr>
        <w:t xml:space="preserve">    nemá</w:t>
      </w:r>
    </w:p>
    <w:p w14:paraId="0D999EB9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596AE6C3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7523B29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758705F9" w14:textId="77777777" w:rsidR="008408CA" w:rsidRDefault="008408CA" w:rsidP="005D536A">
      <w:pPr>
        <w:jc w:val="both"/>
      </w:pPr>
    </w:p>
    <w:sectPr w:rsidR="008408CA" w:rsidSect="00DD26E2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A60D1" w14:textId="77777777" w:rsidR="00DD26E2" w:rsidRDefault="00DD26E2" w:rsidP="00536B52">
      <w:pPr>
        <w:spacing w:after="0" w:line="240" w:lineRule="auto"/>
      </w:pPr>
      <w:r>
        <w:separator/>
      </w:r>
    </w:p>
  </w:endnote>
  <w:endnote w:type="continuationSeparator" w:id="0">
    <w:p w14:paraId="2334CC54" w14:textId="77777777" w:rsidR="00DD26E2" w:rsidRDefault="00DD26E2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07843" w14:textId="77777777" w:rsidR="00DD26E2" w:rsidRDefault="00DD26E2" w:rsidP="00536B52">
      <w:pPr>
        <w:spacing w:after="0" w:line="240" w:lineRule="auto"/>
      </w:pPr>
      <w:r>
        <w:separator/>
      </w:r>
    </w:p>
  </w:footnote>
  <w:footnote w:type="continuationSeparator" w:id="0">
    <w:p w14:paraId="7F5EFE8E" w14:textId="77777777" w:rsidR="00DD26E2" w:rsidRDefault="00DD26E2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5A7031" w14:paraId="49884964" w14:textId="77777777" w:rsidTr="00185D24">
      <w:tc>
        <w:tcPr>
          <w:tcW w:w="3890" w:type="dxa"/>
        </w:tcPr>
        <w:p w14:paraId="1CF8B695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0C814082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5946E8D" w14:textId="0B208707" w:rsidR="00536B52" w:rsidRDefault="005A703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3A620152" w14:textId="79E8DEF2" w:rsidR="00536B52" w:rsidRDefault="005A703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5CD9886B" w14:textId="75BDEE16" w:rsidR="00536B52" w:rsidRDefault="005A703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14:paraId="205364B6" w14:textId="1263ABB8" w:rsidR="00536B52" w:rsidRDefault="005A703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3A4B6CEA" w14:textId="14BF70B6" w:rsidR="00536B52" w:rsidRDefault="005A703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7A9E1BD4" w14:textId="0F53B8CF" w:rsidR="00536B52" w:rsidRDefault="005A703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14:paraId="1E9E9784" w14:textId="19E583A4" w:rsidR="00536B52" w:rsidRDefault="005A703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7" w:type="dxa"/>
        </w:tcPr>
        <w:p w14:paraId="45277466" w14:textId="14F7E506" w:rsidR="00536B52" w:rsidRDefault="005A703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15A957E8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1C9E1382" w14:textId="0519E4BC" w:rsidR="00536B52" w:rsidRDefault="005A703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775F2CDA" w14:textId="4D68B3B2" w:rsidR="00536B52" w:rsidRDefault="005A703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1948A41A" w14:textId="44C2A4BB" w:rsidR="00536B52" w:rsidRDefault="005A703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2CC4B7F" w14:textId="543DA9ED" w:rsidR="00536B52" w:rsidRDefault="005A703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4278F6A4" w14:textId="6D8822C9" w:rsidR="00536B52" w:rsidRDefault="005A703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359AD190" w14:textId="5842E60D" w:rsidR="00536B52" w:rsidRDefault="005A703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0F664EF1" w14:textId="3B963CA6" w:rsidR="00536B52" w:rsidRDefault="005A703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62EF2DEB" w14:textId="0DA18805" w:rsidR="00536B52" w:rsidRDefault="005A703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49" w:type="dxa"/>
        </w:tcPr>
        <w:p w14:paraId="0CC17D52" w14:textId="08EBE7E2" w:rsidR="00536B52" w:rsidRDefault="005A703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75F16A4F" w14:textId="5D2B8831" w:rsidR="00536B52" w:rsidRDefault="005A703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14:paraId="0C74625D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408CA"/>
    <w:rsid w:val="00014F35"/>
    <w:rsid w:val="00104CBE"/>
    <w:rsid w:val="00104CF6"/>
    <w:rsid w:val="0010796B"/>
    <w:rsid w:val="0011611B"/>
    <w:rsid w:val="00123F1F"/>
    <w:rsid w:val="00172443"/>
    <w:rsid w:val="002052C4"/>
    <w:rsid w:val="00222B0D"/>
    <w:rsid w:val="0031338E"/>
    <w:rsid w:val="00320ED4"/>
    <w:rsid w:val="003652EB"/>
    <w:rsid w:val="003B69B1"/>
    <w:rsid w:val="003E317F"/>
    <w:rsid w:val="0040300D"/>
    <w:rsid w:val="00426E80"/>
    <w:rsid w:val="004B403F"/>
    <w:rsid w:val="0052082A"/>
    <w:rsid w:val="00536B52"/>
    <w:rsid w:val="005A7031"/>
    <w:rsid w:val="005D536A"/>
    <w:rsid w:val="005E1C8A"/>
    <w:rsid w:val="006171F8"/>
    <w:rsid w:val="006A0AB4"/>
    <w:rsid w:val="006A7C8A"/>
    <w:rsid w:val="007619D7"/>
    <w:rsid w:val="00786CB1"/>
    <w:rsid w:val="007A0F50"/>
    <w:rsid w:val="008408CA"/>
    <w:rsid w:val="008420B2"/>
    <w:rsid w:val="008948EC"/>
    <w:rsid w:val="008C12FE"/>
    <w:rsid w:val="008D018D"/>
    <w:rsid w:val="00962DA0"/>
    <w:rsid w:val="009D09A4"/>
    <w:rsid w:val="00A65CD7"/>
    <w:rsid w:val="00AD23CF"/>
    <w:rsid w:val="00B202C7"/>
    <w:rsid w:val="00BA61F6"/>
    <w:rsid w:val="00BB6695"/>
    <w:rsid w:val="00BD039E"/>
    <w:rsid w:val="00BE22EC"/>
    <w:rsid w:val="00D10215"/>
    <w:rsid w:val="00D20B35"/>
    <w:rsid w:val="00D73AA9"/>
    <w:rsid w:val="00DD26E2"/>
    <w:rsid w:val="00E23D62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1CD3B"/>
  <w15:docId w15:val="{DBCD899D-EE51-45BC-A192-CEF5EC47F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1</TotalTime>
  <Pages>6</Pages>
  <Words>1434</Words>
  <Characters>8175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Vlasta</dc:creator>
  <cp:lastModifiedBy>Vlasta Vricanova</cp:lastModifiedBy>
  <cp:revision>2</cp:revision>
  <cp:lastPrinted>2024-02-17T19:49:00Z</cp:lastPrinted>
  <dcterms:created xsi:type="dcterms:W3CDTF">2024-02-17T19:44:00Z</dcterms:created>
  <dcterms:modified xsi:type="dcterms:W3CDTF">2024-02-17T19:50:00Z</dcterms:modified>
</cp:coreProperties>
</file>