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FA1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DF806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2925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88DFA0C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965FA30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E9FC3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3C9EB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B8AAED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BD7A8" w14:textId="58749BDE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A4BAA">
              <w:rPr>
                <w:sz w:val="22"/>
              </w:rPr>
              <w:t xml:space="preserve">BIMI, </w:t>
            </w:r>
            <w:proofErr w:type="spellStart"/>
            <w:r w:rsidR="00BA4BAA">
              <w:rPr>
                <w:sz w:val="22"/>
              </w:rPr>
              <w:t>s.r.o</w:t>
            </w:r>
            <w:proofErr w:type="spellEnd"/>
            <w:r w:rsidR="00BA4BAA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D2829" w14:textId="01571156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A4BAA">
              <w:rPr>
                <w:sz w:val="22"/>
              </w:rPr>
              <w:t>Štúrova, 1, 01001, Žilina</w:t>
            </w:r>
          </w:p>
        </w:tc>
      </w:tr>
    </w:tbl>
    <w:p w14:paraId="726186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2822DBB" w14:textId="5E7ABCE8" w:rsidR="005D536A" w:rsidRPr="005E3A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E3A87">
        <w:rPr>
          <w:color w:val="auto"/>
          <w:sz w:val="23"/>
          <w:szCs w:val="23"/>
        </w:rPr>
        <w:t xml:space="preserve">    </w:t>
      </w:r>
      <w:r w:rsidR="005E3A87">
        <w:rPr>
          <w:b/>
          <w:bCs/>
          <w:color w:val="auto"/>
          <w:sz w:val="23"/>
          <w:szCs w:val="23"/>
        </w:rPr>
        <w:t>nebolo</w:t>
      </w:r>
    </w:p>
    <w:p w14:paraId="77212D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EE268B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D916A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4769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9BA3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DCDE9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8530B7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4EB7C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9212F5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180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54EB0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2C3A8B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C50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FA20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E9E8B0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D67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E68C3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36547E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84BF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97BE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94033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391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820F5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F76F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CBA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A96E4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79C0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AE7228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024D15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F7FBBD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255FA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77DA0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20B2177A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415F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4A692F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0A38F20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3B704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4EF5CF" w14:textId="25AE03D3" w:rsidR="008420B2" w:rsidRPr="00536B52" w:rsidRDefault="005E3A87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2</w:t>
            </w:r>
          </w:p>
        </w:tc>
      </w:tr>
    </w:tbl>
    <w:p w14:paraId="45A992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5D1C7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01A9C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7F125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9356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20F2E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B6FC1C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698A31" w14:textId="1FD56C94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70E75B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B41E69" w14:textId="1F0FACFB" w:rsidR="005D536A" w:rsidRPr="005E3A87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5E3A87">
        <w:rPr>
          <w:color w:val="auto"/>
          <w:sz w:val="23"/>
          <w:szCs w:val="23"/>
        </w:rPr>
        <w:t xml:space="preserve"> </w:t>
      </w:r>
      <w:r w:rsidR="005E3A87">
        <w:rPr>
          <w:b/>
          <w:bCs/>
          <w:color w:val="auto"/>
          <w:sz w:val="23"/>
          <w:szCs w:val="23"/>
        </w:rPr>
        <w:t>neoceňovalo sa</w:t>
      </w:r>
    </w:p>
    <w:p w14:paraId="76FF8F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47355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E63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9E1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C64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98D1BD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A57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0F85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771C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397F1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71C9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4E9D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DC6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9D4EF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07D7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D562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266F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21A5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EC467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58BF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AC75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4D5E7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7D11D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658C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DECF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5460C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FDE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92C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163D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93A25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1C5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263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790A7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2887C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FC8C4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364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A9CC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292CA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ECCC2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6106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213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1A329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494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6BA2E0" w14:textId="268EF6DD" w:rsidR="005D536A" w:rsidRPr="005E3A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E3A87">
        <w:rPr>
          <w:color w:val="auto"/>
          <w:sz w:val="23"/>
          <w:szCs w:val="23"/>
        </w:rPr>
        <w:t xml:space="preserve"> </w:t>
      </w:r>
      <w:r w:rsidR="005E3A87">
        <w:rPr>
          <w:b/>
          <w:bCs/>
          <w:color w:val="auto"/>
          <w:sz w:val="23"/>
          <w:szCs w:val="23"/>
        </w:rPr>
        <w:t>Neodpisovalo sa</w:t>
      </w:r>
    </w:p>
    <w:p w14:paraId="36543A2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377BE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6B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C48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C2F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5D6E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1E688C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143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F25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6D94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D4B9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D595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19796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359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D4D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E01D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ED7A47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02EE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377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EB6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FB39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CDC2E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BABE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310959" w14:textId="13ADB70C" w:rsidR="005D536A" w:rsidRPr="005E3A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5E3A87">
        <w:rPr>
          <w:b/>
          <w:bCs/>
          <w:color w:val="auto"/>
          <w:sz w:val="23"/>
          <w:szCs w:val="23"/>
        </w:rPr>
        <w:t>neboli</w:t>
      </w:r>
    </w:p>
    <w:p w14:paraId="24407E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750AB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BDA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DDA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AC69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74028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BF0A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F4903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4D945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94688D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50CD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46B2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BF485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F1AE8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CA78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B2BBF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E1738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C957D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508F6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A19A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D67D6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DF13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7979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27EFA1" w14:textId="3045FAF5" w:rsidR="005D536A" w:rsidRPr="005E3A87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5E3A87">
        <w:rPr>
          <w:color w:val="auto"/>
          <w:sz w:val="22"/>
          <w:szCs w:val="22"/>
        </w:rPr>
        <w:t xml:space="preserve">  </w:t>
      </w:r>
      <w:r w:rsidR="005E3A87">
        <w:rPr>
          <w:b/>
          <w:bCs/>
          <w:color w:val="auto"/>
          <w:sz w:val="22"/>
          <w:szCs w:val="22"/>
        </w:rPr>
        <w:t>neboli</w:t>
      </w:r>
    </w:p>
    <w:p w14:paraId="3420BFC4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8076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99898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FE9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8229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38704CD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4E6DB4" w14:textId="0440D089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3797F" w14:textId="458CC56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E8AE37" w14:textId="447DD725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0454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0F01B" w14:textId="2AB36F0C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81C65" w14:textId="40B7F993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760756" w14:textId="6CEE4A8D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9FD935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58A18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F7C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C56D4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0AF92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0061B7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559C368" w14:textId="5B31A9D0" w:rsidR="005D536A" w:rsidRPr="005E3A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5E3A87">
        <w:rPr>
          <w:color w:val="auto"/>
          <w:sz w:val="23"/>
          <w:szCs w:val="23"/>
        </w:rPr>
        <w:t xml:space="preserve">  </w:t>
      </w:r>
      <w:r w:rsidR="005E3A87">
        <w:rPr>
          <w:b/>
          <w:bCs/>
          <w:color w:val="auto"/>
          <w:sz w:val="23"/>
          <w:szCs w:val="23"/>
        </w:rPr>
        <w:t>nebolo</w:t>
      </w:r>
    </w:p>
    <w:p w14:paraId="3FAA58A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8CAF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D4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412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9155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172ABC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3316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902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F4D3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C8EC5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3496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86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B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C3CC48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4C4B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07D29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B272B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8CDC0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5063F7" w14:textId="6845795A" w:rsidR="005D536A" w:rsidRPr="005E3A87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5E3A87">
        <w:rPr>
          <w:color w:val="auto"/>
          <w:sz w:val="23"/>
          <w:szCs w:val="23"/>
        </w:rPr>
        <w:t xml:space="preserve">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4F17DA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0320E0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25CC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2EA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9932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5569C6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1B4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12F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C504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68EBE2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A99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71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D161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0F615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22EA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8F65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A19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0CF4F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6E0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A63C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5918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2677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1F3A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0E10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A718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F870D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80DA07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D14C6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16C98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2FE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ADEEB3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65F3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FB71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16FC6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16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A4E04" w14:textId="2DFB82C3" w:rsidR="008420B2" w:rsidRPr="00E23D62" w:rsidRDefault="00BA4BA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4EA99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11595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9D985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D266A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145C4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5D34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BB65A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84E2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B33FD" w14:textId="7CE53F88" w:rsidR="008420B2" w:rsidRPr="00E23D62" w:rsidRDefault="00BA4BA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BFC7BE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BA1E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27DAA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6AEC93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B41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CCAD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6A096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F7F775" w14:textId="4D9ECD2A" w:rsidR="005D536A" w:rsidRPr="005E3A87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5E3A87">
        <w:rPr>
          <w:color w:val="auto"/>
          <w:sz w:val="23"/>
          <w:szCs w:val="23"/>
        </w:rPr>
        <w:t xml:space="preserve">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03DD161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8092A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A4B7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146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D7D884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2B61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045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400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813B63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23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7B16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0EE2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575F5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424F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FFDDF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F2CA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369E7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161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63D9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E6D99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502DD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6949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4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831F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FFCA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B2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C530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5A73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0E20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FB8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B220C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BA13BAF" w14:textId="5CFAC58D" w:rsidR="005D536A" w:rsidRPr="005E3A87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5E3A87">
        <w:rPr>
          <w:color w:val="auto"/>
          <w:sz w:val="23"/>
          <w:szCs w:val="23"/>
        </w:rPr>
        <w:t xml:space="preserve"> 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437B540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539E3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BEA29C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151AA4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4FF6B92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DAB257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E95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56E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16FE9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C81A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9C08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D89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8B56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0C2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ECA9D7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6AED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3434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DA0C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2782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D7B1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6B92F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07B7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07FD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3FC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17D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C5E3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9116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6EE0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40C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BF0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A83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A11A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5F48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1D35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DB0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8180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3E76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4B57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AB2640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7DB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2E52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DD4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58E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3942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214E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B581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397E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B716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E11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EF4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68C05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C03E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2408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6C33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F416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1B54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3196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C2AA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1C2B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CA86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8C8F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53F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45B86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6CEA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F5B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551A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5ED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C2E13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B362B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FCF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6FF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C52E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335A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7F60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98F1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DEBF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76B3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CA86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9655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5F00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BA45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6F4D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E13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93F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3F7F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07C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918957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F2BF629" w14:textId="303C5ABA" w:rsidR="005D536A" w:rsidRPr="005E3A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E3A87">
        <w:rPr>
          <w:color w:val="auto"/>
          <w:sz w:val="23"/>
          <w:szCs w:val="23"/>
        </w:rPr>
        <w:t xml:space="preserve"> 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048F78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F12B9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C73E7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58BE097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233EDA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D3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96552F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E8FEAC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F2CD4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5DC50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00443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C581AFB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22ED1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503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532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8EC1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AC65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3B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532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223E2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0FC2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8BF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BBE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91A0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9CC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B5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DF71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4D40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BA3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99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219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8A2B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453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63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7C5E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5BA1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B335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5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3B1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278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B1C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5A1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853C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DEB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0E2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E6E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4B4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B33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5E9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CA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692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3A7B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BBA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A7D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28D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8D6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A0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6DE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76FF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94D24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52DE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1E96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C8597D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C2029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EE2ED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88FA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5FDEF83" w14:textId="7DB8D57F" w:rsidR="005D536A" w:rsidRPr="005E3A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5E3A87">
        <w:rPr>
          <w:color w:val="auto"/>
          <w:sz w:val="23"/>
          <w:szCs w:val="23"/>
        </w:rPr>
        <w:t xml:space="preserve">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09DA62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04E0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E47A6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29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90FA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EE6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977CC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D1FA8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542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5E5F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E6D8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E4669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13C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C16F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DF4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F97E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684A5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F8FF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5572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ED3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D12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4551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79A6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A27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5CFF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C76B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C05DA5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537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8AC6B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F5E4AC" w14:textId="3A6CB07E" w:rsidR="005D536A" w:rsidRPr="005E3A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5E3A87">
        <w:rPr>
          <w:color w:val="auto"/>
          <w:sz w:val="23"/>
          <w:szCs w:val="23"/>
        </w:rPr>
        <w:t xml:space="preserve">  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145268F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890907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D03C1F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34B6D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56F99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B3265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28AE2D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2F9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AD185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E4C77C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2C74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A70A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10CB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88D96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9B737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A89C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9079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886FA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7BDB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65F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5B4C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1D4B5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30ACB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5FC2A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BB3B0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DC72A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38DCD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7DFAF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1229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1D13E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273E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8504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055D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595E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56C9B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85C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D529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D4FC7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E6D50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880972" w14:textId="2CAEE8EB" w:rsidR="005D536A" w:rsidRPr="005E3A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E3A87">
        <w:rPr>
          <w:color w:val="auto"/>
          <w:sz w:val="23"/>
          <w:szCs w:val="23"/>
        </w:rPr>
        <w:t xml:space="preserve"> 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3EDF3D5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4043A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6F9DAE" w14:textId="4F5BC815" w:rsidR="005D536A" w:rsidRPr="005E3A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5E3A87">
        <w:rPr>
          <w:color w:val="auto"/>
          <w:sz w:val="23"/>
          <w:szCs w:val="23"/>
        </w:rPr>
        <w:t xml:space="preserve">    </w:t>
      </w:r>
      <w:r w:rsidR="005E3A87">
        <w:rPr>
          <w:b/>
          <w:bCs/>
          <w:color w:val="auto"/>
          <w:sz w:val="23"/>
          <w:szCs w:val="23"/>
        </w:rPr>
        <w:t>nemá</w:t>
      </w:r>
    </w:p>
    <w:p w14:paraId="1E00F16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539EA6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E2B0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8A7C548" w14:textId="77777777" w:rsidR="00BA4BAA" w:rsidRDefault="00BA4BAA" w:rsidP="005D536A">
      <w:pPr>
        <w:jc w:val="both"/>
      </w:pPr>
    </w:p>
    <w:sectPr w:rsidR="00BA4BAA" w:rsidSect="00994DAC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1626C" w14:textId="77777777" w:rsidR="00994DAC" w:rsidRDefault="00994DAC" w:rsidP="00536B52">
      <w:pPr>
        <w:spacing w:after="0" w:line="240" w:lineRule="auto"/>
      </w:pPr>
      <w:r>
        <w:separator/>
      </w:r>
    </w:p>
  </w:endnote>
  <w:endnote w:type="continuationSeparator" w:id="0">
    <w:p w14:paraId="02063256" w14:textId="77777777" w:rsidR="00994DAC" w:rsidRDefault="00994DA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2BCF31" w14:textId="77777777" w:rsidR="00994DAC" w:rsidRDefault="00994DAC" w:rsidP="00536B52">
      <w:pPr>
        <w:spacing w:after="0" w:line="240" w:lineRule="auto"/>
      </w:pPr>
      <w:r>
        <w:separator/>
      </w:r>
    </w:p>
  </w:footnote>
  <w:footnote w:type="continuationSeparator" w:id="0">
    <w:p w14:paraId="737D70C5" w14:textId="77777777" w:rsidR="00994DAC" w:rsidRDefault="00994DA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E3A87" w14:paraId="0FBFE73E" w14:textId="77777777" w:rsidTr="00185D24">
      <w:tc>
        <w:tcPr>
          <w:tcW w:w="3890" w:type="dxa"/>
        </w:tcPr>
        <w:p w14:paraId="0998F3D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BCF9F3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1C5446" w14:textId="0499FBEF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4DA0A54" w14:textId="2262BB05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BCAE69A" w14:textId="40AD7553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1FD4A43" w14:textId="597AC811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D16952C" w14:textId="565A28FD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1665B8F8" w14:textId="5BE35291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775AF93" w14:textId="3AE36AA7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8DD7E0E" w14:textId="417F6AAD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439CF4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8D0C73A" w14:textId="502C38CD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77FB5F" w14:textId="4B8BF507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1F35CBB" w14:textId="5343DE3D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393718" w14:textId="6DB1BC0C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3604B" w14:textId="56881C28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2920F83" w14:textId="3EAD17DA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869EE95" w14:textId="1178E090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2F28360" w14:textId="654BAA09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CA6CB06" w14:textId="22C6FE2D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5C77427" w14:textId="4711D532" w:rsidR="00536B52" w:rsidRDefault="005E3A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5016FEA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A4BAA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5E3A87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94DAC"/>
    <w:rsid w:val="009D09A4"/>
    <w:rsid w:val="00A65CD7"/>
    <w:rsid w:val="00AD23CF"/>
    <w:rsid w:val="00B202C7"/>
    <w:rsid w:val="00BA4BAA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AA969"/>
  <w15:docId w15:val="{67786E75-9212-460F-AA3C-8DFAFF303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6</TotalTime>
  <Pages>6</Pages>
  <Words>1434</Words>
  <Characters>8177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2024-02-17T17:28:00Z</dcterms:created>
  <dcterms:modified xsi:type="dcterms:W3CDTF">2024-02-17T17:35:00Z</dcterms:modified>
</cp:coreProperties>
</file>