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4FA19E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14:paraId="0DF806CA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14:paraId="7F29256E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Názov právnickej osoby a jej sídlo alebo meno a priezvisko fyzickej osoby. </w:t>
      </w:r>
    </w:p>
    <w:p w14:paraId="688DFA0C" w14:textId="77777777" w:rsidR="00BA61F6" w:rsidRDefault="00BA61F6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BA61F6" w:rsidRPr="00536B52" w14:paraId="5965FA30" w14:textId="77777777" w:rsidTr="001178D7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E9FC3" w14:textId="77777777" w:rsidR="00BA61F6" w:rsidRPr="00536B52" w:rsidRDefault="00BA61F6" w:rsidP="00BA61F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M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eno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103C9EB" w14:textId="77777777" w:rsidR="00BA61F6" w:rsidRPr="00536B52" w:rsidRDefault="00BA61F6" w:rsidP="00BA61F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spoločnosti</w:t>
            </w:r>
          </w:p>
        </w:tc>
      </w:tr>
      <w:tr w:rsidR="00BA61F6" w:rsidRPr="00536B52" w14:paraId="5B8AAED2" w14:textId="77777777" w:rsidTr="001178D7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BD7A8" w14:textId="58749BDE" w:rsidR="00BA61F6" w:rsidRPr="00536B52" w:rsidRDefault="00BA61F6" w:rsidP="003E317F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  <w:r w:rsidR="00BA4BAA">
              <w:rPr>
                <w:sz w:val="22"/>
              </w:rPr>
              <w:t xml:space="preserve">BIMI, </w:t>
            </w:r>
            <w:proofErr w:type="spellStart"/>
            <w:r w:rsidR="00BA4BAA">
              <w:rPr>
                <w:sz w:val="22"/>
              </w:rPr>
              <w:t>s.r.o</w:t>
            </w:r>
            <w:proofErr w:type="spellEnd"/>
            <w:r w:rsidR="00BA4BAA">
              <w:rPr>
                <w:sz w:val="22"/>
              </w:rPr>
              <w:t>.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ACD2829" w14:textId="01571156" w:rsidR="00BA61F6" w:rsidRPr="00536B52" w:rsidRDefault="00BA61F6" w:rsidP="003E317F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  <w:r w:rsidR="00BA4BAA">
              <w:rPr>
                <w:sz w:val="22"/>
              </w:rPr>
              <w:t>Štúrova, 1, 01001, Žilina</w:t>
            </w:r>
          </w:p>
        </w:tc>
      </w:tr>
    </w:tbl>
    <w:p w14:paraId="726186ED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22822DBB" w14:textId="5E7ABCE8" w:rsidR="005D536A" w:rsidRPr="005E3A87" w:rsidRDefault="005D536A" w:rsidP="005D536A">
      <w:pPr>
        <w:pStyle w:val="Default"/>
        <w:spacing w:after="27"/>
        <w:jc w:val="both"/>
        <w:rPr>
          <w:b/>
          <w:bCs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  <w:r w:rsidR="005E3A87">
        <w:rPr>
          <w:color w:val="auto"/>
          <w:sz w:val="23"/>
          <w:szCs w:val="23"/>
        </w:rPr>
        <w:t xml:space="preserve">    </w:t>
      </w:r>
      <w:r w:rsidR="005E3A87">
        <w:rPr>
          <w:b/>
          <w:bCs/>
          <w:color w:val="auto"/>
          <w:sz w:val="23"/>
          <w:szCs w:val="23"/>
        </w:rPr>
        <w:t>nebolo</w:t>
      </w:r>
    </w:p>
    <w:p w14:paraId="77212DAE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4EE268BE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ED916AA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9476933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539BA384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4DCDE91" w14:textId="77777777"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14:paraId="78530B75" w14:textId="77777777"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14:paraId="24EB7CD8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79212F53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09218096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14:paraId="654EB0AA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14:paraId="42C3A8BE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C501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CFA20A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14:paraId="4E9E8B06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D6773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3E68C3B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136547E3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84BFB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797BE1D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4994033B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391ED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5820F5B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2EF76F68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CBADC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0A96E40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6579C0D2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0AE7228A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14:paraId="6024D156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14:paraId="7F7FBBD6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6255FAA6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</w:p>
    <w:p w14:paraId="177DA087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87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5"/>
        <w:gridCol w:w="4365"/>
      </w:tblGrid>
      <w:tr w:rsidR="008420B2" w:rsidRPr="00536B52" w14:paraId="20B2177A" w14:textId="77777777" w:rsidTr="008420B2">
        <w:trPr>
          <w:trHeight w:val="283"/>
          <w:jc w:val="center"/>
        </w:trPr>
        <w:tc>
          <w:tcPr>
            <w:tcW w:w="4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98415F0" w14:textId="77777777"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43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B4A692F" w14:textId="77777777"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536B52" w14:paraId="0A38F206" w14:textId="77777777" w:rsidTr="008420B2">
        <w:trPr>
          <w:trHeight w:val="283"/>
          <w:jc w:val="center"/>
        </w:trPr>
        <w:tc>
          <w:tcPr>
            <w:tcW w:w="4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B3B7045" w14:textId="77777777"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Priemerný prepočítaný počet zamestnancov</w:t>
            </w:r>
          </w:p>
        </w:tc>
        <w:tc>
          <w:tcPr>
            <w:tcW w:w="436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24EF5CF" w14:textId="25AE03D3" w:rsidR="008420B2" w:rsidRPr="00536B52" w:rsidRDefault="005E3A87" w:rsidP="00536B52">
            <w:pPr>
              <w:spacing w:after="0" w:line="240" w:lineRule="auto"/>
              <w:jc w:val="center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lang w:eastAsia="sk-SK"/>
              </w:rPr>
              <w:t>2</w:t>
            </w:r>
          </w:p>
        </w:tc>
      </w:tr>
    </w:tbl>
    <w:p w14:paraId="45A99244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155D1C7D" w14:textId="77777777"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14:paraId="301A9C76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07F1256D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14:paraId="49356FCF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14:paraId="220F2E4B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14:paraId="3B6FC1C6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49698A31" w14:textId="1FD56C94"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Áno </w:t>
      </w:r>
      <w:r>
        <w:rPr>
          <w:color w:val="auto"/>
          <w:sz w:val="23"/>
          <w:szCs w:val="23"/>
        </w:rPr>
        <w:tab/>
        <w:t xml:space="preserve"> </w:t>
      </w:r>
    </w:p>
    <w:p w14:paraId="70E75BA8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76B41E69" w14:textId="1F0FACFB" w:rsidR="005D536A" w:rsidRPr="005E3A87" w:rsidRDefault="005D536A" w:rsidP="00536B52">
      <w:pPr>
        <w:pStyle w:val="Default"/>
        <w:keepNext/>
        <w:spacing w:after="27"/>
        <w:jc w:val="both"/>
        <w:rPr>
          <w:b/>
          <w:bCs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  <w:r w:rsidR="005E3A87">
        <w:rPr>
          <w:color w:val="auto"/>
          <w:sz w:val="23"/>
          <w:szCs w:val="23"/>
        </w:rPr>
        <w:t xml:space="preserve"> </w:t>
      </w:r>
      <w:r w:rsidR="005E3A87">
        <w:rPr>
          <w:b/>
          <w:bCs/>
          <w:color w:val="auto"/>
          <w:sz w:val="23"/>
          <w:szCs w:val="23"/>
        </w:rPr>
        <w:t>neoceňovalo sa</w:t>
      </w:r>
    </w:p>
    <w:p w14:paraId="76FF8F0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14:paraId="34735540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E637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9E1E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6BC64C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14:paraId="698D1BD6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9A572F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70F853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9771C7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0397F111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71C991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4E9DE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80DC6F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109D4EFF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07D723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D5623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F266FD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2A21A559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EC467A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C58BF3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3AC756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04D5E787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7D11D7F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C658CF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EDECFC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2B5460C9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1FDE8B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AA92C5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7163DF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4993A25E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11C513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C263B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7790A7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6A2887C0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C8C4E5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36496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1A9CCF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07292CAA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ECCC29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A61060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73213A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14:paraId="51A3294F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7B749456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426BA2E0" w14:textId="268EF6DD" w:rsidR="005D536A" w:rsidRPr="005E3A87" w:rsidRDefault="005D536A" w:rsidP="005D536A">
      <w:pPr>
        <w:pStyle w:val="Default"/>
        <w:jc w:val="both"/>
        <w:rPr>
          <w:b/>
          <w:bCs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  <w:r w:rsidR="005E3A87">
        <w:rPr>
          <w:color w:val="auto"/>
          <w:sz w:val="23"/>
          <w:szCs w:val="23"/>
        </w:rPr>
        <w:t xml:space="preserve"> </w:t>
      </w:r>
      <w:r w:rsidR="005E3A87">
        <w:rPr>
          <w:b/>
          <w:bCs/>
          <w:color w:val="auto"/>
          <w:sz w:val="23"/>
          <w:szCs w:val="23"/>
        </w:rPr>
        <w:t>Neodpisovalo sa</w:t>
      </w:r>
    </w:p>
    <w:p w14:paraId="36543A20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14:paraId="3377BED8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6B3C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C483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C2FA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85D6EF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14:paraId="31E688C3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E143B5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EF250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6D940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ED4B9B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23D5955F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197967" w14:textId="77777777"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53591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8D4D6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FE01D6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6ED7A47A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D02EE2" w14:textId="77777777"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A377F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3EB6E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6FB397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61CDC2E5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2DBABEA8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70310959" w14:textId="13ADB70C" w:rsidR="005D536A" w:rsidRPr="005E3A87" w:rsidRDefault="005D536A" w:rsidP="005D536A">
      <w:pPr>
        <w:pStyle w:val="Default"/>
        <w:jc w:val="both"/>
        <w:rPr>
          <w:b/>
          <w:bCs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  <w:r w:rsidR="005E3A87">
        <w:rPr>
          <w:b/>
          <w:bCs/>
          <w:color w:val="auto"/>
          <w:sz w:val="23"/>
          <w:szCs w:val="23"/>
        </w:rPr>
        <w:t>neboli</w:t>
      </w:r>
    </w:p>
    <w:p w14:paraId="24407EC4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14:paraId="5750AB0E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BDA2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DDA4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EAC694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14:paraId="27402825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BF0A22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F49038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C4D9453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094688D9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50CDCF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F46B25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4BF4854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7F1AE859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FCA780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B2BBF6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7E1738E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1C957D36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508F66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9A19A5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1D67D67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14:paraId="2DF13B37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1A79791C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4127EFA1" w14:textId="3045FAF5" w:rsidR="005D536A" w:rsidRPr="005E3A87" w:rsidRDefault="005D536A" w:rsidP="005D536A">
      <w:pPr>
        <w:pStyle w:val="Default"/>
        <w:jc w:val="both"/>
        <w:rPr>
          <w:b/>
          <w:bCs/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  <w:r w:rsidR="005E3A87">
        <w:rPr>
          <w:color w:val="auto"/>
          <w:sz w:val="22"/>
          <w:szCs w:val="22"/>
        </w:rPr>
        <w:t xml:space="preserve">  </w:t>
      </w:r>
      <w:r w:rsidR="005E3A87">
        <w:rPr>
          <w:b/>
          <w:bCs/>
          <w:color w:val="auto"/>
          <w:sz w:val="22"/>
          <w:szCs w:val="22"/>
        </w:rPr>
        <w:t>neboli</w:t>
      </w:r>
    </w:p>
    <w:p w14:paraId="3420BFC4" w14:textId="77777777"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14:paraId="6680767C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99898" w14:textId="77777777" w:rsidR="00E23D62" w:rsidRPr="00E23D62" w:rsidRDefault="00320ED4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Dotácia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FE99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Ocenenie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82298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Výška dotácie</w:t>
            </w:r>
          </w:p>
        </w:tc>
      </w:tr>
      <w:tr w:rsidR="00E23D62" w:rsidRPr="00E23D62" w14:paraId="38704CD9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4E6DB4" w14:textId="0440D089" w:rsidR="00E23D62" w:rsidRPr="00BA61F6" w:rsidRDefault="00E23D62" w:rsidP="00BA61F6">
            <w:pPr>
              <w:spacing w:after="0" w:line="240" w:lineRule="auto"/>
              <w:rPr>
                <w:rFonts w:eastAsia="Times New Roman"/>
                <w:bCs/>
                <w:sz w:val="22"/>
                <w:lang w:eastAsia="sk-SK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3797F" w14:textId="458CC567" w:rsidR="00E23D62" w:rsidRPr="00BA61F6" w:rsidRDefault="00E23D62" w:rsidP="00E23D62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sk-SK"/>
              </w:rPr>
            </w:pP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BE8AE37" w14:textId="447DD725" w:rsidR="00E23D62" w:rsidRPr="00E23D62" w:rsidRDefault="00E23D62" w:rsidP="00BA61F6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5904545E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40F01B" w14:textId="2AB36F0C" w:rsidR="00E23D62" w:rsidRPr="00BA61F6" w:rsidRDefault="00E23D62" w:rsidP="00BA61F6">
            <w:pPr>
              <w:spacing w:after="0" w:line="240" w:lineRule="auto"/>
              <w:rPr>
                <w:rFonts w:eastAsia="Times New Roman"/>
                <w:bCs/>
                <w:sz w:val="22"/>
                <w:lang w:eastAsia="sk-SK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81C65" w14:textId="40B7F993" w:rsidR="00E23D62" w:rsidRPr="00BA61F6" w:rsidRDefault="00E23D62" w:rsidP="00E23D62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sk-SK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6760756" w14:textId="6CEE4A8D" w:rsidR="00E23D62" w:rsidRPr="00E23D62" w:rsidRDefault="00E23D62" w:rsidP="00BA61F6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49FD935B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258A18" w14:textId="77777777" w:rsidR="00E23D62" w:rsidRPr="00E23D62" w:rsidRDefault="00E23D62" w:rsidP="00E23D6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F7C6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DC56D43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200AF92E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60061B7F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6559C368" w14:textId="5B31A9D0" w:rsidR="005D536A" w:rsidRPr="005E3A87" w:rsidRDefault="005D536A" w:rsidP="005D536A">
      <w:pPr>
        <w:pStyle w:val="Default"/>
        <w:jc w:val="both"/>
        <w:rPr>
          <w:b/>
          <w:bCs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  <w:r w:rsidR="005E3A87">
        <w:rPr>
          <w:color w:val="auto"/>
          <w:sz w:val="23"/>
          <w:szCs w:val="23"/>
        </w:rPr>
        <w:t xml:space="preserve">  </w:t>
      </w:r>
      <w:r w:rsidR="005E3A87">
        <w:rPr>
          <w:b/>
          <w:bCs/>
          <w:color w:val="auto"/>
          <w:sz w:val="23"/>
          <w:szCs w:val="23"/>
        </w:rPr>
        <w:t>nebolo</w:t>
      </w:r>
    </w:p>
    <w:p w14:paraId="3FAA58AE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14:paraId="658CAF6F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8D44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4125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F91559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14:paraId="6172ABC5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3316A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902F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EF4D3E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14:paraId="3C8EC588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3496C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8636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65B030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14:paraId="4C3CC487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524C4BE1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5407D299" w14:textId="77777777"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14:paraId="4B272BF2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14:paraId="38CDC020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14:paraId="485063F7" w14:textId="6845795A" w:rsidR="005D536A" w:rsidRPr="005E3A87" w:rsidRDefault="005D536A" w:rsidP="0011611B">
      <w:pPr>
        <w:pStyle w:val="Default"/>
        <w:keepNext/>
        <w:jc w:val="both"/>
        <w:rPr>
          <w:b/>
          <w:bCs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  <w:r w:rsidR="005E3A87">
        <w:rPr>
          <w:color w:val="auto"/>
          <w:sz w:val="23"/>
          <w:szCs w:val="23"/>
        </w:rPr>
        <w:t xml:space="preserve">   </w:t>
      </w:r>
      <w:r w:rsidR="005E3A87">
        <w:rPr>
          <w:b/>
          <w:bCs/>
          <w:color w:val="auto"/>
          <w:sz w:val="23"/>
          <w:szCs w:val="23"/>
        </w:rPr>
        <w:t>nemá</w:t>
      </w:r>
    </w:p>
    <w:p w14:paraId="4F17DA7D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14:paraId="60320E0B" w14:textId="77777777" w:rsidTr="008420B2">
        <w:trPr>
          <w:trHeight w:val="517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25CC7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22EAE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099327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14:paraId="55569C64" w14:textId="77777777" w:rsidTr="008420B2">
        <w:trPr>
          <w:trHeight w:val="517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B51B4C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8912F0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4C504D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368EBE2F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6BA99B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A714A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7D1614D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90F615C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22EA9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8F653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B2A190A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70CF4FC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16E04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A63C0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A59187A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7726779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1F3A5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0E10C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AA718E3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0AF870D7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780DA073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3DD14C65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14:paraId="216C98D5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14:paraId="5E2FEA8F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14:paraId="4ADEEB34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65F37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FB710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14:paraId="416FC625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2169C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A4E04" w14:textId="2DFB82C3" w:rsidR="008420B2" w:rsidRPr="00E23D62" w:rsidRDefault="00BA4BAA" w:rsidP="003652EB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sz w:val="22"/>
              </w:rPr>
              <w:t>0</w:t>
            </w:r>
          </w:p>
        </w:tc>
      </w:tr>
      <w:tr w:rsidR="008420B2" w:rsidRPr="00E23D62" w14:paraId="54EA999F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115959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C9D985A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14:paraId="0D266A4A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145C4D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25D341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14:paraId="6BB65A7B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84E29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B33FD" w14:textId="7CE53F88" w:rsidR="008420B2" w:rsidRPr="00E23D62" w:rsidRDefault="00BA4BAA" w:rsidP="003652EB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sz w:val="22"/>
              </w:rPr>
              <w:t>0</w:t>
            </w:r>
          </w:p>
        </w:tc>
      </w:tr>
      <w:tr w:rsidR="008420B2" w:rsidRPr="00E23D62" w14:paraId="2BFC7BEF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BA1E43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827DAA9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14:paraId="76AEC936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2B4117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6CCAD9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2A6A096A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0F7F775" w14:textId="4D9ECD2A" w:rsidR="005D536A" w:rsidRPr="005E3A87" w:rsidRDefault="005D536A" w:rsidP="00E23D62">
      <w:pPr>
        <w:pStyle w:val="Default"/>
        <w:keepNext/>
        <w:jc w:val="both"/>
        <w:rPr>
          <w:b/>
          <w:bCs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  <w:r w:rsidR="005E3A87">
        <w:rPr>
          <w:color w:val="auto"/>
          <w:sz w:val="23"/>
          <w:szCs w:val="23"/>
        </w:rPr>
        <w:t xml:space="preserve">   </w:t>
      </w:r>
      <w:r w:rsidR="005E3A87">
        <w:rPr>
          <w:b/>
          <w:bCs/>
          <w:color w:val="auto"/>
          <w:sz w:val="23"/>
          <w:szCs w:val="23"/>
        </w:rPr>
        <w:t>nemá</w:t>
      </w:r>
    </w:p>
    <w:p w14:paraId="03DD1614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14:paraId="38092AA7" w14:textId="77777777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A4B72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1146F9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14:paraId="3D7D8849" w14:textId="77777777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52B610D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0456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E6400B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14:paraId="3813B638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E23DC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7B16F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A0EE27D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4575F57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424FE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FFDDF4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3F2CAB4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F369E71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F1617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363D9F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CE6D99A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B502DD5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69496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244B8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2831F2F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8FFCAA6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FB237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C530A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05A7322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680E2056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00FB81E0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4BB220CD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14:paraId="0BA13BAF" w14:textId="5CFAC58D" w:rsidR="005D536A" w:rsidRPr="005E3A87" w:rsidRDefault="005D536A" w:rsidP="005D536A">
      <w:pPr>
        <w:pStyle w:val="Default"/>
        <w:spacing w:after="28"/>
        <w:jc w:val="both"/>
        <w:rPr>
          <w:b/>
          <w:bCs/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a) dôvode nadobudnutia vlastných akcií počas účtovného obdobia, </w:t>
      </w:r>
      <w:r w:rsidR="005E3A87">
        <w:rPr>
          <w:color w:val="auto"/>
          <w:sz w:val="23"/>
          <w:szCs w:val="23"/>
        </w:rPr>
        <w:t xml:space="preserve">    </w:t>
      </w:r>
      <w:r w:rsidR="005E3A87">
        <w:rPr>
          <w:b/>
          <w:bCs/>
          <w:color w:val="auto"/>
          <w:sz w:val="23"/>
          <w:szCs w:val="23"/>
        </w:rPr>
        <w:t>nemá</w:t>
      </w:r>
    </w:p>
    <w:p w14:paraId="437B5408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14:paraId="6D539E3B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14:paraId="3BEA29C8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14:paraId="2151AA4F" w14:textId="77777777"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14:paraId="54FF6B92" w14:textId="77777777"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14:paraId="3DAB2570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CE95D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Dôvod </w:t>
            </w:r>
            <w:proofErr w:type="spellStart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nadobudnu-tia</w:t>
            </w:r>
            <w:proofErr w:type="spellEnd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156E56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14:paraId="616FE9D8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9C81A0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9C087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FD895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8B56E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990C20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14:paraId="0ECA9D78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D6AEDD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A3434C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FDA0CB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B2782F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5D7B1B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06B92FE4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E07B71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907FDE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A3FC6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17D15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4C5E39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6B91169B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96EE00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D940CE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BF0C6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4A836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CA11AE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6A5F48EE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81D359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39DB04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8180F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Hodnota </w:t>
            </w:r>
            <w:proofErr w:type="spellStart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nadobudn</w:t>
            </w:r>
            <w:proofErr w:type="spellEnd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3E763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94B574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4AB2640F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7DB70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E2E527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7DD4B2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558E19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7394254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0214E28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8B5819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6397E8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B71659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E114FF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DEF4B1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768C05AD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8C03E5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22408A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6C332C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F416CC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F1B54A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743196A3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4C2AAB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B1C2BD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CA863D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8C8F61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1653F1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5445B865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6CEA2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5F5BE4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551A7C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E5ED07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9C2E130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FB362B7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1BFCFE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696FF1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C52E6F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9335AF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67F60D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4898F156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FDEBFF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F76B35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CA867D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96559B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55F003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34BA45E8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E6F4D8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EFE135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393F54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3F7F69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607CFC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14:paraId="6918957E" w14:textId="77777777"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14:paraId="6F2BF629" w14:textId="303C5ABA" w:rsidR="005D536A" w:rsidRPr="005E3A87" w:rsidRDefault="005D536A" w:rsidP="005D536A">
      <w:pPr>
        <w:pStyle w:val="Default"/>
        <w:spacing w:after="27"/>
        <w:jc w:val="both"/>
        <w:rPr>
          <w:b/>
          <w:bCs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  <w:r w:rsidR="005E3A87">
        <w:rPr>
          <w:color w:val="auto"/>
          <w:sz w:val="23"/>
          <w:szCs w:val="23"/>
        </w:rPr>
        <w:t xml:space="preserve">    </w:t>
      </w:r>
      <w:r w:rsidR="005E3A87">
        <w:rPr>
          <w:b/>
          <w:bCs/>
          <w:color w:val="auto"/>
          <w:sz w:val="23"/>
          <w:szCs w:val="23"/>
        </w:rPr>
        <w:t>nemá</w:t>
      </w:r>
    </w:p>
    <w:p w14:paraId="048F789C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14:paraId="0F12B9F0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14:paraId="5C73E7AE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14:paraId="658BE097" w14:textId="77777777"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14:paraId="4233EDA7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14:paraId="5D30EF9D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14:paraId="396552F8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14:paraId="5E8FEAC8" w14:textId="77777777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F2CD46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5DC505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004432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14:paraId="1C581AFB" w14:textId="77777777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522ED16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25031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5321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8EC1C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AC654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53B6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B5325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14:paraId="3223E241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0FC29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 xml:space="preserve">Poskytnuté záruky alebo </w:t>
            </w: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zabezp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>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8BF3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BBEC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91A09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9CC3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B54C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DF71F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D4D4093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ABA31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B99A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219F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8A2BE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4538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63F7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7C5EC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E5BA11F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B3356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4566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3B13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F2783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B1C9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5A12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853C0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B7DEB61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40E2E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Odpustné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 xml:space="preserve">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E6E9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4B40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AB33F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5E9F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CA08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4692E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03A7B31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48BBA4B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A7DA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28D6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18D68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A046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6DE3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76FFA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2E94D241" w14:textId="77777777"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E52DE15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6C1E96A1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14:paraId="6C8597DF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5C2029BD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58EE2EDF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4488FA7A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55FDEF83" w14:textId="7DB8D57F" w:rsidR="005D536A" w:rsidRPr="005E3A87" w:rsidRDefault="005D536A" w:rsidP="005D536A">
      <w:pPr>
        <w:pStyle w:val="Default"/>
        <w:spacing w:after="27"/>
        <w:jc w:val="both"/>
        <w:rPr>
          <w:b/>
          <w:bCs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  <w:r w:rsidR="005E3A87">
        <w:rPr>
          <w:color w:val="auto"/>
          <w:sz w:val="23"/>
          <w:szCs w:val="23"/>
        </w:rPr>
        <w:t xml:space="preserve">   </w:t>
      </w:r>
      <w:r w:rsidR="005E3A87">
        <w:rPr>
          <w:b/>
          <w:bCs/>
          <w:color w:val="auto"/>
          <w:sz w:val="23"/>
          <w:szCs w:val="23"/>
        </w:rPr>
        <w:t>nemá</w:t>
      </w:r>
    </w:p>
    <w:p w14:paraId="09DA6297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14:paraId="1A04E0D9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14:paraId="1E47A6AD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29BD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890FA4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CDEE6C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14:paraId="7977CC45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D1FA8A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8542BF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25E5F39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0E6D802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E4669D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C413CAB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DC16FB3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25DF4A2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F97E1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684A58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3F8FF10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C557299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7ED34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17D12C2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6455186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E79A6EE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1A272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5CFFA0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5C76BA6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7C05DA50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79537CF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28AC6B6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0F5E4AC" w14:textId="3A6CB07E" w:rsidR="005D536A" w:rsidRPr="005E3A87" w:rsidRDefault="005D536A" w:rsidP="005D536A">
      <w:pPr>
        <w:pStyle w:val="Default"/>
        <w:spacing w:after="27"/>
        <w:jc w:val="both"/>
        <w:rPr>
          <w:b/>
          <w:bCs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  <w:r w:rsidR="005E3A87">
        <w:rPr>
          <w:color w:val="auto"/>
          <w:sz w:val="23"/>
          <w:szCs w:val="23"/>
        </w:rPr>
        <w:t xml:space="preserve">     </w:t>
      </w:r>
      <w:r w:rsidR="005E3A87">
        <w:rPr>
          <w:b/>
          <w:bCs/>
          <w:color w:val="auto"/>
          <w:sz w:val="23"/>
          <w:szCs w:val="23"/>
        </w:rPr>
        <w:t>nemá</w:t>
      </w:r>
    </w:p>
    <w:p w14:paraId="145268F1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3890907C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14:paraId="1D03C1F6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14:paraId="3434B6D6" w14:textId="77777777"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14:paraId="6556F99F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4B32659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14:paraId="528AE2D2" w14:textId="77777777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D2F926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3AD1851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14:paraId="3E4C77C4" w14:textId="77777777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52C74D2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58A70AA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B10CB1A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14:paraId="488D9631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9B7372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A89CB3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3907963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1D886FAB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C7BDB9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C65FEF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45B4C3B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51D4B537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30ACBE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5FC2A6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8BB3B09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07DC72A8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38DCDD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7DFAFA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41229DA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51D13E7B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273E12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85045F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D055D17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4595E73E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56C9BA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85C4A2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DD52916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22D4FC7C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FE6D50C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5880972" w14:textId="2CAEE8EB" w:rsidR="005D536A" w:rsidRPr="005E3A87" w:rsidRDefault="005D536A" w:rsidP="005D536A">
      <w:pPr>
        <w:pStyle w:val="Default"/>
        <w:spacing w:after="27"/>
        <w:jc w:val="both"/>
        <w:rPr>
          <w:b/>
          <w:bCs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  <w:r w:rsidR="005E3A87">
        <w:rPr>
          <w:color w:val="auto"/>
          <w:sz w:val="23"/>
          <w:szCs w:val="23"/>
        </w:rPr>
        <w:t xml:space="preserve">    </w:t>
      </w:r>
      <w:r w:rsidR="005E3A87">
        <w:rPr>
          <w:b/>
          <w:bCs/>
          <w:color w:val="auto"/>
          <w:sz w:val="23"/>
          <w:szCs w:val="23"/>
        </w:rPr>
        <w:t>nemá</w:t>
      </w:r>
    </w:p>
    <w:p w14:paraId="3EDF3D52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54043A4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D6F9DAE" w14:textId="4F5BC815" w:rsidR="005D536A" w:rsidRPr="005E3A87" w:rsidRDefault="005D536A" w:rsidP="005D536A">
      <w:pPr>
        <w:pStyle w:val="Default"/>
        <w:spacing w:after="27"/>
        <w:jc w:val="both"/>
        <w:rPr>
          <w:b/>
          <w:bCs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  <w:r w:rsidR="005E3A87">
        <w:rPr>
          <w:color w:val="auto"/>
          <w:sz w:val="23"/>
          <w:szCs w:val="23"/>
        </w:rPr>
        <w:t xml:space="preserve">    </w:t>
      </w:r>
      <w:r w:rsidR="005E3A87">
        <w:rPr>
          <w:b/>
          <w:bCs/>
          <w:color w:val="auto"/>
          <w:sz w:val="23"/>
          <w:szCs w:val="23"/>
        </w:rPr>
        <w:t>nemá</w:t>
      </w:r>
    </w:p>
    <w:p w14:paraId="1E00F168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2539EA6A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39E2B0DC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14:paraId="48A7C548" w14:textId="77777777" w:rsidR="00BA4BAA" w:rsidRDefault="00BA4BAA" w:rsidP="005D536A">
      <w:pPr>
        <w:jc w:val="both"/>
      </w:pPr>
    </w:p>
    <w:sectPr w:rsidR="00BA4BAA" w:rsidSect="00994DAC">
      <w:headerReference w:type="default" r:id="rId6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E1626C" w14:textId="77777777" w:rsidR="00994DAC" w:rsidRDefault="00994DAC" w:rsidP="00536B52">
      <w:pPr>
        <w:spacing w:after="0" w:line="240" w:lineRule="auto"/>
      </w:pPr>
      <w:r>
        <w:separator/>
      </w:r>
    </w:p>
  </w:endnote>
  <w:endnote w:type="continuationSeparator" w:id="0">
    <w:p w14:paraId="02063256" w14:textId="77777777" w:rsidR="00994DAC" w:rsidRDefault="00994DAC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2BCF31" w14:textId="77777777" w:rsidR="00994DAC" w:rsidRDefault="00994DAC" w:rsidP="00536B52">
      <w:pPr>
        <w:spacing w:after="0" w:line="240" w:lineRule="auto"/>
      </w:pPr>
      <w:r>
        <w:separator/>
      </w:r>
    </w:p>
  </w:footnote>
  <w:footnote w:type="continuationSeparator" w:id="0">
    <w:p w14:paraId="737D70C5" w14:textId="77777777" w:rsidR="00994DAC" w:rsidRDefault="00994DAC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965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62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5E3A87" w14:paraId="0FBFE73E" w14:textId="77777777" w:rsidTr="00185D24">
      <w:tc>
        <w:tcPr>
          <w:tcW w:w="3890" w:type="dxa"/>
        </w:tcPr>
        <w:p w14:paraId="0998F3DA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14:paraId="4BCF9F3A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14:paraId="771C5446" w14:textId="0499FBEF" w:rsidR="00536B52" w:rsidRDefault="005E3A8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4" w:type="dxa"/>
        </w:tcPr>
        <w:p w14:paraId="14DA0A54" w14:textId="2262BB05" w:rsidR="00536B52" w:rsidRDefault="005E3A8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3" w:type="dxa"/>
        </w:tcPr>
        <w:p w14:paraId="0BCAE69A" w14:textId="40AD7553" w:rsidR="00536B52" w:rsidRDefault="005E3A8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14:paraId="01FD4A43" w14:textId="597AC811" w:rsidR="00536B52" w:rsidRDefault="005E3A8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3" w:type="dxa"/>
        </w:tcPr>
        <w:p w14:paraId="6D16952C" w14:textId="565A28FD" w:rsidR="00536B52" w:rsidRDefault="005E3A8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36" w:type="dxa"/>
        </w:tcPr>
        <w:p w14:paraId="1665B8F8" w14:textId="5BE35291" w:rsidR="00536B52" w:rsidRDefault="005E3A8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36" w:type="dxa"/>
        </w:tcPr>
        <w:p w14:paraId="5775AF93" w14:textId="3AE36AA7" w:rsidR="00536B52" w:rsidRDefault="005E3A8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37" w:type="dxa"/>
        </w:tcPr>
        <w:p w14:paraId="58DD7E0E" w14:textId="417F6AAD" w:rsidR="00536B52" w:rsidRDefault="005E3A8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992" w:type="dxa"/>
          <w:tcBorders>
            <w:top w:val="nil"/>
            <w:bottom w:val="nil"/>
          </w:tcBorders>
        </w:tcPr>
        <w:p w14:paraId="4439CF41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14:paraId="78D0C73A" w14:textId="502C38CD" w:rsidR="00536B52" w:rsidRDefault="005E3A8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7C77FB5F" w14:textId="4B8BF507" w:rsidR="00536B52" w:rsidRDefault="005E3A8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14:paraId="21F35CBB" w14:textId="5343DE3D" w:rsidR="00536B52" w:rsidRDefault="005E3A8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10393718" w14:textId="6DB1BC0C" w:rsidR="00536B52" w:rsidRDefault="005E3A8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14:paraId="7E03604B" w14:textId="56881C28" w:rsidR="00536B52" w:rsidRDefault="005E3A8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83" w:type="dxa"/>
        </w:tcPr>
        <w:p w14:paraId="62920F83" w14:textId="3EAD17DA" w:rsidR="00536B52" w:rsidRDefault="005E3A8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14:paraId="1869EE95" w14:textId="1178E090" w:rsidR="00536B52" w:rsidRDefault="005E3A8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32F28360" w14:textId="654BAA09" w:rsidR="00536B52" w:rsidRDefault="005E3A8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49" w:type="dxa"/>
        </w:tcPr>
        <w:p w14:paraId="1CA6CB06" w14:textId="22C6FE2D" w:rsidR="00536B52" w:rsidRDefault="005E3A8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36" w:type="dxa"/>
        </w:tcPr>
        <w:p w14:paraId="45C77427" w14:textId="4711D532" w:rsidR="00536B52" w:rsidRDefault="005E3A8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</w:tr>
  </w:tbl>
  <w:p w14:paraId="5016FEA7" w14:textId="77777777" w:rsidR="00536B52" w:rsidRDefault="00536B5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BA4BAA"/>
    <w:rsid w:val="00014F35"/>
    <w:rsid w:val="00104CBE"/>
    <w:rsid w:val="00104CF6"/>
    <w:rsid w:val="0010796B"/>
    <w:rsid w:val="0011611B"/>
    <w:rsid w:val="00123F1F"/>
    <w:rsid w:val="00172443"/>
    <w:rsid w:val="002052C4"/>
    <w:rsid w:val="00222B0D"/>
    <w:rsid w:val="0031338E"/>
    <w:rsid w:val="00320ED4"/>
    <w:rsid w:val="003652EB"/>
    <w:rsid w:val="003B69B1"/>
    <w:rsid w:val="003E317F"/>
    <w:rsid w:val="0040300D"/>
    <w:rsid w:val="00426E80"/>
    <w:rsid w:val="004B403F"/>
    <w:rsid w:val="0052082A"/>
    <w:rsid w:val="00536B52"/>
    <w:rsid w:val="005D536A"/>
    <w:rsid w:val="005E1C8A"/>
    <w:rsid w:val="005E3A87"/>
    <w:rsid w:val="006171F8"/>
    <w:rsid w:val="006A0AB4"/>
    <w:rsid w:val="006A7C8A"/>
    <w:rsid w:val="007619D7"/>
    <w:rsid w:val="00786CB1"/>
    <w:rsid w:val="007A0F50"/>
    <w:rsid w:val="008420B2"/>
    <w:rsid w:val="008948EC"/>
    <w:rsid w:val="008C12FE"/>
    <w:rsid w:val="008D018D"/>
    <w:rsid w:val="00962DA0"/>
    <w:rsid w:val="00994DAC"/>
    <w:rsid w:val="009D09A4"/>
    <w:rsid w:val="00A65CD7"/>
    <w:rsid w:val="00AD23CF"/>
    <w:rsid w:val="00B202C7"/>
    <w:rsid w:val="00BA4BAA"/>
    <w:rsid w:val="00BA61F6"/>
    <w:rsid w:val="00BB6695"/>
    <w:rsid w:val="00BD039E"/>
    <w:rsid w:val="00BE22EC"/>
    <w:rsid w:val="00D10215"/>
    <w:rsid w:val="00D20B35"/>
    <w:rsid w:val="00D73AA9"/>
    <w:rsid w:val="00E23D62"/>
    <w:rsid w:val="00E77D78"/>
    <w:rsid w:val="00E93DD4"/>
    <w:rsid w:val="00EA5B96"/>
    <w:rsid w:val="00EF5CB9"/>
    <w:rsid w:val="00F01409"/>
    <w:rsid w:val="00FE1E52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5AA969"/>
  <w15:docId w15:val="{67786E75-9212-460F-AA3C-8DFAFF303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ADOWIN\reports\vykazy\Poznamky_muj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Poznamky_muj</Template>
  <TotalTime>6</TotalTime>
  <Pages>6</Pages>
  <Words>1434</Words>
  <Characters>8177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Vlasta</dc:creator>
  <cp:lastModifiedBy>Vlasta Vricanova</cp:lastModifiedBy>
  <cp:revision>2</cp:revision>
  <dcterms:created xsi:type="dcterms:W3CDTF">2024-02-17T17:28:00Z</dcterms:created>
  <dcterms:modified xsi:type="dcterms:W3CDTF">2024-02-17T17:35:00Z</dcterms:modified>
</cp:coreProperties>
</file>