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12"/>
        <w:gridCol w:w="271"/>
        <w:gridCol w:w="271"/>
        <w:gridCol w:w="271"/>
        <w:gridCol w:w="279"/>
        <w:gridCol w:w="217"/>
        <w:gridCol w:w="208"/>
        <w:gridCol w:w="231"/>
        <w:gridCol w:w="2291"/>
        <w:gridCol w:w="257"/>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7BE3D048" w14:textId="77777777" w:rsidR="00681BD4" w:rsidRPr="002E10BE" w:rsidRDefault="00681BD4" w:rsidP="007F1DB4">
      <w:pPr>
        <w:pStyle w:val="Title"/>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2E10BE" w14:paraId="1F99BF13" w14:textId="77777777" w:rsidTr="00681BD4">
        <w:trPr>
          <w:trHeight w:hRule="exact" w:val="284"/>
        </w:trPr>
        <w:tc>
          <w:tcPr>
            <w:tcW w:w="5000" w:type="pct"/>
            <w:tcBorders>
              <w:top w:val="nil"/>
              <w:left w:val="nil"/>
              <w:bottom w:val="nil"/>
              <w:right w:val="nil"/>
            </w:tcBorders>
            <w:noWrap/>
          </w:tcPr>
          <w:p w14:paraId="6DBA4FF1" w14:textId="77777777" w:rsidR="00681BD4" w:rsidRPr="002E10BE" w:rsidRDefault="00681BD4" w:rsidP="007F1DB4">
            <w:pPr>
              <w:rPr>
                <w:rFonts w:ascii="Arial" w:hAnsi="Arial" w:cs="Arial"/>
                <w:szCs w:val="22"/>
                <w:lang w:val="sk-SK" w:eastAsia="sk-SK"/>
              </w:rPr>
            </w:pPr>
          </w:p>
        </w:tc>
      </w:tr>
    </w:tbl>
    <w:p w14:paraId="6843EC61" w14:textId="77777777"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2E10BE" w14:paraId="1E449169" w14:textId="77777777" w:rsidTr="00681BD4">
        <w:trPr>
          <w:trHeight w:hRule="exact" w:val="284"/>
        </w:trPr>
        <w:tc>
          <w:tcPr>
            <w:tcW w:w="5000" w:type="pct"/>
            <w:tcBorders>
              <w:top w:val="nil"/>
              <w:left w:val="nil"/>
              <w:bottom w:val="nil"/>
              <w:right w:val="nil"/>
            </w:tcBorders>
            <w:noWrap/>
          </w:tcPr>
          <w:p w14:paraId="10D03316" w14:textId="77777777" w:rsidR="00681BD4" w:rsidRPr="002E10BE" w:rsidRDefault="00681BD4" w:rsidP="007F1DB4">
            <w:pPr>
              <w:rPr>
                <w:rFonts w:ascii="Arial" w:hAnsi="Arial" w:cs="Arial"/>
                <w:szCs w:val="22"/>
                <w:lang w:val="sk-SK" w:eastAsia="sk-SK"/>
              </w:rPr>
            </w:pPr>
          </w:p>
        </w:tc>
      </w:tr>
    </w:tbl>
    <w:p w14:paraId="478B2862" w14:textId="77777777" w:rsidR="003D4520" w:rsidRPr="002E10BE" w:rsidRDefault="003D4520" w:rsidP="00681BD4">
      <w:pPr>
        <w:pStyle w:val="Title"/>
        <w:spacing w:before="0" w:beforeAutospacing="0" w:after="240"/>
        <w:jc w:val="both"/>
        <w:rPr>
          <w:b w:val="0"/>
        </w:rPr>
      </w:pPr>
    </w:p>
    <w:p w14:paraId="2DBB3B7F" w14:textId="77777777" w:rsidR="000B04FB" w:rsidRPr="002E10BE" w:rsidRDefault="000B04FB" w:rsidP="00E0211F">
      <w:pPr>
        <w:pStyle w:val="Heading6"/>
        <w:keepNext w:val="0"/>
        <w:jc w:val="left"/>
        <w:rPr>
          <w:rFonts w:ascii="Arial" w:hAnsi="Arial" w:cs="Arial"/>
          <w:sz w:val="20"/>
          <w:lang w:val="sk-SK"/>
        </w:rPr>
        <w:sectPr w:rsidR="000B04FB" w:rsidRPr="002E10BE" w:rsidSect="00E77624">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665" w:right="1440" w:bottom="1588" w:left="1440" w:header="482" w:footer="567" w:gutter="0"/>
          <w:pgNumType w:start="1"/>
          <w:cols w:space="720"/>
          <w:titlePg/>
        </w:sectPr>
      </w:pPr>
    </w:p>
    <w:p w14:paraId="02E64A9C"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14:paraId="57C9037C" w14:textId="77777777" w:rsidR="002927F5" w:rsidRPr="002E10BE" w:rsidRDefault="006E714B" w:rsidP="00E0211F">
      <w:pPr>
        <w:keepNext w:val="0"/>
        <w:rPr>
          <w:rFonts w:ascii="Arial" w:hAnsi="Arial" w:cs="Arial"/>
          <w:lang w:val="sk-SK"/>
        </w:rPr>
      </w:pPr>
      <w:r>
        <w:rPr>
          <w:rFonts w:ascii="Arial" w:hAnsi="Arial" w:cs="Arial"/>
          <w:i/>
          <w:lang w:val="sk-SK"/>
        </w:rPr>
        <w:t>Coliant</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08.04.2013.</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07.05.2013</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sidR="00E77624">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89044/B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Tomášikovej ul.23/C</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47131918</w:t>
      </w:r>
      <w:r w:rsidR="000B04FB" w:rsidRPr="002E10BE">
        <w:rPr>
          <w:rFonts w:ascii="Arial" w:hAnsi="Arial" w:cs="Arial"/>
          <w:lang w:val="sk-SK"/>
        </w:rPr>
        <w:t xml:space="preserve">. </w:t>
      </w:r>
    </w:p>
    <w:p w14:paraId="55978A75" w14:textId="53C506C4"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EC2EEB" w:rsidRPr="002E10BE">
        <w:rPr>
          <w:rFonts w:ascii="Arial" w:hAnsi="Arial" w:cs="Arial"/>
          <w:lang w:val="sk-SK"/>
        </w:rPr>
        <w:t>201</w:t>
      </w:r>
      <w:r w:rsidR="00694204">
        <w:rPr>
          <w:rFonts w:ascii="Arial" w:hAnsi="Arial" w:cs="Arial"/>
          <w:lang w:val="sk-SK"/>
        </w:rPr>
        <w:t>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6FFA69E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79FA9E1E"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63D5AAFB"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1E90EF71"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393E965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311A951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B0DF615"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170D380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712C0E8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14:paraId="42366002"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7BD2ECE5"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1A656C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055CC1C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5282B7D3"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2B8795E0"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5D705D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05075A94"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062A9AF6"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14:paraId="0B8D894C" w14:textId="77777777" w:rsidR="00C57091" w:rsidRPr="002E10BE" w:rsidRDefault="00C57091" w:rsidP="00810C0F">
      <w:pPr>
        <w:keepNext w:val="0"/>
        <w:spacing w:after="120"/>
        <w:rPr>
          <w:rFonts w:ascii="Arial" w:hAnsi="Arial" w:cs="Arial"/>
          <w:b/>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Jozef Zámora</w:t>
            </w: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1D197B17"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lastRenderedPageBreak/>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lastRenderedPageBreak/>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77777777" w:rsidR="000B04FB" w:rsidRDefault="002A2748" w:rsidP="00E0211F">
      <w:pPr>
        <w:pStyle w:val="Heading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2"/>
        <w:gridCol w:w="2837"/>
        <w:gridCol w:w="2855"/>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6C6D91ED" w:rsidR="008D428C" w:rsidRPr="002E10BE" w:rsidRDefault="0069420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4416</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11C14044" w:rsidR="008D428C" w:rsidRPr="002E10BE" w:rsidRDefault="00FB5D3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4416</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475B1722" w:rsidR="008D428C" w:rsidRPr="002E10BE" w:rsidRDefault="0094584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29</w:t>
            </w:r>
            <w:r w:rsidR="00F8395D">
              <w:rPr>
                <w:rFonts w:ascii="Arial" w:hAnsi="Arial" w:cs="Arial"/>
                <w:sz w:val="16"/>
                <w:szCs w:val="16"/>
                <w:lang w:val="sk-SK"/>
              </w:rPr>
              <w:t>2</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15341D60" w:rsidR="008D428C" w:rsidRPr="002E10BE" w:rsidRDefault="0094584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376</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56EB6D6E" w:rsidR="008D428C" w:rsidRPr="002E10BE" w:rsidRDefault="00331BD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31000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DFD58BA" w:rsidR="008D428C" w:rsidRPr="002E10BE" w:rsidRDefault="0094584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31000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0CC282EC" w:rsidR="008D428C" w:rsidRPr="002E10BE" w:rsidRDefault="00331BDA"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357</w:t>
            </w:r>
            <w:r w:rsidR="00F8395D">
              <w:rPr>
                <w:rFonts w:ascii="Arial" w:hAnsi="Arial" w:cs="Arial"/>
                <w:sz w:val="16"/>
                <w:szCs w:val="16"/>
                <w:lang w:val="sk-SK"/>
              </w:rPr>
              <w:t>08</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5B35650C" w:rsidR="008D428C" w:rsidRPr="002E10BE" w:rsidRDefault="0094584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357892</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01B0B998" w14:textId="77777777" w:rsidR="006E714B" w:rsidRDefault="006E714B" w:rsidP="00245D9E">
      <w:pPr>
        <w:keepNext w:val="0"/>
        <w:rPr>
          <w:rFonts w:ascii="Arial" w:hAnsi="Arial" w:cs="Arial"/>
          <w:lang w:val="sk-SK"/>
        </w:rPr>
      </w:pPr>
    </w:p>
    <w:p w14:paraId="73CCA14E" w14:textId="77777777" w:rsidR="006E714B" w:rsidRDefault="006E714B" w:rsidP="00245D9E">
      <w:pPr>
        <w:keepNext w:val="0"/>
        <w:rPr>
          <w:rFonts w:ascii="Arial" w:hAnsi="Arial" w:cs="Arial"/>
          <w:lang w:val="sk-SK"/>
        </w:rPr>
      </w:pPr>
    </w:p>
    <w:p w14:paraId="0C552A2C" w14:textId="77777777" w:rsidR="006E714B" w:rsidRDefault="006E714B" w:rsidP="00245D9E">
      <w:pPr>
        <w:keepNext w:val="0"/>
        <w:rPr>
          <w:rFonts w:ascii="Arial" w:hAnsi="Arial" w:cs="Arial"/>
          <w:lang w:val="sk-SK"/>
        </w:rPr>
      </w:pPr>
    </w:p>
    <w:p w14:paraId="3A3F95B4" w14:textId="77777777" w:rsidR="006E714B" w:rsidRDefault="006E714B" w:rsidP="00245D9E">
      <w:pPr>
        <w:keepNext w:val="0"/>
        <w:rPr>
          <w:rFonts w:ascii="Arial" w:hAnsi="Arial" w:cs="Arial"/>
          <w:lang w:val="sk-SK"/>
        </w:rPr>
      </w:pPr>
    </w:p>
    <w:p w14:paraId="345EEB50" w14:textId="77777777" w:rsidR="006E714B" w:rsidRDefault="006E714B" w:rsidP="00245D9E">
      <w:pPr>
        <w:keepNext w:val="0"/>
        <w:rPr>
          <w:rFonts w:ascii="Arial" w:hAnsi="Arial" w:cs="Arial"/>
          <w:lang w:val="sk-SK"/>
        </w:rPr>
      </w:pPr>
    </w:p>
    <w:p w14:paraId="38763C7F" w14:textId="77777777" w:rsidR="006E714B" w:rsidRDefault="006E714B" w:rsidP="00245D9E">
      <w:pPr>
        <w:keepNext w:val="0"/>
        <w:rPr>
          <w:rFonts w:ascii="Arial" w:hAnsi="Arial" w:cs="Arial"/>
          <w:lang w:val="sk-SK"/>
        </w:rPr>
      </w:pPr>
    </w:p>
    <w:p w14:paraId="2AFBA53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77777777" w:rsidR="006E714B" w:rsidRDefault="006E714B"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1F4F0966" w14:textId="77777777" w:rsidR="006E714B" w:rsidRDefault="006E714B" w:rsidP="00245D9E">
      <w:pPr>
        <w:keepNext w:val="0"/>
        <w:rPr>
          <w:rFonts w:ascii="Arial" w:hAnsi="Arial" w:cs="Arial"/>
          <w:i/>
          <w:lang w:val="sk-SK"/>
        </w:rPr>
      </w:pPr>
    </w:p>
    <w:p w14:paraId="36285397" w14:textId="77777777" w:rsidR="00CE4CA1" w:rsidRDefault="00CE4CA1" w:rsidP="00245D9E">
      <w:pPr>
        <w:keepNext w:val="0"/>
        <w:rPr>
          <w:rFonts w:ascii="Arial" w:hAnsi="Arial" w:cs="Arial"/>
          <w:i/>
          <w:lang w:val="sk-SK"/>
        </w:rPr>
      </w:pPr>
    </w:p>
    <w:p w14:paraId="441B90E9" w14:textId="77777777" w:rsidR="000B04FB" w:rsidRPr="002E10BE" w:rsidRDefault="00CF5176" w:rsidP="00E0211F">
      <w:pPr>
        <w:pStyle w:val="Heading1"/>
        <w:keepNext w:val="0"/>
        <w:rPr>
          <w:rFonts w:ascii="Arial" w:hAnsi="Arial" w:cs="Arial"/>
          <w:lang w:val="sk-SK"/>
        </w:rPr>
      </w:pPr>
      <w:r w:rsidRPr="002E10BE">
        <w:rPr>
          <w:rFonts w:ascii="Arial" w:hAnsi="Arial" w:cs="Arial"/>
          <w:lang w:val="sk-SK"/>
        </w:rPr>
        <w:lastRenderedPageBreak/>
        <w:t>VlasTNÉ IMANIE</w:t>
      </w:r>
    </w:p>
    <w:p w14:paraId="7093184D"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6E714B">
        <w:rPr>
          <w:rFonts w:ascii="Arial" w:hAnsi="Arial" w:cs="Arial"/>
          <w:lang w:val="sk-SK"/>
        </w:rPr>
        <w:t>5000</w:t>
      </w:r>
      <w:r w:rsidR="000B04FB" w:rsidRPr="002E10BE">
        <w:rPr>
          <w:rFonts w:ascii="Arial" w:hAnsi="Arial" w:cs="Arial"/>
          <w:lang w:val="sk-SK"/>
        </w:rPr>
        <w:t xml:space="preserve">. </w:t>
      </w:r>
    </w:p>
    <w:p w14:paraId="5618441F"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63773DA4"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7BFA46BB"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B785C3C"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FD8D5A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7084A03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2B03E79A" w14:textId="40C1D7C1" w:rsidR="00AC3661" w:rsidRPr="002E10BE" w:rsidRDefault="006E1C17"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AC3661" w:rsidRPr="002E10BE" w14:paraId="5DEC570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C88AE1F"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328CC849"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4328FD63"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ED2D44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0927490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20AFAD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68D9E20"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51F7FF5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90A421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A46660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29C4AC14"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96769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9959F5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1C0E3DD9"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6BA0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F4BF70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605030C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60BC9D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EFEEB2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749011E7" w14:textId="07891956" w:rsidR="00AC3661" w:rsidRPr="002E10BE" w:rsidRDefault="006E1C17"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3E20EB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D4B584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E86A2D0" w14:textId="77777777" w:rsidR="00AC3661" w:rsidRPr="002E10BE" w:rsidRDefault="006E714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35D03B5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0FF8EF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5BFDE1E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297653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081BCC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C339992" w14:textId="50494AF1" w:rsidR="00AC3661" w:rsidRPr="002E10BE" w:rsidRDefault="00A23022"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bl>
    <w:p w14:paraId="4513778D"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4AFD08E"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16DE4460"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7F1DCC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0BF3ACF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27E0A0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6F7F913C" w14:textId="063B07AB" w:rsidR="00AC3661" w:rsidRPr="002E10BE" w:rsidRDefault="007B5C13"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-8</w:t>
            </w:r>
            <w:r w:rsidR="006C2729">
              <w:rPr>
                <w:rFonts w:ascii="Arial" w:hAnsi="Arial" w:cs="Arial"/>
                <w:sz w:val="16"/>
                <w:szCs w:val="16"/>
                <w:lang w:val="sk-SK"/>
              </w:rPr>
              <w:t>9</w:t>
            </w:r>
          </w:p>
        </w:tc>
      </w:tr>
      <w:tr w:rsidR="00AC3661" w:rsidRPr="002E10BE" w14:paraId="248E21C4"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E3EAD6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658E70E6"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110823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BB2197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A88E6F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8E617C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161648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0599CEE"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67C2A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2BD5E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62BB1028"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4ACB4A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0A408C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FF2121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28E1FB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9A47C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29C0551E" w14:textId="21A1DBE7" w:rsidR="00AC3661" w:rsidRPr="002E10BE" w:rsidRDefault="007B5C13"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-8</w:t>
            </w:r>
            <w:r w:rsidR="006C2729">
              <w:rPr>
                <w:rFonts w:ascii="Arial" w:hAnsi="Arial" w:cs="Arial"/>
                <w:sz w:val="16"/>
                <w:szCs w:val="16"/>
                <w:lang w:val="sk-SK"/>
              </w:rPr>
              <w:t>9</w:t>
            </w:r>
          </w:p>
        </w:tc>
      </w:tr>
      <w:tr w:rsidR="00AC3661" w:rsidRPr="002E10BE" w14:paraId="0A664DE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164663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73B1E33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EF72FF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1C89009"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64A6450" w14:textId="383EE33A" w:rsidR="00AC3661" w:rsidRPr="002E10BE" w:rsidRDefault="007E6574"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bl>
    <w:p w14:paraId="6BF928CB" w14:textId="77777777" w:rsidR="00AC3661" w:rsidRPr="002E10BE" w:rsidRDefault="00AC3661" w:rsidP="00E0211F">
      <w:pPr>
        <w:keepNext w:val="0"/>
        <w:rPr>
          <w:rFonts w:ascii="Arial" w:hAnsi="Arial" w:cs="Arial"/>
          <w:highlight w:val="yellow"/>
          <w:lang w:val="sk-SK"/>
        </w:rPr>
      </w:pPr>
    </w:p>
    <w:p w14:paraId="509EE7F6" w14:textId="77777777"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61181B3D" w14:textId="77777777" w:rsidTr="00425254">
        <w:trPr>
          <w:trHeight w:val="540"/>
        </w:trPr>
        <w:tc>
          <w:tcPr>
            <w:tcW w:w="3006" w:type="dxa"/>
            <w:vMerge w:val="restart"/>
            <w:vAlign w:val="center"/>
          </w:tcPr>
          <w:p w14:paraId="7B3597B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520A2F08" w14:textId="77777777" w:rsidR="00425254" w:rsidRPr="002E10BE" w:rsidRDefault="00425254" w:rsidP="00A555DC">
            <w:pPr>
              <w:spacing w:after="0"/>
              <w:jc w:val="center"/>
              <w:rPr>
                <w:rFonts w:ascii="Arial" w:hAnsi="Arial" w:cs="Arial"/>
                <w:b/>
                <w:sz w:val="16"/>
                <w:szCs w:val="16"/>
                <w:lang w:val="sk-SK"/>
              </w:rPr>
            </w:pPr>
          </w:p>
          <w:p w14:paraId="6BBB20F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4EBB1FE" w14:textId="77777777" w:rsidR="00425254" w:rsidRPr="002E10BE" w:rsidRDefault="00425254" w:rsidP="00A555DC">
            <w:pPr>
              <w:spacing w:after="0"/>
              <w:jc w:val="center"/>
              <w:rPr>
                <w:rFonts w:ascii="Arial" w:hAnsi="Arial" w:cs="Arial"/>
                <w:b/>
                <w:sz w:val="16"/>
                <w:szCs w:val="16"/>
                <w:lang w:val="sk-SK"/>
              </w:rPr>
            </w:pPr>
          </w:p>
        </w:tc>
      </w:tr>
      <w:tr w:rsidR="00425254" w:rsidRPr="002E10BE" w14:paraId="714835C2" w14:textId="77777777" w:rsidTr="00425254">
        <w:trPr>
          <w:trHeight w:val="964"/>
        </w:trPr>
        <w:tc>
          <w:tcPr>
            <w:tcW w:w="3006" w:type="dxa"/>
            <w:vMerge/>
            <w:tcBorders>
              <w:bottom w:val="single" w:sz="2" w:space="0" w:color="auto"/>
            </w:tcBorders>
            <w:vAlign w:val="center"/>
          </w:tcPr>
          <w:p w14:paraId="74D9D550"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63D95C5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24B76BD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AFE2F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5A3778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B2E10D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E5E6557" w14:textId="77777777" w:rsidTr="00425254">
        <w:trPr>
          <w:trHeight w:hRule="exact" w:val="425"/>
        </w:trPr>
        <w:tc>
          <w:tcPr>
            <w:tcW w:w="3006" w:type="dxa"/>
            <w:tcBorders>
              <w:top w:val="single" w:sz="12" w:space="0" w:color="auto"/>
            </w:tcBorders>
            <w:vAlign w:val="center"/>
          </w:tcPr>
          <w:p w14:paraId="7A433BC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0591524"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748CC371"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732BD30"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090BB52"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B6F0D4F"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5DD29808" w14:textId="77777777" w:rsidTr="00425254">
        <w:trPr>
          <w:trHeight w:hRule="exact" w:val="425"/>
        </w:trPr>
        <w:tc>
          <w:tcPr>
            <w:tcW w:w="3006" w:type="dxa"/>
            <w:vAlign w:val="center"/>
          </w:tcPr>
          <w:p w14:paraId="1662AC0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626F225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858FF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AEFE1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B25F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F36E1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5E793C1" w14:textId="77777777" w:rsidTr="00425254">
        <w:trPr>
          <w:trHeight w:hRule="exact" w:val="425"/>
        </w:trPr>
        <w:tc>
          <w:tcPr>
            <w:tcW w:w="3006" w:type="dxa"/>
            <w:vAlign w:val="center"/>
          </w:tcPr>
          <w:p w14:paraId="731F4F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133B127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3F1A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BDEA8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7EA40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BB20D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A7A8C73" w14:textId="77777777" w:rsidTr="00425254">
        <w:trPr>
          <w:trHeight w:hRule="exact" w:val="425"/>
        </w:trPr>
        <w:tc>
          <w:tcPr>
            <w:tcW w:w="3006" w:type="dxa"/>
            <w:vAlign w:val="center"/>
          </w:tcPr>
          <w:p w14:paraId="201BF6B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BD43B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80C8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21E9A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0CF6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5DF48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DBD6FB0" w14:textId="77777777" w:rsidTr="00425254">
        <w:trPr>
          <w:trHeight w:hRule="exact" w:val="425"/>
        </w:trPr>
        <w:tc>
          <w:tcPr>
            <w:tcW w:w="3006" w:type="dxa"/>
            <w:vAlign w:val="center"/>
          </w:tcPr>
          <w:p w14:paraId="7A6AF49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743706E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1073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33AB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4B7D2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0E0AB4"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FA003EF" w14:textId="77777777" w:rsidTr="00425254">
        <w:trPr>
          <w:trHeight w:hRule="exact" w:val="425"/>
        </w:trPr>
        <w:tc>
          <w:tcPr>
            <w:tcW w:w="3006" w:type="dxa"/>
            <w:vAlign w:val="center"/>
          </w:tcPr>
          <w:p w14:paraId="577273A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5CCC8B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086E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8D7F9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6379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3ADF9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CFC59D" w14:textId="77777777" w:rsidTr="00425254">
        <w:trPr>
          <w:trHeight w:hRule="exact" w:val="425"/>
        </w:trPr>
        <w:tc>
          <w:tcPr>
            <w:tcW w:w="3006" w:type="dxa"/>
            <w:vAlign w:val="center"/>
          </w:tcPr>
          <w:p w14:paraId="68C3D97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C7B7F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D2867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7CDE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468A8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E030B2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3BC62A0" w14:textId="77777777" w:rsidTr="00425254">
        <w:trPr>
          <w:trHeight w:hRule="exact" w:val="425"/>
        </w:trPr>
        <w:tc>
          <w:tcPr>
            <w:tcW w:w="3006" w:type="dxa"/>
            <w:vAlign w:val="center"/>
          </w:tcPr>
          <w:p w14:paraId="7EDCE7D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BB6C1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2568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22F9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90A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87C5C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4439BB" w14:textId="77777777" w:rsidTr="00425254">
        <w:trPr>
          <w:trHeight w:hRule="exact" w:val="425"/>
        </w:trPr>
        <w:tc>
          <w:tcPr>
            <w:tcW w:w="3006" w:type="dxa"/>
            <w:vAlign w:val="center"/>
          </w:tcPr>
          <w:p w14:paraId="7D20787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61B9DC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4527A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0EF5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EF11C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8A5DF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06FD41E" w14:textId="77777777" w:rsidTr="00425254">
        <w:trPr>
          <w:trHeight w:hRule="exact" w:val="425"/>
        </w:trPr>
        <w:tc>
          <w:tcPr>
            <w:tcW w:w="3006" w:type="dxa"/>
            <w:vAlign w:val="center"/>
          </w:tcPr>
          <w:p w14:paraId="476782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690E80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6EDA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852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15AE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D3FBCD"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8878792" w14:textId="77777777" w:rsidTr="00425254">
        <w:trPr>
          <w:trHeight w:hRule="exact" w:val="425"/>
        </w:trPr>
        <w:tc>
          <w:tcPr>
            <w:tcW w:w="3006" w:type="dxa"/>
            <w:vAlign w:val="center"/>
          </w:tcPr>
          <w:p w14:paraId="0D296B4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0905375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2804E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51E4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B895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5727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E03C000" w14:textId="77777777" w:rsidTr="00425254">
        <w:trPr>
          <w:trHeight w:hRule="exact" w:val="425"/>
        </w:trPr>
        <w:tc>
          <w:tcPr>
            <w:tcW w:w="3006" w:type="dxa"/>
            <w:vAlign w:val="center"/>
          </w:tcPr>
          <w:p w14:paraId="3268E72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7D7860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2DAE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99EFB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13CA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3CD6A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C753C9" w14:textId="77777777" w:rsidTr="00425254">
        <w:trPr>
          <w:trHeight w:hRule="exact" w:val="425"/>
        </w:trPr>
        <w:tc>
          <w:tcPr>
            <w:tcW w:w="3006" w:type="dxa"/>
            <w:vAlign w:val="center"/>
          </w:tcPr>
          <w:p w14:paraId="00E9991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1CA2E013" w14:textId="6DF84F03" w:rsidR="00425254" w:rsidRPr="002E10BE" w:rsidRDefault="004A486E" w:rsidP="00A555DC">
            <w:pPr>
              <w:spacing w:after="0"/>
              <w:ind w:right="178"/>
              <w:jc w:val="right"/>
              <w:rPr>
                <w:rFonts w:ascii="Arial" w:hAnsi="Arial" w:cs="Arial"/>
                <w:sz w:val="16"/>
                <w:szCs w:val="16"/>
                <w:lang w:val="sk-SK"/>
              </w:rPr>
            </w:pPr>
            <w:r>
              <w:rPr>
                <w:rFonts w:ascii="Arial" w:hAnsi="Arial" w:cs="Arial"/>
                <w:sz w:val="16"/>
                <w:szCs w:val="16"/>
                <w:lang w:val="sk-SK"/>
              </w:rPr>
              <w:t>38077</w:t>
            </w:r>
          </w:p>
        </w:tc>
        <w:tc>
          <w:tcPr>
            <w:tcW w:w="1241" w:type="dxa"/>
            <w:vAlign w:val="center"/>
          </w:tcPr>
          <w:p w14:paraId="2F7AEEC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A271E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C13AAE" w14:textId="69FC0D90"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F52633" w14:textId="7E357B28" w:rsidR="00425254" w:rsidRPr="002E10BE" w:rsidRDefault="005D7545" w:rsidP="00A555DC">
            <w:pPr>
              <w:spacing w:after="0"/>
              <w:ind w:right="178"/>
              <w:jc w:val="right"/>
              <w:rPr>
                <w:rFonts w:ascii="Arial" w:hAnsi="Arial" w:cs="Arial"/>
                <w:sz w:val="16"/>
                <w:szCs w:val="16"/>
                <w:lang w:val="sk-SK"/>
              </w:rPr>
            </w:pPr>
            <w:r>
              <w:rPr>
                <w:rFonts w:ascii="Arial" w:hAnsi="Arial" w:cs="Arial"/>
                <w:sz w:val="16"/>
                <w:szCs w:val="16"/>
                <w:lang w:val="sk-SK"/>
              </w:rPr>
              <w:t>38077</w:t>
            </w:r>
          </w:p>
        </w:tc>
      </w:tr>
      <w:tr w:rsidR="00425254" w:rsidRPr="002E10BE" w14:paraId="05EA5282" w14:textId="77777777" w:rsidTr="00425254">
        <w:trPr>
          <w:trHeight w:hRule="exact" w:val="425"/>
        </w:trPr>
        <w:tc>
          <w:tcPr>
            <w:tcW w:w="3006" w:type="dxa"/>
            <w:vAlign w:val="center"/>
          </w:tcPr>
          <w:p w14:paraId="68E6170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5E0DDBDA" w14:textId="3C100FA1" w:rsidR="00425254" w:rsidRPr="002E10BE" w:rsidRDefault="006C2729" w:rsidP="00A555DC">
            <w:pPr>
              <w:spacing w:after="0"/>
              <w:ind w:right="178"/>
              <w:jc w:val="right"/>
              <w:rPr>
                <w:rFonts w:ascii="Arial" w:hAnsi="Arial" w:cs="Arial"/>
                <w:sz w:val="16"/>
                <w:szCs w:val="16"/>
                <w:lang w:val="sk-SK"/>
              </w:rPr>
            </w:pPr>
            <w:r>
              <w:rPr>
                <w:rFonts w:ascii="Arial" w:hAnsi="Arial" w:cs="Arial"/>
                <w:sz w:val="16"/>
                <w:szCs w:val="16"/>
                <w:lang w:val="sk-SK"/>
              </w:rPr>
              <w:t>-3183</w:t>
            </w:r>
          </w:p>
        </w:tc>
        <w:tc>
          <w:tcPr>
            <w:tcW w:w="1241" w:type="dxa"/>
            <w:vAlign w:val="center"/>
          </w:tcPr>
          <w:p w14:paraId="54B82D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B6C2F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628FC4" w14:textId="54F24E5E" w:rsidR="00425254" w:rsidRPr="002E10BE" w:rsidRDefault="006C2729" w:rsidP="00A555DC">
            <w:pPr>
              <w:spacing w:after="0"/>
              <w:ind w:right="178"/>
              <w:jc w:val="right"/>
              <w:rPr>
                <w:rFonts w:ascii="Arial" w:hAnsi="Arial" w:cs="Arial"/>
                <w:sz w:val="16"/>
                <w:szCs w:val="16"/>
                <w:lang w:val="sk-SK"/>
              </w:rPr>
            </w:pPr>
            <w:r>
              <w:rPr>
                <w:rFonts w:ascii="Arial" w:hAnsi="Arial" w:cs="Arial"/>
                <w:sz w:val="16"/>
                <w:szCs w:val="16"/>
                <w:lang w:val="sk-SK"/>
              </w:rPr>
              <w:t>-89</w:t>
            </w:r>
          </w:p>
        </w:tc>
        <w:tc>
          <w:tcPr>
            <w:tcW w:w="1241" w:type="dxa"/>
            <w:vAlign w:val="center"/>
          </w:tcPr>
          <w:p w14:paraId="1E322CB8" w14:textId="2DE65C84" w:rsidR="00425254" w:rsidRPr="002E10BE" w:rsidRDefault="00E94541" w:rsidP="00A555DC">
            <w:pPr>
              <w:spacing w:after="0"/>
              <w:ind w:right="178"/>
              <w:jc w:val="right"/>
              <w:rPr>
                <w:rFonts w:ascii="Arial" w:hAnsi="Arial" w:cs="Arial"/>
                <w:sz w:val="16"/>
                <w:szCs w:val="16"/>
                <w:lang w:val="sk-SK"/>
              </w:rPr>
            </w:pPr>
            <w:r>
              <w:rPr>
                <w:rFonts w:ascii="Arial" w:hAnsi="Arial" w:cs="Arial"/>
                <w:sz w:val="16"/>
                <w:szCs w:val="16"/>
                <w:lang w:val="sk-SK"/>
              </w:rPr>
              <w:t>-3</w:t>
            </w:r>
            <w:r w:rsidR="00EC1C1C">
              <w:rPr>
                <w:rFonts w:ascii="Arial" w:hAnsi="Arial" w:cs="Arial"/>
                <w:sz w:val="16"/>
                <w:szCs w:val="16"/>
                <w:lang w:val="sk-SK"/>
              </w:rPr>
              <w:t>272</w:t>
            </w:r>
          </w:p>
        </w:tc>
      </w:tr>
      <w:tr w:rsidR="00425254" w:rsidRPr="002E10BE" w14:paraId="40DE9344" w14:textId="77777777" w:rsidTr="00425254">
        <w:trPr>
          <w:trHeight w:hRule="exact" w:val="425"/>
        </w:trPr>
        <w:tc>
          <w:tcPr>
            <w:tcW w:w="3006" w:type="dxa"/>
            <w:vAlign w:val="center"/>
          </w:tcPr>
          <w:p w14:paraId="096BF9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E5081A5" w14:textId="48B32A64" w:rsidR="00425254" w:rsidRPr="002E10BE" w:rsidRDefault="006C2729" w:rsidP="00A555DC">
            <w:pPr>
              <w:spacing w:after="0"/>
              <w:ind w:right="178"/>
              <w:jc w:val="right"/>
              <w:rPr>
                <w:rFonts w:ascii="Arial" w:hAnsi="Arial" w:cs="Arial"/>
                <w:sz w:val="16"/>
                <w:szCs w:val="16"/>
                <w:lang w:val="sk-SK"/>
              </w:rPr>
            </w:pPr>
            <w:r>
              <w:rPr>
                <w:rFonts w:ascii="Arial" w:hAnsi="Arial" w:cs="Arial"/>
                <w:sz w:val="16"/>
                <w:szCs w:val="16"/>
                <w:lang w:val="sk-SK"/>
              </w:rPr>
              <w:t>-89</w:t>
            </w:r>
          </w:p>
        </w:tc>
        <w:tc>
          <w:tcPr>
            <w:tcW w:w="1241" w:type="dxa"/>
            <w:vAlign w:val="center"/>
          </w:tcPr>
          <w:p w14:paraId="418A4300" w14:textId="45154D24" w:rsidR="00425254" w:rsidRPr="002E10BE" w:rsidRDefault="005E7892" w:rsidP="00A555DC">
            <w:pPr>
              <w:spacing w:after="0"/>
              <w:ind w:right="178"/>
              <w:jc w:val="right"/>
              <w:rPr>
                <w:rFonts w:ascii="Arial" w:hAnsi="Arial" w:cs="Arial"/>
                <w:sz w:val="16"/>
                <w:szCs w:val="16"/>
                <w:lang w:val="sk-SK"/>
              </w:rPr>
            </w:pPr>
            <w:r>
              <w:rPr>
                <w:rFonts w:ascii="Arial" w:hAnsi="Arial" w:cs="Arial"/>
                <w:sz w:val="16"/>
                <w:szCs w:val="16"/>
                <w:lang w:val="sk-SK"/>
              </w:rPr>
              <w:t>-8</w:t>
            </w:r>
            <w:r w:rsidR="006C2729">
              <w:rPr>
                <w:rFonts w:ascii="Arial" w:hAnsi="Arial" w:cs="Arial"/>
                <w:sz w:val="16"/>
                <w:szCs w:val="16"/>
                <w:lang w:val="sk-SK"/>
              </w:rPr>
              <w:t>4</w:t>
            </w:r>
          </w:p>
        </w:tc>
        <w:tc>
          <w:tcPr>
            <w:tcW w:w="1241" w:type="dxa"/>
            <w:vAlign w:val="center"/>
          </w:tcPr>
          <w:p w14:paraId="70392958" w14:textId="7D72531E"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F406B5" w14:textId="321B3DE2" w:rsidR="00425254" w:rsidRPr="002E10BE" w:rsidRDefault="006C2729" w:rsidP="00263DE8">
            <w:pPr>
              <w:spacing w:after="0"/>
              <w:ind w:right="178"/>
              <w:jc w:val="right"/>
              <w:rPr>
                <w:rFonts w:ascii="Arial" w:hAnsi="Arial" w:cs="Arial"/>
                <w:sz w:val="16"/>
                <w:szCs w:val="16"/>
                <w:lang w:val="sk-SK"/>
              </w:rPr>
            </w:pPr>
            <w:r>
              <w:rPr>
                <w:rFonts w:ascii="Arial" w:hAnsi="Arial" w:cs="Arial"/>
                <w:sz w:val="16"/>
                <w:szCs w:val="16"/>
                <w:lang w:val="sk-SK"/>
              </w:rPr>
              <w:t>89</w:t>
            </w:r>
          </w:p>
        </w:tc>
        <w:tc>
          <w:tcPr>
            <w:tcW w:w="1241" w:type="dxa"/>
            <w:vAlign w:val="center"/>
          </w:tcPr>
          <w:p w14:paraId="3BB243C4" w14:textId="5F5DBF21" w:rsidR="00425254" w:rsidRPr="002E10BE" w:rsidRDefault="005E7892" w:rsidP="00A555DC">
            <w:pPr>
              <w:spacing w:after="0"/>
              <w:ind w:right="178"/>
              <w:jc w:val="right"/>
              <w:rPr>
                <w:rFonts w:ascii="Arial" w:hAnsi="Arial" w:cs="Arial"/>
                <w:sz w:val="16"/>
                <w:szCs w:val="16"/>
                <w:lang w:val="sk-SK"/>
              </w:rPr>
            </w:pPr>
            <w:r>
              <w:rPr>
                <w:rFonts w:ascii="Arial" w:hAnsi="Arial" w:cs="Arial"/>
                <w:sz w:val="16"/>
                <w:szCs w:val="16"/>
                <w:lang w:val="sk-SK"/>
              </w:rPr>
              <w:t>-8</w:t>
            </w:r>
            <w:r w:rsidR="006C2729">
              <w:rPr>
                <w:rFonts w:ascii="Arial" w:hAnsi="Arial" w:cs="Arial"/>
                <w:sz w:val="16"/>
                <w:szCs w:val="16"/>
                <w:lang w:val="sk-SK"/>
              </w:rPr>
              <w:t>4</w:t>
            </w:r>
          </w:p>
        </w:tc>
      </w:tr>
      <w:tr w:rsidR="00425254" w:rsidRPr="002E10BE" w14:paraId="3EC76F01" w14:textId="77777777" w:rsidTr="00425254">
        <w:trPr>
          <w:trHeight w:hRule="exact" w:val="425"/>
        </w:trPr>
        <w:tc>
          <w:tcPr>
            <w:tcW w:w="3006" w:type="dxa"/>
            <w:vAlign w:val="center"/>
          </w:tcPr>
          <w:p w14:paraId="35C462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49F48DC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F11C8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E0818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D6A0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CB4FF7"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57D79D5" w14:textId="77777777" w:rsidTr="00425254">
        <w:trPr>
          <w:trHeight w:hRule="exact" w:val="425"/>
        </w:trPr>
        <w:tc>
          <w:tcPr>
            <w:tcW w:w="3006" w:type="dxa"/>
            <w:vAlign w:val="center"/>
          </w:tcPr>
          <w:p w14:paraId="03FA3CA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1F58A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CEC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332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8EEE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250815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071F53B" w14:textId="77777777" w:rsidTr="00425254">
        <w:trPr>
          <w:trHeight w:hRule="exact" w:val="425"/>
        </w:trPr>
        <w:tc>
          <w:tcPr>
            <w:tcW w:w="3006" w:type="dxa"/>
            <w:vAlign w:val="center"/>
          </w:tcPr>
          <w:p w14:paraId="19B7BAD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3886DD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FEE2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3B1C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7CAC7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58D862" w14:textId="77777777" w:rsidR="00425254" w:rsidRPr="002E10BE" w:rsidRDefault="00425254" w:rsidP="00A555DC">
            <w:pPr>
              <w:spacing w:after="0"/>
              <w:ind w:right="178"/>
              <w:jc w:val="right"/>
              <w:rPr>
                <w:rFonts w:ascii="Arial" w:hAnsi="Arial" w:cs="Arial"/>
                <w:sz w:val="16"/>
                <w:szCs w:val="16"/>
                <w:lang w:val="sk-SK"/>
              </w:rPr>
            </w:pPr>
          </w:p>
        </w:tc>
      </w:tr>
    </w:tbl>
    <w:p w14:paraId="2ED992CE"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254B5911" w14:textId="77777777" w:rsidTr="00425254">
        <w:trPr>
          <w:trHeight w:val="540"/>
        </w:trPr>
        <w:tc>
          <w:tcPr>
            <w:tcW w:w="3006" w:type="dxa"/>
            <w:vMerge w:val="restart"/>
            <w:vAlign w:val="center"/>
          </w:tcPr>
          <w:p w14:paraId="6BE1AF6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4C138542" w14:textId="77777777" w:rsidR="00425254" w:rsidRPr="002E10BE" w:rsidRDefault="00425254" w:rsidP="00A555DC">
            <w:pPr>
              <w:spacing w:after="0"/>
              <w:jc w:val="center"/>
              <w:rPr>
                <w:rFonts w:ascii="Arial" w:hAnsi="Arial" w:cs="Arial"/>
                <w:b/>
                <w:sz w:val="16"/>
                <w:szCs w:val="16"/>
                <w:lang w:val="sk-SK"/>
              </w:rPr>
            </w:pPr>
          </w:p>
          <w:p w14:paraId="23EC0E1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31E47AE4" w14:textId="77777777" w:rsidR="00425254" w:rsidRPr="002E10BE" w:rsidRDefault="00425254" w:rsidP="00A555DC">
            <w:pPr>
              <w:spacing w:after="0"/>
              <w:jc w:val="center"/>
              <w:rPr>
                <w:rFonts w:ascii="Arial" w:hAnsi="Arial" w:cs="Arial"/>
                <w:b/>
                <w:sz w:val="16"/>
                <w:szCs w:val="16"/>
                <w:lang w:val="sk-SK"/>
              </w:rPr>
            </w:pPr>
          </w:p>
        </w:tc>
      </w:tr>
      <w:tr w:rsidR="00425254" w:rsidRPr="002E10BE" w14:paraId="4352ABF9" w14:textId="77777777" w:rsidTr="00425254">
        <w:trPr>
          <w:trHeight w:val="964"/>
        </w:trPr>
        <w:tc>
          <w:tcPr>
            <w:tcW w:w="3006" w:type="dxa"/>
            <w:vMerge/>
            <w:tcBorders>
              <w:bottom w:val="single" w:sz="2" w:space="0" w:color="auto"/>
            </w:tcBorders>
            <w:vAlign w:val="center"/>
          </w:tcPr>
          <w:p w14:paraId="56A4ABA7"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065A14A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48D68B6E"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69AFC91C"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7C3225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40873E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1E2DECF6" w14:textId="77777777" w:rsidTr="00425254">
        <w:trPr>
          <w:trHeight w:hRule="exact" w:val="425"/>
        </w:trPr>
        <w:tc>
          <w:tcPr>
            <w:tcW w:w="3006" w:type="dxa"/>
            <w:tcBorders>
              <w:top w:val="single" w:sz="12" w:space="0" w:color="auto"/>
            </w:tcBorders>
            <w:vAlign w:val="center"/>
          </w:tcPr>
          <w:p w14:paraId="559C477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76FBD62"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44C1482B"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45FA8538"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6D588E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8F15A9C"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6CD85873" w14:textId="77777777" w:rsidTr="00425254">
        <w:trPr>
          <w:trHeight w:hRule="exact" w:val="425"/>
        </w:trPr>
        <w:tc>
          <w:tcPr>
            <w:tcW w:w="3006" w:type="dxa"/>
            <w:vAlign w:val="center"/>
          </w:tcPr>
          <w:p w14:paraId="62E86E7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09E3721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9C135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A026D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FFAFC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07F1E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FEC3556" w14:textId="77777777" w:rsidTr="00425254">
        <w:trPr>
          <w:trHeight w:hRule="exact" w:val="425"/>
        </w:trPr>
        <w:tc>
          <w:tcPr>
            <w:tcW w:w="3006" w:type="dxa"/>
            <w:vAlign w:val="center"/>
          </w:tcPr>
          <w:p w14:paraId="42C627B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46ED8B2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1FF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EC60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31134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BE631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3E3A80C" w14:textId="77777777" w:rsidTr="00425254">
        <w:trPr>
          <w:trHeight w:hRule="exact" w:val="425"/>
        </w:trPr>
        <w:tc>
          <w:tcPr>
            <w:tcW w:w="3006" w:type="dxa"/>
            <w:vAlign w:val="center"/>
          </w:tcPr>
          <w:p w14:paraId="13C6DEE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4F6273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E679D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DD4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C6375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45E15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774DC3D" w14:textId="77777777" w:rsidTr="00425254">
        <w:trPr>
          <w:trHeight w:hRule="exact" w:val="425"/>
        </w:trPr>
        <w:tc>
          <w:tcPr>
            <w:tcW w:w="3006" w:type="dxa"/>
            <w:vAlign w:val="center"/>
          </w:tcPr>
          <w:p w14:paraId="4FB28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0DE9DBB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9F97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76CDE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C5A7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9B3F2C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FFF1DFA" w14:textId="77777777" w:rsidTr="00425254">
        <w:trPr>
          <w:trHeight w:hRule="exact" w:val="425"/>
        </w:trPr>
        <w:tc>
          <w:tcPr>
            <w:tcW w:w="3006" w:type="dxa"/>
            <w:vAlign w:val="center"/>
          </w:tcPr>
          <w:p w14:paraId="7931C8E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05F44C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34733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3453F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867F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DA125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4D8C4AA" w14:textId="77777777" w:rsidTr="00425254">
        <w:trPr>
          <w:trHeight w:hRule="exact" w:val="425"/>
        </w:trPr>
        <w:tc>
          <w:tcPr>
            <w:tcW w:w="3006" w:type="dxa"/>
            <w:vAlign w:val="center"/>
          </w:tcPr>
          <w:p w14:paraId="192DCF6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0D7A2B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EE8C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92981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E2BF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AC44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9766099" w14:textId="77777777" w:rsidTr="00425254">
        <w:trPr>
          <w:trHeight w:hRule="exact" w:val="425"/>
        </w:trPr>
        <w:tc>
          <w:tcPr>
            <w:tcW w:w="3006" w:type="dxa"/>
            <w:vAlign w:val="center"/>
          </w:tcPr>
          <w:p w14:paraId="4AFD84C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ADA8F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B341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D781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A179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BBD55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E368920" w14:textId="77777777" w:rsidTr="00425254">
        <w:trPr>
          <w:trHeight w:hRule="exact" w:val="425"/>
        </w:trPr>
        <w:tc>
          <w:tcPr>
            <w:tcW w:w="3006" w:type="dxa"/>
            <w:vAlign w:val="center"/>
          </w:tcPr>
          <w:p w14:paraId="6D649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45F9B42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8018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42518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3E38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F74C4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073AA4" w14:textId="77777777" w:rsidTr="00425254">
        <w:trPr>
          <w:trHeight w:hRule="exact" w:val="425"/>
        </w:trPr>
        <w:tc>
          <w:tcPr>
            <w:tcW w:w="3006" w:type="dxa"/>
            <w:vAlign w:val="center"/>
          </w:tcPr>
          <w:p w14:paraId="7D376D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260C4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55A79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F61EE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0BF6A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025F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B94EF5" w14:textId="77777777" w:rsidTr="00425254">
        <w:trPr>
          <w:trHeight w:hRule="exact" w:val="425"/>
        </w:trPr>
        <w:tc>
          <w:tcPr>
            <w:tcW w:w="3006" w:type="dxa"/>
            <w:vAlign w:val="center"/>
          </w:tcPr>
          <w:p w14:paraId="0F61897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2BE32C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6E41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009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8E6D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6135BE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1E98CD" w14:textId="77777777" w:rsidTr="00425254">
        <w:trPr>
          <w:trHeight w:hRule="exact" w:val="425"/>
        </w:trPr>
        <w:tc>
          <w:tcPr>
            <w:tcW w:w="3006" w:type="dxa"/>
            <w:vAlign w:val="center"/>
          </w:tcPr>
          <w:p w14:paraId="5316CA72"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C614F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267FE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05C0F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3C8D4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813D6F" w14:textId="77777777" w:rsidR="00425254" w:rsidRPr="002E10BE" w:rsidRDefault="00425254" w:rsidP="00A555DC">
            <w:pPr>
              <w:spacing w:after="0"/>
              <w:ind w:right="178"/>
              <w:jc w:val="right"/>
              <w:rPr>
                <w:rFonts w:ascii="Arial" w:hAnsi="Arial" w:cs="Arial"/>
                <w:sz w:val="16"/>
                <w:szCs w:val="16"/>
                <w:lang w:val="sk-SK"/>
              </w:rPr>
            </w:pPr>
          </w:p>
        </w:tc>
      </w:tr>
      <w:tr w:rsidR="00C97421" w:rsidRPr="002E10BE" w14:paraId="16513B8B" w14:textId="77777777" w:rsidTr="00425254">
        <w:trPr>
          <w:trHeight w:hRule="exact" w:val="425"/>
        </w:trPr>
        <w:tc>
          <w:tcPr>
            <w:tcW w:w="3006" w:type="dxa"/>
            <w:vAlign w:val="center"/>
          </w:tcPr>
          <w:p w14:paraId="1FD8C345" w14:textId="77777777" w:rsidR="00C97421" w:rsidRPr="002E10BE" w:rsidRDefault="00C97421" w:rsidP="00C97421">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59C7FCE4" w14:textId="77E0682C"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37945</w:t>
            </w:r>
          </w:p>
        </w:tc>
        <w:tc>
          <w:tcPr>
            <w:tcW w:w="1241" w:type="dxa"/>
            <w:vAlign w:val="center"/>
          </w:tcPr>
          <w:p w14:paraId="683D93F6"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1D623C1B"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5CA89553" w14:textId="3DD8A1E4"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132</w:t>
            </w:r>
          </w:p>
        </w:tc>
        <w:tc>
          <w:tcPr>
            <w:tcW w:w="1241" w:type="dxa"/>
            <w:vAlign w:val="center"/>
          </w:tcPr>
          <w:p w14:paraId="4A756FDD" w14:textId="13560854"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38077</w:t>
            </w:r>
          </w:p>
        </w:tc>
      </w:tr>
      <w:tr w:rsidR="00C97421" w:rsidRPr="002E10BE" w14:paraId="780DB706" w14:textId="77777777" w:rsidTr="00425254">
        <w:trPr>
          <w:trHeight w:hRule="exact" w:val="425"/>
        </w:trPr>
        <w:tc>
          <w:tcPr>
            <w:tcW w:w="3006" w:type="dxa"/>
            <w:vAlign w:val="center"/>
          </w:tcPr>
          <w:p w14:paraId="4565F732" w14:textId="77777777" w:rsidR="00C97421" w:rsidRPr="002E10BE" w:rsidRDefault="00C97421" w:rsidP="00C97421">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73C91FBD" w14:textId="668A49AB"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-3085</w:t>
            </w:r>
          </w:p>
        </w:tc>
        <w:tc>
          <w:tcPr>
            <w:tcW w:w="1241" w:type="dxa"/>
            <w:vAlign w:val="center"/>
          </w:tcPr>
          <w:p w14:paraId="05D3890E"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1F3D8713"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1673A518" w14:textId="6150EA99" w:rsidR="00C97421" w:rsidRPr="002E10BE" w:rsidRDefault="006C2729" w:rsidP="00C97421">
            <w:pPr>
              <w:spacing w:after="0"/>
              <w:ind w:right="178"/>
              <w:jc w:val="right"/>
              <w:rPr>
                <w:rFonts w:ascii="Arial" w:hAnsi="Arial" w:cs="Arial"/>
                <w:sz w:val="16"/>
                <w:szCs w:val="16"/>
                <w:lang w:val="sk-SK"/>
              </w:rPr>
            </w:pPr>
            <w:r>
              <w:rPr>
                <w:rFonts w:ascii="Arial" w:hAnsi="Arial" w:cs="Arial"/>
                <w:sz w:val="16"/>
                <w:szCs w:val="16"/>
                <w:lang w:val="sk-SK"/>
              </w:rPr>
              <w:t>-98</w:t>
            </w:r>
          </w:p>
        </w:tc>
        <w:tc>
          <w:tcPr>
            <w:tcW w:w="1241" w:type="dxa"/>
            <w:vAlign w:val="center"/>
          </w:tcPr>
          <w:p w14:paraId="6D913E3E" w14:textId="2B255284" w:rsidR="00C97421" w:rsidRPr="002E10BE" w:rsidRDefault="00EF5788" w:rsidP="00C97421">
            <w:pPr>
              <w:spacing w:after="0"/>
              <w:ind w:right="178"/>
              <w:jc w:val="right"/>
              <w:rPr>
                <w:rFonts w:ascii="Arial" w:hAnsi="Arial" w:cs="Arial"/>
                <w:sz w:val="16"/>
                <w:szCs w:val="16"/>
                <w:lang w:val="sk-SK"/>
              </w:rPr>
            </w:pPr>
            <w:r>
              <w:rPr>
                <w:rFonts w:ascii="Arial" w:hAnsi="Arial" w:cs="Arial"/>
                <w:sz w:val="16"/>
                <w:szCs w:val="16"/>
                <w:lang w:val="sk-SK"/>
              </w:rPr>
              <w:t>-3183</w:t>
            </w:r>
          </w:p>
        </w:tc>
      </w:tr>
      <w:tr w:rsidR="00C97421" w:rsidRPr="002E10BE" w14:paraId="53E144F2" w14:textId="77777777" w:rsidTr="00425254">
        <w:trPr>
          <w:trHeight w:hRule="exact" w:val="425"/>
        </w:trPr>
        <w:tc>
          <w:tcPr>
            <w:tcW w:w="3006" w:type="dxa"/>
            <w:vAlign w:val="center"/>
          </w:tcPr>
          <w:p w14:paraId="41334D9A" w14:textId="77777777" w:rsidR="00C97421" w:rsidRPr="002E10BE" w:rsidRDefault="00C97421" w:rsidP="00C97421">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6834E07D" w14:textId="5CB7F115" w:rsidR="00C97421" w:rsidRPr="002E10BE" w:rsidRDefault="006C2729" w:rsidP="00C97421">
            <w:pPr>
              <w:spacing w:after="0"/>
              <w:ind w:right="178"/>
              <w:jc w:val="right"/>
              <w:rPr>
                <w:rFonts w:ascii="Arial" w:hAnsi="Arial" w:cs="Arial"/>
                <w:sz w:val="16"/>
                <w:szCs w:val="16"/>
                <w:lang w:val="sk-SK"/>
              </w:rPr>
            </w:pPr>
            <w:r>
              <w:rPr>
                <w:rFonts w:ascii="Arial" w:hAnsi="Arial" w:cs="Arial"/>
                <w:sz w:val="16"/>
                <w:szCs w:val="16"/>
                <w:lang w:val="sk-SK"/>
              </w:rPr>
              <w:t>-89</w:t>
            </w:r>
          </w:p>
        </w:tc>
        <w:tc>
          <w:tcPr>
            <w:tcW w:w="1241" w:type="dxa"/>
            <w:vAlign w:val="center"/>
          </w:tcPr>
          <w:p w14:paraId="4F95098E" w14:textId="2E8E29AB"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-98</w:t>
            </w:r>
          </w:p>
        </w:tc>
        <w:tc>
          <w:tcPr>
            <w:tcW w:w="1241" w:type="dxa"/>
            <w:vAlign w:val="center"/>
          </w:tcPr>
          <w:p w14:paraId="239C66E0" w14:textId="1EE15BAA"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4223747E" w14:textId="486205E6" w:rsidR="00C97421" w:rsidRPr="002E10BE" w:rsidRDefault="006C2729" w:rsidP="00C97421">
            <w:pPr>
              <w:spacing w:after="0"/>
              <w:ind w:right="178"/>
              <w:jc w:val="right"/>
              <w:rPr>
                <w:rFonts w:ascii="Arial" w:hAnsi="Arial" w:cs="Arial"/>
                <w:sz w:val="16"/>
                <w:szCs w:val="16"/>
                <w:lang w:val="sk-SK"/>
              </w:rPr>
            </w:pPr>
            <w:r>
              <w:rPr>
                <w:rFonts w:ascii="Arial" w:hAnsi="Arial" w:cs="Arial"/>
                <w:sz w:val="16"/>
                <w:szCs w:val="16"/>
                <w:lang w:val="sk-SK"/>
              </w:rPr>
              <w:t>98</w:t>
            </w:r>
          </w:p>
        </w:tc>
        <w:tc>
          <w:tcPr>
            <w:tcW w:w="1241" w:type="dxa"/>
            <w:vAlign w:val="center"/>
          </w:tcPr>
          <w:p w14:paraId="6538ECCC" w14:textId="2F4E9594" w:rsidR="00C97421" w:rsidRPr="002E10BE" w:rsidRDefault="006C2729" w:rsidP="00C97421">
            <w:pPr>
              <w:spacing w:after="0"/>
              <w:ind w:right="178"/>
              <w:jc w:val="right"/>
              <w:rPr>
                <w:rFonts w:ascii="Arial" w:hAnsi="Arial" w:cs="Arial"/>
                <w:sz w:val="16"/>
                <w:szCs w:val="16"/>
                <w:lang w:val="sk-SK"/>
              </w:rPr>
            </w:pPr>
            <w:r>
              <w:rPr>
                <w:rFonts w:ascii="Arial" w:hAnsi="Arial" w:cs="Arial"/>
                <w:sz w:val="16"/>
                <w:szCs w:val="16"/>
                <w:lang w:val="sk-SK"/>
              </w:rPr>
              <w:t>-89</w:t>
            </w:r>
          </w:p>
        </w:tc>
      </w:tr>
      <w:tr w:rsidR="00425254" w:rsidRPr="002E10BE" w14:paraId="13F1BA74" w14:textId="77777777" w:rsidTr="00425254">
        <w:trPr>
          <w:trHeight w:hRule="exact" w:val="425"/>
        </w:trPr>
        <w:tc>
          <w:tcPr>
            <w:tcW w:w="3006" w:type="dxa"/>
            <w:vAlign w:val="center"/>
          </w:tcPr>
          <w:p w14:paraId="041ED4E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2DDA65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6F1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3E44E2"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2AE589C3"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42E2DAD3"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716AEC5C" w14:textId="77777777" w:rsidTr="00425254">
        <w:trPr>
          <w:trHeight w:hRule="exact" w:val="425"/>
        </w:trPr>
        <w:tc>
          <w:tcPr>
            <w:tcW w:w="3006" w:type="dxa"/>
            <w:vAlign w:val="center"/>
          </w:tcPr>
          <w:p w14:paraId="3B8AB9E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540A8A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70BB4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6CC63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04FE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ACEF7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2266AED" w14:textId="77777777" w:rsidTr="00425254">
        <w:trPr>
          <w:trHeight w:hRule="exact" w:val="425"/>
        </w:trPr>
        <w:tc>
          <w:tcPr>
            <w:tcW w:w="3006" w:type="dxa"/>
            <w:vAlign w:val="center"/>
          </w:tcPr>
          <w:p w14:paraId="2DFA809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7E24857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20E0D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5DDA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8C28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F47B2E" w14:textId="77777777" w:rsidR="00425254" w:rsidRPr="002E10BE" w:rsidRDefault="00425254" w:rsidP="00A555DC">
            <w:pPr>
              <w:spacing w:after="0"/>
              <w:ind w:right="178"/>
              <w:jc w:val="right"/>
              <w:rPr>
                <w:rFonts w:ascii="Arial" w:hAnsi="Arial" w:cs="Arial"/>
                <w:sz w:val="16"/>
                <w:szCs w:val="16"/>
                <w:lang w:val="sk-SK"/>
              </w:rPr>
            </w:pPr>
          </w:p>
        </w:tc>
      </w:tr>
    </w:tbl>
    <w:p w14:paraId="46E0F06C" w14:textId="77777777"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 </w:t>
      </w:r>
    </w:p>
    <w:p w14:paraId="3E742F7C" w14:textId="77777777" w:rsidR="00C96276" w:rsidRPr="002E10BE" w:rsidRDefault="00C96276" w:rsidP="00425254">
      <w:pPr>
        <w:pStyle w:val="Normalitalic"/>
        <w:keepNext w:val="0"/>
        <w:rPr>
          <w:rFonts w:ascii="Arial" w:hAnsi="Arial" w:cs="Arial"/>
          <w:highlight w:val="yellow"/>
          <w:lang w:val="sk-SK"/>
        </w:rPr>
      </w:pPr>
    </w:p>
    <w:p w14:paraId="0A4E7022" w14:textId="434993FB" w:rsidR="000B04FB" w:rsidRDefault="00AF398A" w:rsidP="00E0211F">
      <w:pPr>
        <w:pStyle w:val="StyleodstavecbezcislaItalicRed"/>
        <w:ind w:left="0"/>
        <w:jc w:val="left"/>
        <w:rPr>
          <w:rFonts w:ascii="Arial" w:hAnsi="Arial" w:cs="Arial"/>
          <w:iCs w:val="0"/>
          <w:color w:val="auto"/>
          <w:szCs w:val="20"/>
          <w:lang w:eastAsia="en-US"/>
        </w:rPr>
      </w:pPr>
      <w:r>
        <w:rPr>
          <w:rFonts w:ascii="Arial" w:hAnsi="Arial" w:cs="Arial"/>
          <w:iCs w:val="0"/>
          <w:color w:val="auto"/>
          <w:szCs w:val="20"/>
          <w:lang w:eastAsia="en-US"/>
        </w:rPr>
        <w:t>Strata</w:t>
      </w:r>
      <w:r w:rsidR="00EB7073">
        <w:rPr>
          <w:rFonts w:ascii="Arial" w:hAnsi="Arial" w:cs="Arial"/>
          <w:iCs w:val="0"/>
          <w:color w:val="auto"/>
          <w:szCs w:val="20"/>
          <w:lang w:eastAsia="en-US"/>
        </w:rPr>
        <w:t xml:space="preserve"> </w:t>
      </w:r>
      <w:r w:rsidR="00E57DB8" w:rsidRPr="00E72709">
        <w:rPr>
          <w:rFonts w:ascii="Arial" w:hAnsi="Arial" w:cs="Arial"/>
          <w:iCs w:val="0"/>
          <w:color w:val="auto"/>
          <w:szCs w:val="20"/>
          <w:lang w:eastAsia="en-US"/>
        </w:rPr>
        <w:t xml:space="preserve">na podiel na základnom imaní predstavuje za rok </w:t>
      </w:r>
      <w:r w:rsidR="00EC2EEB" w:rsidRPr="00E72709">
        <w:rPr>
          <w:rFonts w:ascii="Arial" w:hAnsi="Arial" w:cs="Arial"/>
          <w:iCs w:val="0"/>
          <w:color w:val="auto"/>
          <w:szCs w:val="20"/>
          <w:lang w:eastAsia="en-US"/>
        </w:rPr>
        <w:t>20</w:t>
      </w:r>
      <w:r>
        <w:rPr>
          <w:rFonts w:ascii="Arial" w:hAnsi="Arial" w:cs="Arial"/>
          <w:iCs w:val="0"/>
          <w:color w:val="auto"/>
          <w:szCs w:val="20"/>
          <w:lang w:eastAsia="en-US"/>
        </w:rPr>
        <w:t>2</w:t>
      </w:r>
      <w:r w:rsidR="00092A9C">
        <w:rPr>
          <w:rFonts w:ascii="Arial" w:hAnsi="Arial" w:cs="Arial"/>
          <w:iCs w:val="0"/>
          <w:color w:val="auto"/>
          <w:szCs w:val="20"/>
          <w:lang w:eastAsia="en-US"/>
        </w:rPr>
        <w:t>3</w:t>
      </w:r>
      <w:r w:rsidR="006E70EE">
        <w:rPr>
          <w:rFonts w:ascii="Arial" w:hAnsi="Arial" w:cs="Arial"/>
          <w:iCs w:val="0"/>
          <w:color w:val="auto"/>
          <w:szCs w:val="20"/>
          <w:lang w:eastAsia="en-US"/>
        </w:rPr>
        <w:t xml:space="preserve"> </w:t>
      </w:r>
      <w:r w:rsidR="00E57DB8" w:rsidRPr="00E72709">
        <w:rPr>
          <w:rFonts w:ascii="Arial" w:hAnsi="Arial" w:cs="Arial"/>
          <w:iCs w:val="0"/>
          <w:color w:val="auto"/>
          <w:szCs w:val="20"/>
          <w:lang w:eastAsia="en-US"/>
        </w:rPr>
        <w:t xml:space="preserve"> </w:t>
      </w:r>
      <w:r w:rsidR="00092A9C">
        <w:rPr>
          <w:rFonts w:ascii="Arial" w:hAnsi="Arial" w:cs="Arial"/>
          <w:iCs w:val="0"/>
          <w:color w:val="auto"/>
          <w:szCs w:val="20"/>
          <w:lang w:eastAsia="en-US"/>
        </w:rPr>
        <w:t>42,0</w:t>
      </w:r>
      <w:r w:rsidR="00E57DB8" w:rsidRPr="00E72709">
        <w:rPr>
          <w:rFonts w:ascii="Arial" w:hAnsi="Arial" w:cs="Arial"/>
          <w:iCs w:val="0"/>
          <w:color w:val="auto"/>
          <w:szCs w:val="20"/>
          <w:lang w:eastAsia="en-US"/>
        </w:rPr>
        <w:t xml:space="preserve"> </w:t>
      </w:r>
      <w:r w:rsidR="000D0DEE" w:rsidRPr="00E72709">
        <w:rPr>
          <w:rFonts w:ascii="Arial" w:hAnsi="Arial" w:cs="Arial"/>
          <w:iCs w:val="0"/>
          <w:color w:val="auto"/>
          <w:szCs w:val="20"/>
          <w:lang w:eastAsia="en-US"/>
        </w:rPr>
        <w:t>EUR</w:t>
      </w:r>
      <w:r w:rsidR="00E57DB8" w:rsidRPr="00E72709">
        <w:rPr>
          <w:rFonts w:ascii="Arial" w:hAnsi="Arial" w:cs="Arial"/>
          <w:iCs w:val="0"/>
          <w:color w:val="auto"/>
          <w:szCs w:val="20"/>
          <w:lang w:eastAsia="en-US"/>
        </w:rPr>
        <w:t xml:space="preserve">.  </w:t>
      </w:r>
    </w:p>
    <w:p w14:paraId="7E3071C9" w14:textId="77777777" w:rsidR="00E72709" w:rsidRDefault="00E72709" w:rsidP="00E0211F">
      <w:pPr>
        <w:pStyle w:val="StyleodstavecbezcislaItalicRed"/>
        <w:ind w:left="0"/>
        <w:jc w:val="left"/>
        <w:rPr>
          <w:rFonts w:ascii="Arial" w:hAnsi="Arial" w:cs="Arial"/>
          <w:iCs w:val="0"/>
          <w:color w:val="auto"/>
          <w:szCs w:val="20"/>
          <w:lang w:eastAsia="en-US"/>
        </w:rPr>
      </w:pPr>
    </w:p>
    <w:p w14:paraId="238A1705" w14:textId="77777777" w:rsidR="00E72709" w:rsidRDefault="00E72709" w:rsidP="00E0211F">
      <w:pPr>
        <w:pStyle w:val="StyleodstavecbezcislaItalicRed"/>
        <w:ind w:left="0"/>
        <w:jc w:val="left"/>
        <w:rPr>
          <w:rFonts w:ascii="Arial" w:hAnsi="Arial" w:cs="Arial"/>
          <w:iCs w:val="0"/>
          <w:color w:val="auto"/>
          <w:szCs w:val="20"/>
          <w:lang w:eastAsia="en-US"/>
        </w:rPr>
      </w:pPr>
    </w:p>
    <w:p w14:paraId="03A1DCFB" w14:textId="77777777" w:rsidR="00E72709" w:rsidRDefault="00E72709" w:rsidP="00E0211F">
      <w:pPr>
        <w:pStyle w:val="StyleodstavecbezcislaItalicRed"/>
        <w:ind w:left="0"/>
        <w:jc w:val="left"/>
        <w:rPr>
          <w:rFonts w:ascii="Arial" w:hAnsi="Arial" w:cs="Arial"/>
          <w:iCs w:val="0"/>
          <w:color w:val="auto"/>
          <w:szCs w:val="20"/>
          <w:lang w:eastAsia="en-US"/>
        </w:rPr>
      </w:pPr>
    </w:p>
    <w:p w14:paraId="73A74B91" w14:textId="77777777" w:rsidR="00E72709" w:rsidRDefault="00E72709" w:rsidP="00E0211F">
      <w:pPr>
        <w:pStyle w:val="StyleodstavecbezcislaItalicRed"/>
        <w:ind w:left="0"/>
        <w:jc w:val="left"/>
        <w:rPr>
          <w:rFonts w:ascii="Arial" w:hAnsi="Arial" w:cs="Arial"/>
          <w:iCs w:val="0"/>
          <w:color w:val="auto"/>
          <w:szCs w:val="20"/>
          <w:lang w:eastAsia="en-US"/>
        </w:rPr>
      </w:pPr>
    </w:p>
    <w:p w14:paraId="740AF754" w14:textId="77777777" w:rsidR="00E72709" w:rsidRDefault="00E72709" w:rsidP="00E0211F">
      <w:pPr>
        <w:pStyle w:val="StyleodstavecbezcislaItalicRed"/>
        <w:ind w:left="0"/>
        <w:jc w:val="left"/>
        <w:rPr>
          <w:rFonts w:ascii="Arial" w:hAnsi="Arial" w:cs="Arial"/>
          <w:iCs w:val="0"/>
          <w:color w:val="auto"/>
          <w:szCs w:val="20"/>
          <w:lang w:eastAsia="en-US"/>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3B75AB33" w14:textId="77777777" w:rsidR="00425254" w:rsidRPr="00E72709" w:rsidRDefault="00425254" w:rsidP="00E0211F">
      <w:pPr>
        <w:pStyle w:val="StyleodstavecbezcislaItalicRed"/>
        <w:ind w:left="0"/>
        <w:jc w:val="left"/>
        <w:rPr>
          <w:rFonts w:ascii="Arial" w:hAnsi="Arial" w:cs="Arial"/>
        </w:rPr>
      </w:pPr>
    </w:p>
    <w:p w14:paraId="2C3587DD" w14:textId="77777777" w:rsidR="00F87BAF" w:rsidRPr="002E10BE" w:rsidRDefault="0092654C" w:rsidP="000D0DEE">
      <w:pPr>
        <w:pStyle w:val="Heading1"/>
        <w:keepNext w:val="0"/>
        <w:spacing w:before="120"/>
        <w:rPr>
          <w:rFonts w:ascii="Arial" w:hAnsi="Arial" w:cs="Arial"/>
          <w:lang w:val="sk-SK"/>
        </w:rPr>
      </w:pPr>
      <w:bookmarkStart w:id="14" w:name="_Toc474124214"/>
      <w:bookmarkStart w:id="15" w:name="_Toc474124326"/>
      <w:r w:rsidRPr="002E10BE">
        <w:rPr>
          <w:rFonts w:ascii="Arial" w:hAnsi="Arial" w:cs="Arial"/>
          <w:lang w:val="sk-SK"/>
        </w:rPr>
        <w:br w:type="page"/>
      </w:r>
      <w:r w:rsidR="000B04FB" w:rsidRPr="002E10BE">
        <w:rPr>
          <w:rFonts w:ascii="Arial" w:hAnsi="Arial" w:cs="Arial"/>
          <w:lang w:val="sk-SK"/>
        </w:rPr>
        <w:t>závÄzky</w:t>
      </w:r>
      <w:bookmarkEnd w:id="14"/>
      <w:bookmarkEnd w:id="15"/>
    </w:p>
    <w:p w14:paraId="1CA9F5F0"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6C3298" w:rsidRPr="002E10BE" w14:paraId="53CEAAE1"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3F4CCB0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0016D43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06D9278B"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7B5E3D9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A7E67C1"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1E5F1B9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1B2972C"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41D58DF2"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96E8693"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502DADD0" w14:textId="70D9F594" w:rsidR="006C3298" w:rsidRPr="002E10BE" w:rsidRDefault="000E21F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0371DA6F" w14:textId="2B49CA8B" w:rsidR="006C3298" w:rsidRPr="002E10BE" w:rsidRDefault="005E789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14:paraId="00F0A45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B34A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513F70DD" w14:textId="0002CDE9" w:rsidR="006C3298" w:rsidRPr="005A03E2" w:rsidRDefault="000E21F8"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09D9BB3C" w14:textId="2235F0AF" w:rsidR="006C3298" w:rsidRPr="002E10BE" w:rsidRDefault="005E789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14:paraId="58A9FBF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ADCA81F"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6E2A67EE"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BE2036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5276F38E"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0C33C8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39B2435D"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6CF1C22"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BDAFAB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6A790F"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67B3128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BDBD72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14:paraId="3AD22E9B" w14:textId="77777777" w:rsidR="00A555DC" w:rsidRDefault="00A555DC" w:rsidP="00A555DC">
      <w:pPr>
        <w:keepNext w:val="0"/>
        <w:rPr>
          <w:rFonts w:ascii="Arial" w:hAnsi="Arial" w:cs="Arial"/>
          <w:b/>
          <w:lang w:val="sk-SK"/>
        </w:rPr>
      </w:pPr>
    </w:p>
    <w:p w14:paraId="2C52B325" w14:textId="77777777" w:rsidR="00E106A7" w:rsidRDefault="00E106A7" w:rsidP="00A555DC">
      <w:pPr>
        <w:keepNext w:val="0"/>
        <w:rPr>
          <w:rFonts w:ascii="Arial" w:hAnsi="Arial" w:cs="Arial"/>
          <w:b/>
          <w:lang w:val="sk-SK"/>
        </w:rPr>
      </w:pPr>
    </w:p>
    <w:p w14:paraId="7BAF6D2D"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483399B0"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3FC5647"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5286B03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14241B2F"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3249C376"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E9BD6F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3B91CBDE"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14:paraId="6346E84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21A7041"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DC4D46"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88D543D"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10E591E3"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DFCB72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514FB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596B3096"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33CAE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0338E7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0BDAFE"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8DD197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527BABD"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437D11A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4ED7912"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54A7B75"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56F2220"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27CECEE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01BCAA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5393F7B" w14:textId="77777777" w:rsidR="00425254" w:rsidRPr="002E10BE" w:rsidRDefault="00AE7BF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04525F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46E050F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E50B2D"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44EA963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6917FC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14:paraId="268F9CE7" w14:textId="77777777" w:rsidR="007731E6" w:rsidRPr="002E10BE" w:rsidRDefault="007731E6" w:rsidP="00F53D1C">
      <w:pPr>
        <w:pStyle w:val="Normalitalic"/>
        <w:keepNext w:val="0"/>
        <w:spacing w:after="0"/>
        <w:rPr>
          <w:rFonts w:ascii="Arial" w:hAnsi="Arial" w:cs="Arial"/>
          <w:lang w:val="sk-SK"/>
        </w:rPr>
      </w:pPr>
    </w:p>
    <w:p w14:paraId="6E831D16" w14:textId="77777777" w:rsidR="00F87BAF" w:rsidRPr="002E10BE" w:rsidRDefault="00F87BAF" w:rsidP="000D0DEE">
      <w:pPr>
        <w:keepNext w:val="0"/>
        <w:spacing w:after="0"/>
        <w:rPr>
          <w:rFonts w:ascii="Arial" w:hAnsi="Arial" w:cs="Arial"/>
          <w:lang w:val="sk-SK"/>
        </w:rPr>
      </w:pPr>
    </w:p>
    <w:p w14:paraId="36FFC6A9" w14:textId="77777777" w:rsidR="00BB0609" w:rsidRPr="002E10BE" w:rsidRDefault="00BB0609" w:rsidP="00BB0609">
      <w:pPr>
        <w:keepNext w:val="0"/>
        <w:rPr>
          <w:rFonts w:ascii="Arial" w:hAnsi="Arial" w:cs="Arial"/>
          <w:lang w:val="sk-SK"/>
        </w:rPr>
      </w:pPr>
    </w:p>
    <w:p w14:paraId="0D750A01"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E0D7C36" w14:textId="77777777" w:rsidR="000B04FB" w:rsidRPr="002E10BE" w:rsidRDefault="00F54922" w:rsidP="00E0211F">
      <w:pPr>
        <w:pStyle w:val="Heading1"/>
        <w:keepNext w:val="0"/>
        <w:rPr>
          <w:rFonts w:ascii="Arial" w:hAnsi="Arial" w:cs="Arial"/>
          <w:lang w:val="sk-SK"/>
        </w:rPr>
      </w:pPr>
      <w:r w:rsidRPr="002E10BE">
        <w:rPr>
          <w:rFonts w:ascii="Arial" w:hAnsi="Arial" w:cs="Arial"/>
          <w:lang w:val="sk-SK"/>
        </w:rPr>
        <w:t>Výnosy</w:t>
      </w:r>
      <w:r w:rsidR="00296518" w:rsidRPr="002E10BE">
        <w:rPr>
          <w:rFonts w:ascii="Arial" w:hAnsi="Arial" w:cs="Arial"/>
          <w:lang w:val="sk-SK"/>
        </w:rPr>
        <w:t xml:space="preserve"> A Náklady</w:t>
      </w:r>
    </w:p>
    <w:p w14:paraId="46631821"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62A19522"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0C110FA9" w14:textId="77777777" w:rsidTr="00764FE9">
        <w:trPr>
          <w:trHeight w:val="548"/>
        </w:trPr>
        <w:tc>
          <w:tcPr>
            <w:tcW w:w="1872" w:type="dxa"/>
            <w:vMerge w:val="restart"/>
            <w:vAlign w:val="center"/>
          </w:tcPr>
          <w:p w14:paraId="6BE32FD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05AE1F1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3EACD9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61DD91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2693147A" w14:textId="77777777" w:rsidTr="00764FE9">
        <w:trPr>
          <w:trHeight w:val="1004"/>
        </w:trPr>
        <w:tc>
          <w:tcPr>
            <w:tcW w:w="1872" w:type="dxa"/>
            <w:vMerge/>
            <w:tcBorders>
              <w:bottom w:val="single" w:sz="2" w:space="0" w:color="auto"/>
            </w:tcBorders>
            <w:vAlign w:val="center"/>
          </w:tcPr>
          <w:p w14:paraId="05928BA2"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62037308"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960E80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55B315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5239E935"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12B47D4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13703A1"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14:paraId="40FF80AB" w14:textId="77777777" w:rsidTr="00764FE9">
        <w:trPr>
          <w:trHeight w:hRule="exact" w:val="425"/>
        </w:trPr>
        <w:tc>
          <w:tcPr>
            <w:tcW w:w="1872" w:type="dxa"/>
            <w:tcBorders>
              <w:top w:val="single" w:sz="12" w:space="0" w:color="auto"/>
            </w:tcBorders>
            <w:vAlign w:val="center"/>
          </w:tcPr>
          <w:p w14:paraId="73854FC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C518B3C" w14:textId="7ABD7C13" w:rsidR="001F3543" w:rsidRPr="002E10BE" w:rsidRDefault="000E21F8"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tcBorders>
              <w:top w:val="single" w:sz="12" w:space="0" w:color="auto"/>
            </w:tcBorders>
            <w:vAlign w:val="center"/>
          </w:tcPr>
          <w:p w14:paraId="3F575AD5" w14:textId="10103717" w:rsidR="001F3543" w:rsidRPr="002E10BE" w:rsidRDefault="00AA6466"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tcBorders>
              <w:top w:val="single" w:sz="12" w:space="0" w:color="auto"/>
            </w:tcBorders>
            <w:vAlign w:val="center"/>
          </w:tcPr>
          <w:p w14:paraId="154475A6"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7E6213BA"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139BD024"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5B8CBB6F"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8D839D0" w14:textId="77777777" w:rsidTr="00764FE9">
        <w:trPr>
          <w:trHeight w:hRule="exact" w:val="425"/>
        </w:trPr>
        <w:tc>
          <w:tcPr>
            <w:tcW w:w="1872" w:type="dxa"/>
            <w:vAlign w:val="center"/>
          </w:tcPr>
          <w:p w14:paraId="24F7F6D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57C46978" w14:textId="66AC089F" w:rsidR="001F3543" w:rsidRPr="002E10BE" w:rsidRDefault="00AA6466"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14:paraId="250F0D9E" w14:textId="024E3AD5" w:rsidR="001F3543" w:rsidRPr="002E10BE" w:rsidRDefault="005E7892"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vAlign w:val="center"/>
          </w:tcPr>
          <w:p w14:paraId="4D8A24E3"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7B6050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2CEC0BA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88CAC7"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4E6DC5F1" w14:textId="77777777" w:rsidTr="00764FE9">
        <w:trPr>
          <w:trHeight w:hRule="exact" w:val="425"/>
        </w:trPr>
        <w:tc>
          <w:tcPr>
            <w:tcW w:w="1872" w:type="dxa"/>
            <w:vAlign w:val="center"/>
          </w:tcPr>
          <w:p w14:paraId="1A2ED4C7"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11A5A5A5"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AD06C2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D108E0"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64E5FE1"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7C100C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2486595"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8496E12" w14:textId="77777777" w:rsidTr="00764FE9">
        <w:trPr>
          <w:trHeight w:hRule="exact" w:val="425"/>
        </w:trPr>
        <w:tc>
          <w:tcPr>
            <w:tcW w:w="1872" w:type="dxa"/>
            <w:vAlign w:val="center"/>
          </w:tcPr>
          <w:p w14:paraId="644F8CF5"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5ADF8E1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D5BB2B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1E421E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37F635D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7B7C9AD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4E636E"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030E153" w14:textId="77777777" w:rsidTr="00764FE9">
        <w:trPr>
          <w:trHeight w:hRule="exact" w:val="425"/>
        </w:trPr>
        <w:tc>
          <w:tcPr>
            <w:tcW w:w="1872" w:type="dxa"/>
            <w:vAlign w:val="center"/>
          </w:tcPr>
          <w:p w14:paraId="74106CC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352ABA28" w14:textId="0FA3426C" w:rsidR="001F3543" w:rsidRPr="002E10BE" w:rsidRDefault="000E21F8"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14:paraId="433467AC" w14:textId="70007423" w:rsidR="001F3543" w:rsidRPr="002E10BE" w:rsidRDefault="005E7892"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vAlign w:val="center"/>
          </w:tcPr>
          <w:p w14:paraId="4C7A14D7"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27E5067"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2DF4028"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9AD15FB" w14:textId="77777777" w:rsidR="001F3543" w:rsidRPr="002E10BE" w:rsidRDefault="001F3543" w:rsidP="009C00E4">
            <w:pPr>
              <w:spacing w:after="0"/>
              <w:ind w:right="170"/>
              <w:jc w:val="right"/>
              <w:rPr>
                <w:rFonts w:ascii="Arial" w:hAnsi="Arial" w:cs="Arial"/>
                <w:sz w:val="16"/>
                <w:szCs w:val="16"/>
                <w:lang w:val="sk-SK"/>
              </w:rPr>
            </w:pPr>
          </w:p>
        </w:tc>
      </w:tr>
    </w:tbl>
    <w:p w14:paraId="7E410E42" w14:textId="77777777" w:rsidR="000B04FB" w:rsidRPr="002E10BE" w:rsidRDefault="000B04FB" w:rsidP="00AC7950">
      <w:pPr>
        <w:keepNext w:val="0"/>
        <w:spacing w:after="0"/>
        <w:rPr>
          <w:rFonts w:ascii="Arial" w:hAnsi="Arial" w:cs="Arial"/>
          <w:highlight w:val="yellow"/>
          <w:lang w:val="sk-SK"/>
        </w:rPr>
      </w:pPr>
    </w:p>
    <w:p w14:paraId="20CCE367" w14:textId="77777777" w:rsidR="00F106B6" w:rsidRPr="002E10BE" w:rsidRDefault="00F106B6" w:rsidP="00E0211F">
      <w:pPr>
        <w:keepNext w:val="0"/>
        <w:rPr>
          <w:rFonts w:ascii="Arial" w:hAnsi="Arial" w:cs="Arial"/>
          <w:i/>
          <w:lang w:val="sk-SK"/>
        </w:rPr>
      </w:pPr>
    </w:p>
    <w:p w14:paraId="6F3CAFC5"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TableGrid"/>
        <w:tblW w:w="9214" w:type="dxa"/>
        <w:tblLook w:val="04A0" w:firstRow="1" w:lastRow="0" w:firstColumn="1" w:lastColumn="0" w:noHBand="0" w:noVBand="1"/>
      </w:tblPr>
      <w:tblGrid>
        <w:gridCol w:w="3070"/>
        <w:gridCol w:w="3072"/>
        <w:gridCol w:w="3072"/>
      </w:tblGrid>
      <w:tr w:rsidR="00EC2EEB" w:rsidRPr="002E10BE" w14:paraId="65DB9155"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0630121B"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7D333AE5"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1676006"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0DFF1176" w14:textId="77777777" w:rsidTr="00434C63">
        <w:trPr>
          <w:trHeight w:hRule="exact" w:val="425"/>
        </w:trPr>
        <w:tc>
          <w:tcPr>
            <w:tcW w:w="3070" w:type="dxa"/>
            <w:tcBorders>
              <w:top w:val="single" w:sz="12" w:space="0" w:color="auto"/>
            </w:tcBorders>
            <w:vAlign w:val="center"/>
          </w:tcPr>
          <w:p w14:paraId="33634AD6"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033ACF3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022CDBF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4FF7F1A" w14:textId="77777777" w:rsidTr="00434C63">
        <w:trPr>
          <w:trHeight w:hRule="exact" w:val="425"/>
        </w:trPr>
        <w:tc>
          <w:tcPr>
            <w:tcW w:w="3070" w:type="dxa"/>
            <w:vAlign w:val="center"/>
          </w:tcPr>
          <w:p w14:paraId="0D4DA2F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7671E4C4" w14:textId="6999E558" w:rsidR="00EC2EEB" w:rsidRPr="002E10BE" w:rsidRDefault="00AA6466"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0A6237B3" w14:textId="74380ED4" w:rsidR="00EC2EEB" w:rsidRPr="002E10BE" w:rsidRDefault="005E7892"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14:paraId="0319D7FE" w14:textId="77777777" w:rsidTr="00434C63">
        <w:trPr>
          <w:trHeight w:hRule="exact" w:val="425"/>
        </w:trPr>
        <w:tc>
          <w:tcPr>
            <w:tcW w:w="3070" w:type="dxa"/>
            <w:vAlign w:val="center"/>
          </w:tcPr>
          <w:p w14:paraId="08BC07AD"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307F3BCF" w14:textId="2368A913" w:rsidR="00EC2EEB" w:rsidRPr="002E10BE" w:rsidRDefault="000E21F8"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1C264460" w14:textId="58039F60" w:rsidR="00EC2EEB" w:rsidRPr="002E10BE" w:rsidRDefault="00AA6466"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14:paraId="2AD84DB5" w14:textId="77777777" w:rsidTr="00434C63">
        <w:trPr>
          <w:trHeight w:hRule="exact" w:val="425"/>
        </w:trPr>
        <w:tc>
          <w:tcPr>
            <w:tcW w:w="3070" w:type="dxa"/>
            <w:vAlign w:val="center"/>
          </w:tcPr>
          <w:p w14:paraId="117FD8D5"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70AE27A3"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64339B43"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0E9769E1" w14:textId="77777777" w:rsidTr="00434C63">
        <w:trPr>
          <w:trHeight w:hRule="exact" w:val="425"/>
        </w:trPr>
        <w:tc>
          <w:tcPr>
            <w:tcW w:w="3070" w:type="dxa"/>
            <w:vAlign w:val="center"/>
          </w:tcPr>
          <w:p w14:paraId="4729CF9A"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14:paraId="2A0E1F4A"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7AD3134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BF1D910" w14:textId="77777777" w:rsidTr="00434C63">
        <w:trPr>
          <w:trHeight w:hRule="exact" w:val="425"/>
        </w:trPr>
        <w:tc>
          <w:tcPr>
            <w:tcW w:w="3070" w:type="dxa"/>
            <w:vAlign w:val="center"/>
          </w:tcPr>
          <w:p w14:paraId="61C5A38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761FFE49"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446B1AD9"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D931872" w14:textId="77777777" w:rsidTr="00434C63">
        <w:trPr>
          <w:trHeight w:hRule="exact" w:val="425"/>
        </w:trPr>
        <w:tc>
          <w:tcPr>
            <w:tcW w:w="3070" w:type="dxa"/>
            <w:vAlign w:val="center"/>
          </w:tcPr>
          <w:p w14:paraId="682119AB"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8E2B3AC" w14:textId="68B719AF" w:rsidR="00EC2EEB" w:rsidRPr="002E10BE" w:rsidRDefault="000E21F8"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0C13C5AC" w14:textId="30F0478C" w:rsidR="00EC2EEB" w:rsidRPr="002E10BE" w:rsidRDefault="005E7892" w:rsidP="00434C63">
            <w:pPr>
              <w:spacing w:after="0"/>
              <w:ind w:right="538"/>
              <w:jc w:val="right"/>
              <w:rPr>
                <w:rFonts w:ascii="Arial" w:hAnsi="Arial" w:cs="Arial"/>
                <w:sz w:val="16"/>
                <w:szCs w:val="16"/>
                <w:lang w:val="sk-SK"/>
              </w:rPr>
            </w:pPr>
            <w:r>
              <w:rPr>
                <w:rFonts w:ascii="Arial" w:hAnsi="Arial" w:cs="Arial"/>
                <w:sz w:val="16"/>
                <w:szCs w:val="16"/>
                <w:lang w:val="sk-SK"/>
              </w:rPr>
              <w:t>0</w:t>
            </w:r>
          </w:p>
        </w:tc>
      </w:tr>
    </w:tbl>
    <w:p w14:paraId="3F1DB9C3" w14:textId="77777777" w:rsidR="00CD21BB" w:rsidRPr="002E10BE" w:rsidRDefault="00CD21BB" w:rsidP="00434C63">
      <w:pPr>
        <w:pStyle w:val="BodyText"/>
        <w:keepNext w:val="0"/>
        <w:tabs>
          <w:tab w:val="left" w:pos="567"/>
        </w:tabs>
        <w:rPr>
          <w:rFonts w:ascii="Arial" w:hAnsi="Arial" w:cs="Arial"/>
          <w:i/>
          <w:lang w:val="sk-SK"/>
        </w:rPr>
      </w:pPr>
    </w:p>
    <w:p w14:paraId="726C3A7D" w14:textId="77777777" w:rsidR="00434C63" w:rsidRPr="002E10BE" w:rsidRDefault="00434C63" w:rsidP="00E0211F">
      <w:pPr>
        <w:keepNext w:val="0"/>
        <w:rPr>
          <w:rFonts w:ascii="Arial" w:hAnsi="Arial" w:cs="Arial"/>
          <w:b/>
          <w:lang w:val="sk-SK"/>
        </w:rPr>
      </w:pPr>
      <w:r w:rsidRPr="002E10BE">
        <w:rPr>
          <w:rFonts w:ascii="Arial" w:hAnsi="Arial" w:cs="Arial"/>
          <w:b/>
          <w:lang w:val="sk-SK"/>
        </w:rPr>
        <w:t>Náklady</w:t>
      </w:r>
    </w:p>
    <w:p w14:paraId="3D0CC6A5"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TableGrid"/>
        <w:tblW w:w="9214" w:type="dxa"/>
        <w:tblLook w:val="04A0" w:firstRow="1" w:lastRow="0" w:firstColumn="1" w:lastColumn="0" w:noHBand="0" w:noVBand="1"/>
      </w:tblPr>
      <w:tblGrid>
        <w:gridCol w:w="3070"/>
        <w:gridCol w:w="3072"/>
        <w:gridCol w:w="3072"/>
      </w:tblGrid>
      <w:tr w:rsidR="00DF42B2" w:rsidRPr="002E10BE" w14:paraId="76CCB9F6"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2E2D7DE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22432E0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064A989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49CFD4B3" w14:textId="77777777" w:rsidTr="00A17279">
        <w:trPr>
          <w:trHeight w:hRule="exact" w:val="425"/>
        </w:trPr>
        <w:tc>
          <w:tcPr>
            <w:tcW w:w="3070" w:type="dxa"/>
            <w:tcBorders>
              <w:top w:val="single" w:sz="12" w:space="0" w:color="auto"/>
            </w:tcBorders>
            <w:vAlign w:val="center"/>
          </w:tcPr>
          <w:p w14:paraId="2706FBC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1F6641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746B0C9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3037931" w14:textId="77777777" w:rsidTr="00A17279">
        <w:trPr>
          <w:trHeight w:hRule="exact" w:val="425"/>
        </w:trPr>
        <w:tc>
          <w:tcPr>
            <w:tcW w:w="3070" w:type="dxa"/>
            <w:vAlign w:val="center"/>
          </w:tcPr>
          <w:p w14:paraId="451FC5F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6EFBA1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67CF65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06652D" w14:textId="77777777" w:rsidTr="00A17279">
        <w:trPr>
          <w:trHeight w:hRule="exact" w:val="425"/>
        </w:trPr>
        <w:tc>
          <w:tcPr>
            <w:tcW w:w="3070" w:type="dxa"/>
            <w:vAlign w:val="center"/>
          </w:tcPr>
          <w:p w14:paraId="774D23D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6565D80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F1DA9C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95F1A2B" w14:textId="77777777" w:rsidTr="00A17279">
        <w:trPr>
          <w:trHeight w:hRule="exact" w:val="425"/>
        </w:trPr>
        <w:tc>
          <w:tcPr>
            <w:tcW w:w="3070" w:type="dxa"/>
            <w:vAlign w:val="center"/>
          </w:tcPr>
          <w:p w14:paraId="10641FD4"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14:paraId="6C25CF7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962D9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FB56E8B" w14:textId="77777777" w:rsidTr="00A17279">
        <w:trPr>
          <w:trHeight w:hRule="exact" w:val="425"/>
        </w:trPr>
        <w:tc>
          <w:tcPr>
            <w:tcW w:w="3070" w:type="dxa"/>
            <w:vAlign w:val="center"/>
          </w:tcPr>
          <w:p w14:paraId="507BE58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3C220FE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C864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8661ED" w14:textId="77777777" w:rsidTr="00A17279">
        <w:trPr>
          <w:trHeight w:hRule="exact" w:val="425"/>
        </w:trPr>
        <w:tc>
          <w:tcPr>
            <w:tcW w:w="3070" w:type="dxa"/>
            <w:vAlign w:val="center"/>
          </w:tcPr>
          <w:p w14:paraId="6E5ECBA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45B87C1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17D933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ED4591" w14:textId="77777777" w:rsidTr="00A17279">
        <w:trPr>
          <w:trHeight w:hRule="exact" w:val="425"/>
        </w:trPr>
        <w:tc>
          <w:tcPr>
            <w:tcW w:w="3070" w:type="dxa"/>
            <w:vAlign w:val="center"/>
          </w:tcPr>
          <w:p w14:paraId="1367A7F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0AA3E45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C7C5C4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6E77BB6" w14:textId="77777777" w:rsidTr="00A17279">
        <w:trPr>
          <w:trHeight w:hRule="exact" w:val="425"/>
        </w:trPr>
        <w:tc>
          <w:tcPr>
            <w:tcW w:w="3070" w:type="dxa"/>
            <w:vAlign w:val="center"/>
          </w:tcPr>
          <w:p w14:paraId="7E92BED6"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5EB01EE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59EC48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DBDCD3D" w14:textId="77777777" w:rsidTr="00A17279">
        <w:trPr>
          <w:trHeight w:hRule="exact" w:val="425"/>
        </w:trPr>
        <w:tc>
          <w:tcPr>
            <w:tcW w:w="3070" w:type="dxa"/>
            <w:vAlign w:val="center"/>
          </w:tcPr>
          <w:p w14:paraId="0981E630"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57687695" w14:textId="3E88FEFF" w:rsidR="00DF42B2" w:rsidRPr="002E10BE" w:rsidRDefault="00D810C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D9A2657" w14:textId="77777777" w:rsidR="00DF42B2" w:rsidRPr="002E10BE" w:rsidRDefault="00E27BE7"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3B38726D" w14:textId="77777777" w:rsidTr="00A17279">
        <w:trPr>
          <w:trHeight w:hRule="exact" w:val="425"/>
        </w:trPr>
        <w:tc>
          <w:tcPr>
            <w:tcW w:w="3070" w:type="dxa"/>
            <w:vAlign w:val="center"/>
          </w:tcPr>
          <w:p w14:paraId="7577A41A"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telefony</w:t>
            </w:r>
          </w:p>
        </w:tc>
        <w:tc>
          <w:tcPr>
            <w:tcW w:w="3071" w:type="dxa"/>
            <w:vAlign w:val="center"/>
          </w:tcPr>
          <w:p w14:paraId="09DF7EE5"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E13DDFF"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20D356EB" w14:textId="77777777" w:rsidTr="00A17279">
        <w:trPr>
          <w:trHeight w:hRule="exact" w:val="425"/>
        </w:trPr>
        <w:tc>
          <w:tcPr>
            <w:tcW w:w="3070" w:type="dxa"/>
            <w:vAlign w:val="center"/>
          </w:tcPr>
          <w:p w14:paraId="7F8AA3EC"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04BF9D42"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46009EA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5B076AA4" w14:textId="77777777" w:rsidTr="00A17279">
        <w:trPr>
          <w:trHeight w:hRule="exact" w:val="425"/>
        </w:trPr>
        <w:tc>
          <w:tcPr>
            <w:tcW w:w="3070" w:type="dxa"/>
            <w:vAlign w:val="center"/>
          </w:tcPr>
          <w:p w14:paraId="66BA3E9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11FF7901"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0D1C88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F1261E7" w14:textId="77777777" w:rsidTr="00A17279">
        <w:trPr>
          <w:trHeight w:hRule="exact" w:val="425"/>
        </w:trPr>
        <w:tc>
          <w:tcPr>
            <w:tcW w:w="3070" w:type="dxa"/>
            <w:vAlign w:val="center"/>
          </w:tcPr>
          <w:p w14:paraId="4692EF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E08ECC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70023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5044D9E" w14:textId="77777777" w:rsidTr="00A17279">
        <w:trPr>
          <w:trHeight w:hRule="exact" w:val="425"/>
        </w:trPr>
        <w:tc>
          <w:tcPr>
            <w:tcW w:w="3070" w:type="dxa"/>
            <w:vAlign w:val="center"/>
          </w:tcPr>
          <w:p w14:paraId="2F42DE45"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355C09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BC9BA7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17E2727" w14:textId="77777777" w:rsidTr="00A17279">
        <w:trPr>
          <w:trHeight w:hRule="exact" w:val="425"/>
        </w:trPr>
        <w:tc>
          <w:tcPr>
            <w:tcW w:w="3070" w:type="dxa"/>
            <w:vAlign w:val="center"/>
          </w:tcPr>
          <w:p w14:paraId="112251C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CA8460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E92D190"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7819075" w14:textId="77777777" w:rsidTr="00A17279">
        <w:trPr>
          <w:trHeight w:hRule="exact" w:val="425"/>
        </w:trPr>
        <w:tc>
          <w:tcPr>
            <w:tcW w:w="3070" w:type="dxa"/>
            <w:vAlign w:val="center"/>
          </w:tcPr>
          <w:p w14:paraId="4FB0D297"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D8BD96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91F0EA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9230869" w14:textId="77777777" w:rsidTr="00A17279">
        <w:trPr>
          <w:trHeight w:hRule="exact" w:val="425"/>
        </w:trPr>
        <w:tc>
          <w:tcPr>
            <w:tcW w:w="3070" w:type="dxa"/>
            <w:vAlign w:val="center"/>
          </w:tcPr>
          <w:p w14:paraId="108F9B0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03BB3D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6FE7F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EF99247" w14:textId="77777777" w:rsidTr="00A17279">
        <w:trPr>
          <w:trHeight w:hRule="exact" w:val="425"/>
        </w:trPr>
        <w:tc>
          <w:tcPr>
            <w:tcW w:w="3070" w:type="dxa"/>
            <w:vAlign w:val="center"/>
          </w:tcPr>
          <w:p w14:paraId="20066C8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317E3C5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E233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414E400" w14:textId="77777777" w:rsidTr="00A17279">
        <w:trPr>
          <w:trHeight w:hRule="exact" w:val="425"/>
        </w:trPr>
        <w:tc>
          <w:tcPr>
            <w:tcW w:w="3070" w:type="dxa"/>
            <w:vAlign w:val="center"/>
          </w:tcPr>
          <w:p w14:paraId="376D8875"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0018C21B"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0DB31DE"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07B4BEC2" w14:textId="77777777" w:rsidTr="00A17279">
        <w:trPr>
          <w:trHeight w:hRule="exact" w:val="425"/>
        </w:trPr>
        <w:tc>
          <w:tcPr>
            <w:tcW w:w="3070" w:type="dxa"/>
            <w:vAlign w:val="center"/>
          </w:tcPr>
          <w:p w14:paraId="307B86A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0DE9866B"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670D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348244" w14:textId="77777777" w:rsidTr="00A17279">
        <w:trPr>
          <w:trHeight w:hRule="exact" w:val="425"/>
        </w:trPr>
        <w:tc>
          <w:tcPr>
            <w:tcW w:w="3070" w:type="dxa"/>
            <w:vAlign w:val="center"/>
          </w:tcPr>
          <w:p w14:paraId="3C06BE3E"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69BD18FA"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1674217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47655E89" w14:textId="77777777" w:rsidTr="00A17279">
        <w:trPr>
          <w:trHeight w:hRule="exact" w:val="425"/>
        </w:trPr>
        <w:tc>
          <w:tcPr>
            <w:tcW w:w="3070" w:type="dxa"/>
            <w:vAlign w:val="center"/>
          </w:tcPr>
          <w:p w14:paraId="7976085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02C220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821E544"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1D059FC" w14:textId="77777777" w:rsidTr="00A17279">
        <w:trPr>
          <w:trHeight w:hRule="exact" w:val="425"/>
        </w:trPr>
        <w:tc>
          <w:tcPr>
            <w:tcW w:w="3070" w:type="dxa"/>
            <w:vAlign w:val="center"/>
          </w:tcPr>
          <w:p w14:paraId="16E878ED"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6F73D6B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A001FC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8EF5BF0" w14:textId="77777777" w:rsidTr="00A17279">
        <w:trPr>
          <w:trHeight w:hRule="exact" w:val="425"/>
        </w:trPr>
        <w:tc>
          <w:tcPr>
            <w:tcW w:w="3070" w:type="dxa"/>
            <w:vAlign w:val="center"/>
          </w:tcPr>
          <w:p w14:paraId="3118C49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1E3B40A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22C4F6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C86E087" w14:textId="77777777" w:rsidTr="00A17279">
        <w:trPr>
          <w:trHeight w:hRule="exact" w:val="425"/>
        </w:trPr>
        <w:tc>
          <w:tcPr>
            <w:tcW w:w="3070" w:type="dxa"/>
            <w:vAlign w:val="center"/>
          </w:tcPr>
          <w:p w14:paraId="71A6FC7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E318D1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FDCBF9" w14:textId="77777777" w:rsidR="00DF42B2" w:rsidRPr="002E10BE" w:rsidRDefault="00DF42B2" w:rsidP="00434C63">
            <w:pPr>
              <w:spacing w:after="0"/>
              <w:ind w:right="538"/>
              <w:jc w:val="right"/>
              <w:rPr>
                <w:rFonts w:ascii="Arial" w:hAnsi="Arial" w:cs="Arial"/>
                <w:sz w:val="16"/>
                <w:szCs w:val="16"/>
                <w:lang w:val="sk-SK"/>
              </w:rPr>
            </w:pPr>
          </w:p>
        </w:tc>
      </w:tr>
    </w:tbl>
    <w:p w14:paraId="6D608969" w14:textId="77777777" w:rsidR="00DF42B2" w:rsidRDefault="00DF42B2" w:rsidP="00E0211F">
      <w:pPr>
        <w:keepNext w:val="0"/>
        <w:rPr>
          <w:rFonts w:ascii="Arial" w:hAnsi="Arial" w:cs="Arial"/>
          <w:b/>
          <w:lang w:val="sk-SK"/>
        </w:rPr>
      </w:pPr>
    </w:p>
    <w:p w14:paraId="2B847057" w14:textId="77777777" w:rsidR="00667555" w:rsidRDefault="00667555" w:rsidP="00E0211F">
      <w:pPr>
        <w:keepNext w:val="0"/>
        <w:rPr>
          <w:rFonts w:ascii="Arial" w:hAnsi="Arial" w:cs="Arial"/>
          <w:b/>
          <w:lang w:val="sk-SK"/>
        </w:rPr>
      </w:pPr>
    </w:p>
    <w:p w14:paraId="12D6825D" w14:textId="77777777" w:rsidR="00667555" w:rsidRPr="002E10BE" w:rsidRDefault="00667555" w:rsidP="00E0211F">
      <w:pPr>
        <w:keepNext w:val="0"/>
        <w:rPr>
          <w:rFonts w:ascii="Arial" w:hAnsi="Arial" w:cs="Arial"/>
          <w:b/>
          <w:lang w:val="sk-SK"/>
        </w:rPr>
      </w:pPr>
    </w:p>
    <w:p w14:paraId="4A53EB92"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10812C50"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468DBE99" w14:textId="77777777" w:rsidR="00DF42B2" w:rsidRPr="002E10BE" w:rsidRDefault="00434C63" w:rsidP="00810C0F">
      <w:pPr>
        <w:keepNext w:val="0"/>
        <w:rPr>
          <w:rFonts w:ascii="Arial" w:hAnsi="Arial" w:cs="Arial"/>
          <w:b/>
          <w:lang w:val="sk-SK"/>
        </w:rPr>
      </w:pPr>
      <w:r w:rsidRPr="002E10BE">
        <w:rPr>
          <w:rFonts w:ascii="Arial" w:hAnsi="Arial" w:cs="Arial"/>
          <w:b/>
          <w:lang w:val="sk-SK"/>
        </w:rPr>
        <w:t>Dane z príjmov</w:t>
      </w:r>
    </w:p>
    <w:p w14:paraId="46D5BCA3" w14:textId="77777777" w:rsidR="00434C63" w:rsidRPr="002E10BE" w:rsidRDefault="00434C63" w:rsidP="00434C63">
      <w:pPr>
        <w:keepNext w:val="0"/>
        <w:spacing w:after="0"/>
        <w:rPr>
          <w:rFonts w:ascii="Arial" w:hAnsi="Arial" w:cs="Arial"/>
          <w:lang w:val="sk-SK"/>
        </w:rPr>
      </w:pPr>
    </w:p>
    <w:p w14:paraId="10B296E1"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TableGrid"/>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14:paraId="78270C7D" w14:textId="77777777" w:rsidTr="007F30FC">
        <w:trPr>
          <w:trHeight w:hRule="exact" w:val="425"/>
        </w:trPr>
        <w:tc>
          <w:tcPr>
            <w:tcW w:w="2431" w:type="dxa"/>
            <w:vMerge w:val="restart"/>
            <w:tcBorders>
              <w:left w:val="single" w:sz="8" w:space="0" w:color="auto"/>
              <w:right w:val="single" w:sz="6" w:space="0" w:color="auto"/>
            </w:tcBorders>
            <w:vAlign w:val="center"/>
          </w:tcPr>
          <w:p w14:paraId="2E52EB2A" w14:textId="77777777" w:rsidR="00A17279" w:rsidRPr="002E10BE" w:rsidRDefault="00A17279" w:rsidP="00434C63">
            <w:pPr>
              <w:spacing w:after="0"/>
              <w:jc w:val="center"/>
              <w:rPr>
                <w:rFonts w:ascii="Arial" w:hAnsi="Arial" w:cs="Arial"/>
                <w:b/>
                <w:sz w:val="16"/>
                <w:szCs w:val="16"/>
                <w:lang w:val="sk-SK"/>
              </w:rPr>
            </w:pPr>
          </w:p>
          <w:p w14:paraId="3E14714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314B0537"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2613E6F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648FB53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628E2DF8" w14:textId="77777777" w:rsidTr="007F30FC">
        <w:trPr>
          <w:trHeight w:hRule="exact" w:val="425"/>
        </w:trPr>
        <w:tc>
          <w:tcPr>
            <w:tcW w:w="2431" w:type="dxa"/>
            <w:vMerge/>
            <w:tcBorders>
              <w:left w:val="single" w:sz="8" w:space="0" w:color="auto"/>
              <w:bottom w:val="single" w:sz="2" w:space="0" w:color="auto"/>
              <w:right w:val="single" w:sz="6" w:space="0" w:color="auto"/>
            </w:tcBorders>
            <w:vAlign w:val="center"/>
          </w:tcPr>
          <w:p w14:paraId="0D1702A3" w14:textId="77777777"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46CCD7F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14:paraId="3B870EA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47490AC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582F81C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191C6EB"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088FE3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C339FDD" w14:textId="77777777"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03866BB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6DE5505" w14:textId="057E8D01"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top w:val="single" w:sz="12" w:space="0" w:color="auto"/>
              <w:left w:val="single" w:sz="6" w:space="0" w:color="auto"/>
              <w:right w:val="single" w:sz="6" w:space="0" w:color="auto"/>
            </w:tcBorders>
            <w:vAlign w:val="center"/>
          </w:tcPr>
          <w:p w14:paraId="2A7073FD" w14:textId="4605707D"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top w:val="single" w:sz="12" w:space="0" w:color="auto"/>
              <w:left w:val="single" w:sz="6" w:space="0" w:color="auto"/>
              <w:right w:val="single" w:sz="6" w:space="0" w:color="auto"/>
            </w:tcBorders>
            <w:vAlign w:val="center"/>
          </w:tcPr>
          <w:p w14:paraId="371E7C37" w14:textId="330D2AB9" w:rsidR="00DF42B2" w:rsidRPr="002E10BE" w:rsidRDefault="00394A1D"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top w:val="single" w:sz="12" w:space="0" w:color="auto"/>
              <w:left w:val="single" w:sz="6" w:space="0" w:color="auto"/>
              <w:right w:val="single" w:sz="6" w:space="0" w:color="auto"/>
            </w:tcBorders>
            <w:vAlign w:val="center"/>
          </w:tcPr>
          <w:p w14:paraId="27901283" w14:textId="44169D8E"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top w:val="single" w:sz="12" w:space="0" w:color="auto"/>
              <w:left w:val="single" w:sz="6" w:space="0" w:color="auto"/>
              <w:right w:val="single" w:sz="6" w:space="0" w:color="auto"/>
            </w:tcBorders>
            <w:vAlign w:val="center"/>
          </w:tcPr>
          <w:p w14:paraId="5D22FED5" w14:textId="52E53FD4"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top w:val="single" w:sz="12" w:space="0" w:color="auto"/>
              <w:left w:val="single" w:sz="6" w:space="0" w:color="auto"/>
              <w:right w:val="single" w:sz="6" w:space="0" w:color="auto"/>
            </w:tcBorders>
            <w:vAlign w:val="center"/>
          </w:tcPr>
          <w:p w14:paraId="22972A04" w14:textId="2FB9B1C5"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2FD1566A"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388B4E9"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2E90F70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A61C414" w14:textId="213716AF" w:rsidR="00DF42B2" w:rsidRPr="002E10BE" w:rsidRDefault="00B27428"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3ABE265" w14:textId="78E638A4" w:rsidR="00DF42B2" w:rsidRPr="002E10BE" w:rsidRDefault="00B26161" w:rsidP="006E70EE">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5419203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2F50065" w14:textId="5E8B36E0"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6C1D018C" w14:textId="4BF72365"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6A456B39"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ECF26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791C47B6" w14:textId="32B104C9"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left w:val="single" w:sz="6" w:space="0" w:color="auto"/>
              <w:right w:val="single" w:sz="6" w:space="0" w:color="auto"/>
            </w:tcBorders>
            <w:vAlign w:val="center"/>
          </w:tcPr>
          <w:p w14:paraId="4CF7F958" w14:textId="539B44D1" w:rsidR="00DF42B2" w:rsidRPr="002E10BE" w:rsidRDefault="000E21F8" w:rsidP="003E5827">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02571EB" w14:textId="77023975" w:rsidR="00DF42B2" w:rsidRPr="002E10BE" w:rsidRDefault="00B26161" w:rsidP="00A34A6E">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1790331E" w14:textId="71301687"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1205CB36" w14:textId="2D855C16"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03518AC5" w14:textId="075BFD0A"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732A427F"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42F6AB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2A1E96E6"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728FBEE8"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0F9BC3D1"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5B3F460"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43B303B5"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45A201C2"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27B748E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45E5DE"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0F904680"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2CED4F9A"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7139C24"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3659D8B6"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2FDB8A78"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45BFAF5"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3B527817"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7536E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54C7824C" w14:textId="0CAE1D1E"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left w:val="single" w:sz="6" w:space="0" w:color="auto"/>
              <w:right w:val="single" w:sz="6" w:space="0" w:color="auto"/>
            </w:tcBorders>
            <w:vAlign w:val="center"/>
          </w:tcPr>
          <w:p w14:paraId="04DE83AA" w14:textId="215CDE1E"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76DD35E" w14:textId="10B52C9A" w:rsidR="00DF42B2" w:rsidRPr="002E10BE" w:rsidRDefault="00B26161"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7B52A957" w14:textId="2AB69ABC"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2D3779E6" w14:textId="4E0DF279"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444C39CE" w14:textId="5A5BB098" w:rsidR="00DF42B2" w:rsidRPr="002E10BE" w:rsidRDefault="000E21F8" w:rsidP="00C25921">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18017C20"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65D5E58B"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59D3E18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307F142A" w14:textId="7CC58565" w:rsidR="00DF42B2" w:rsidRPr="002E10BE" w:rsidRDefault="00AD68CB"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1635643B" w14:textId="7DE58340" w:rsidR="00DF42B2" w:rsidRPr="002E10BE" w:rsidRDefault="00B26161"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1952DE2A"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B21A39D" w14:textId="11B6425D"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748E73E8" w14:textId="04343ECA"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622DA815"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03A062"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022C916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2D26F3E"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5E023CB2"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6DF58B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15B57CC"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843F57D"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17CD4ACC" w14:textId="77777777"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0C96083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72C616F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14:paraId="346C2500" w14:textId="26F0878F" w:rsidR="00DF42B2" w:rsidRPr="002E10BE" w:rsidRDefault="00AD68CB"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bottom w:val="single" w:sz="6" w:space="0" w:color="auto"/>
              <w:right w:val="single" w:sz="6" w:space="0" w:color="auto"/>
            </w:tcBorders>
            <w:vAlign w:val="center"/>
          </w:tcPr>
          <w:p w14:paraId="33D4430C" w14:textId="372A10D2" w:rsidR="00DF42B2" w:rsidRPr="002E10BE" w:rsidRDefault="00B26161"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bottom w:val="single" w:sz="6" w:space="0" w:color="auto"/>
              <w:right w:val="single" w:sz="6" w:space="0" w:color="auto"/>
            </w:tcBorders>
            <w:vAlign w:val="center"/>
          </w:tcPr>
          <w:p w14:paraId="711CF93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92060D" w14:textId="1D31605C"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bottom w:val="single" w:sz="6" w:space="0" w:color="auto"/>
              <w:right w:val="single" w:sz="6" w:space="0" w:color="auto"/>
            </w:tcBorders>
            <w:vAlign w:val="center"/>
          </w:tcPr>
          <w:p w14:paraId="1FFF14CA" w14:textId="40A9892E"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bl>
    <w:p w14:paraId="39BB3D8A" w14:textId="77777777" w:rsidR="00DF42B2" w:rsidRPr="002E10BE" w:rsidRDefault="00DF42B2" w:rsidP="00E0211F">
      <w:pPr>
        <w:keepNext w:val="0"/>
        <w:rPr>
          <w:rFonts w:ascii="Arial" w:hAnsi="Arial" w:cs="Arial"/>
          <w:b/>
          <w:lang w:val="sk-SK"/>
        </w:rPr>
      </w:pPr>
    </w:p>
    <w:p w14:paraId="5F34B145" w14:textId="77777777" w:rsidR="00434C63" w:rsidRPr="002E10BE" w:rsidRDefault="00434C63" w:rsidP="00DF42B2">
      <w:pPr>
        <w:keepNext w:val="0"/>
        <w:rPr>
          <w:rFonts w:ascii="Arial" w:hAnsi="Arial" w:cs="Arial"/>
          <w:b/>
          <w:lang w:val="sk-SK"/>
        </w:rPr>
      </w:pPr>
    </w:p>
    <w:p w14:paraId="0381919E" w14:textId="77777777" w:rsidR="00434C63" w:rsidRDefault="00434C63" w:rsidP="00DF42B2">
      <w:pPr>
        <w:keepNext w:val="0"/>
        <w:rPr>
          <w:rFonts w:ascii="Arial" w:hAnsi="Arial" w:cs="Arial"/>
          <w:b/>
          <w:lang w:val="sk-SK"/>
        </w:rPr>
      </w:pPr>
    </w:p>
    <w:p w14:paraId="1CBBFCF1" w14:textId="77777777" w:rsidR="00A34A6E" w:rsidRDefault="00A34A6E" w:rsidP="00DF42B2">
      <w:pPr>
        <w:keepNext w:val="0"/>
        <w:rPr>
          <w:rFonts w:ascii="Arial" w:hAnsi="Arial" w:cs="Arial"/>
          <w:b/>
          <w:lang w:val="sk-SK"/>
        </w:rPr>
      </w:pPr>
    </w:p>
    <w:p w14:paraId="72E37946" w14:textId="77777777" w:rsidR="00A34A6E" w:rsidRDefault="00A34A6E" w:rsidP="00DF42B2">
      <w:pPr>
        <w:keepNext w:val="0"/>
        <w:rPr>
          <w:rFonts w:ascii="Arial" w:hAnsi="Arial" w:cs="Arial"/>
          <w:b/>
          <w:lang w:val="sk-SK"/>
        </w:rPr>
      </w:pPr>
    </w:p>
    <w:p w14:paraId="1BB05676" w14:textId="77777777" w:rsidR="00A34A6E" w:rsidRDefault="00A34A6E" w:rsidP="00DF42B2">
      <w:pPr>
        <w:keepNext w:val="0"/>
        <w:rPr>
          <w:rFonts w:ascii="Arial" w:hAnsi="Arial" w:cs="Arial"/>
          <w:b/>
          <w:lang w:val="sk-SK"/>
        </w:rPr>
      </w:pPr>
    </w:p>
    <w:p w14:paraId="56F1B339" w14:textId="77777777" w:rsidR="00A34A6E" w:rsidRDefault="00A34A6E" w:rsidP="00DF42B2">
      <w:pPr>
        <w:keepNext w:val="0"/>
        <w:rPr>
          <w:rFonts w:ascii="Arial" w:hAnsi="Arial" w:cs="Arial"/>
          <w:b/>
          <w:lang w:val="sk-SK"/>
        </w:rPr>
      </w:pPr>
    </w:p>
    <w:p w14:paraId="1175810E" w14:textId="77777777" w:rsidR="00A34A6E" w:rsidRDefault="00A34A6E" w:rsidP="00DF42B2">
      <w:pPr>
        <w:keepNext w:val="0"/>
        <w:rPr>
          <w:rFonts w:ascii="Arial" w:hAnsi="Arial" w:cs="Arial"/>
          <w:b/>
          <w:lang w:val="sk-SK"/>
        </w:rPr>
      </w:pPr>
    </w:p>
    <w:p w14:paraId="63E4A66A" w14:textId="77777777" w:rsidR="00A34A6E" w:rsidRDefault="00A34A6E" w:rsidP="00DF42B2">
      <w:pPr>
        <w:keepNext w:val="0"/>
        <w:rPr>
          <w:rFonts w:ascii="Arial" w:hAnsi="Arial" w:cs="Arial"/>
          <w:b/>
          <w:lang w:val="sk-SK"/>
        </w:rPr>
      </w:pPr>
    </w:p>
    <w:p w14:paraId="55D1106A" w14:textId="77777777" w:rsidR="00A34A6E" w:rsidRDefault="00A34A6E" w:rsidP="00DF42B2">
      <w:pPr>
        <w:keepNext w:val="0"/>
        <w:rPr>
          <w:rFonts w:ascii="Arial" w:hAnsi="Arial" w:cs="Arial"/>
          <w:b/>
          <w:lang w:val="sk-SK"/>
        </w:rPr>
      </w:pPr>
    </w:p>
    <w:p w14:paraId="506F9F87" w14:textId="77777777" w:rsidR="00A34A6E" w:rsidRDefault="00A34A6E" w:rsidP="00DF42B2">
      <w:pPr>
        <w:keepNext w:val="0"/>
        <w:rPr>
          <w:rFonts w:ascii="Arial" w:hAnsi="Arial" w:cs="Arial"/>
          <w:b/>
          <w:lang w:val="sk-SK"/>
        </w:rPr>
      </w:pPr>
    </w:p>
    <w:p w14:paraId="6547E2E5" w14:textId="77777777" w:rsidR="00A34A6E" w:rsidRDefault="00A34A6E" w:rsidP="00DF42B2">
      <w:pPr>
        <w:keepNext w:val="0"/>
        <w:rPr>
          <w:rFonts w:ascii="Arial" w:hAnsi="Arial" w:cs="Arial"/>
          <w:b/>
          <w:lang w:val="sk-SK"/>
        </w:rPr>
      </w:pPr>
    </w:p>
    <w:p w14:paraId="11D857C4" w14:textId="77777777" w:rsidR="00A34A6E" w:rsidRDefault="00A34A6E" w:rsidP="00DF42B2">
      <w:pPr>
        <w:keepNext w:val="0"/>
        <w:rPr>
          <w:rFonts w:ascii="Arial" w:hAnsi="Arial" w:cs="Arial"/>
          <w:b/>
          <w:lang w:val="sk-SK"/>
        </w:rPr>
      </w:pPr>
    </w:p>
    <w:p w14:paraId="33ABB53F" w14:textId="77777777" w:rsidR="00A34A6E" w:rsidRDefault="00A34A6E" w:rsidP="00DF42B2">
      <w:pPr>
        <w:keepNext w:val="0"/>
        <w:rPr>
          <w:rFonts w:ascii="Arial" w:hAnsi="Arial" w:cs="Arial"/>
          <w:b/>
          <w:lang w:val="sk-SK"/>
        </w:rPr>
      </w:pPr>
    </w:p>
    <w:p w14:paraId="5D5510D2" w14:textId="77777777" w:rsidR="00A34A6E" w:rsidRPr="002E10BE" w:rsidRDefault="00A34A6E" w:rsidP="00DF42B2">
      <w:pPr>
        <w:keepNext w:val="0"/>
        <w:rPr>
          <w:rFonts w:ascii="Arial" w:hAnsi="Arial" w:cs="Arial"/>
          <w:b/>
          <w:lang w:val="sk-SK"/>
        </w:rPr>
      </w:pPr>
    </w:p>
    <w:p w14:paraId="23732773" w14:textId="77777777" w:rsidR="00F106B6" w:rsidRDefault="00F106B6" w:rsidP="00DF42B2">
      <w:pPr>
        <w:keepNext w:val="0"/>
        <w:rPr>
          <w:rFonts w:ascii="Arial" w:hAnsi="Arial" w:cs="Arial"/>
          <w:b/>
          <w:lang w:val="sk-SK"/>
        </w:rPr>
      </w:pPr>
    </w:p>
    <w:p w14:paraId="13BD347B" w14:textId="77777777" w:rsidR="00434C63" w:rsidRPr="002E10BE" w:rsidRDefault="00434C63" w:rsidP="00DF42B2">
      <w:pPr>
        <w:keepNext w:val="0"/>
        <w:rPr>
          <w:rFonts w:ascii="Arial" w:hAnsi="Arial" w:cs="Arial"/>
          <w:b/>
          <w:lang w:val="sk-SK"/>
        </w:rPr>
      </w:pPr>
      <w:r w:rsidRPr="002E10BE">
        <w:rPr>
          <w:rFonts w:ascii="Arial" w:hAnsi="Arial" w:cs="Arial"/>
          <w:b/>
          <w:lang w:val="sk-SK"/>
        </w:rPr>
        <w:t>Údaje o príjmoch a výhodách členov štatutárnych, dozorných a iných orgánov</w:t>
      </w:r>
    </w:p>
    <w:p w14:paraId="5C931405"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TableGrid"/>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7B2786F"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1173ECA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274A2DD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63CD57E9"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142C9924" w14:textId="77777777" w:rsidTr="00953379">
        <w:trPr>
          <w:trHeight w:val="562"/>
        </w:trPr>
        <w:tc>
          <w:tcPr>
            <w:tcW w:w="2064" w:type="dxa"/>
            <w:vMerge/>
            <w:tcBorders>
              <w:left w:val="single" w:sz="2" w:space="0" w:color="auto"/>
              <w:right w:val="single" w:sz="2" w:space="0" w:color="auto"/>
            </w:tcBorders>
            <w:vAlign w:val="center"/>
          </w:tcPr>
          <w:p w14:paraId="74C31EA6"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7C7BCED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4BA4CB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A1D0C9F"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777A264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241C191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4FB34F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5BC3757E" w14:textId="77777777" w:rsidTr="00953379">
        <w:trPr>
          <w:trHeight w:val="562"/>
        </w:trPr>
        <w:tc>
          <w:tcPr>
            <w:tcW w:w="2064" w:type="dxa"/>
            <w:vMerge/>
            <w:tcBorders>
              <w:left w:val="single" w:sz="2" w:space="0" w:color="auto"/>
              <w:right w:val="single" w:sz="2" w:space="0" w:color="auto"/>
            </w:tcBorders>
            <w:vAlign w:val="center"/>
          </w:tcPr>
          <w:p w14:paraId="0DFBBBA5"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D5A59F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396ACF"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4EACF957"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747F4AFF"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26D0BE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3C6D784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62E96CCC" w14:textId="77777777" w:rsidTr="00E7199A">
        <w:trPr>
          <w:trHeight w:hRule="exact" w:val="425"/>
        </w:trPr>
        <w:tc>
          <w:tcPr>
            <w:tcW w:w="2064" w:type="dxa"/>
            <w:vMerge w:val="restart"/>
            <w:tcBorders>
              <w:top w:val="single" w:sz="12" w:space="0" w:color="auto"/>
            </w:tcBorders>
            <w:vAlign w:val="center"/>
          </w:tcPr>
          <w:p w14:paraId="5CE6508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0AAB2CCC"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63E24FF8"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7C22D055"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5E9F34A7"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1CB3DA8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AD39AE1" w14:textId="77777777" w:rsidR="00DF42B2" w:rsidRPr="002E10BE" w:rsidRDefault="00DF42B2" w:rsidP="00434C63">
            <w:pPr>
              <w:spacing w:after="0"/>
              <w:jc w:val="right"/>
              <w:rPr>
                <w:rFonts w:ascii="Arial" w:hAnsi="Arial" w:cs="Arial"/>
                <w:sz w:val="16"/>
                <w:szCs w:val="16"/>
                <w:lang w:val="sk-SK"/>
              </w:rPr>
            </w:pPr>
          </w:p>
        </w:tc>
      </w:tr>
      <w:tr w:rsidR="00DF42B2" w:rsidRPr="002E10BE" w14:paraId="2054E8E5" w14:textId="77777777" w:rsidTr="00E7199A">
        <w:trPr>
          <w:trHeight w:hRule="exact" w:val="425"/>
        </w:trPr>
        <w:tc>
          <w:tcPr>
            <w:tcW w:w="2064" w:type="dxa"/>
            <w:vMerge/>
            <w:vAlign w:val="center"/>
          </w:tcPr>
          <w:p w14:paraId="2FFFBDC1"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011F615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BE52FD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269865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5540CF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822EE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14DCA42" w14:textId="77777777" w:rsidR="00DF42B2" w:rsidRPr="002E10BE" w:rsidRDefault="00DF42B2" w:rsidP="00434C63">
            <w:pPr>
              <w:spacing w:after="0"/>
              <w:jc w:val="right"/>
              <w:rPr>
                <w:rFonts w:ascii="Arial" w:hAnsi="Arial" w:cs="Arial"/>
                <w:sz w:val="16"/>
                <w:szCs w:val="16"/>
                <w:lang w:val="sk-SK"/>
              </w:rPr>
            </w:pPr>
          </w:p>
        </w:tc>
      </w:tr>
      <w:tr w:rsidR="00DF42B2" w:rsidRPr="002E10BE" w14:paraId="243B7E39" w14:textId="77777777" w:rsidTr="00E7199A">
        <w:trPr>
          <w:trHeight w:hRule="exact" w:val="425"/>
        </w:trPr>
        <w:tc>
          <w:tcPr>
            <w:tcW w:w="2064" w:type="dxa"/>
            <w:vMerge w:val="restart"/>
            <w:vAlign w:val="center"/>
          </w:tcPr>
          <w:p w14:paraId="7477656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2379AE9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2CBA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4F1A40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52D9F2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23F0DA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FCB1BE" w14:textId="77777777" w:rsidR="00DF42B2" w:rsidRPr="002E10BE" w:rsidRDefault="00DF42B2" w:rsidP="00434C63">
            <w:pPr>
              <w:spacing w:after="0"/>
              <w:jc w:val="right"/>
              <w:rPr>
                <w:rFonts w:ascii="Arial" w:hAnsi="Arial" w:cs="Arial"/>
                <w:sz w:val="16"/>
                <w:szCs w:val="16"/>
                <w:lang w:val="sk-SK"/>
              </w:rPr>
            </w:pPr>
          </w:p>
        </w:tc>
      </w:tr>
      <w:tr w:rsidR="00DF42B2" w:rsidRPr="002E10BE" w14:paraId="2C45A281" w14:textId="77777777" w:rsidTr="00E7199A">
        <w:trPr>
          <w:trHeight w:hRule="exact" w:val="425"/>
        </w:trPr>
        <w:tc>
          <w:tcPr>
            <w:tcW w:w="2064" w:type="dxa"/>
            <w:vMerge/>
            <w:vAlign w:val="center"/>
          </w:tcPr>
          <w:p w14:paraId="19660D07"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7B0E817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8A57D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45A008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BD2C78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03E793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7BDED4E" w14:textId="77777777" w:rsidR="00DF42B2" w:rsidRPr="002E10BE" w:rsidRDefault="00DF42B2" w:rsidP="00434C63">
            <w:pPr>
              <w:spacing w:after="0"/>
              <w:jc w:val="right"/>
              <w:rPr>
                <w:rFonts w:ascii="Arial" w:hAnsi="Arial" w:cs="Arial"/>
                <w:sz w:val="16"/>
                <w:szCs w:val="16"/>
                <w:lang w:val="sk-SK"/>
              </w:rPr>
            </w:pPr>
          </w:p>
        </w:tc>
      </w:tr>
      <w:tr w:rsidR="00DF42B2" w:rsidRPr="002E10BE" w14:paraId="59E5478B" w14:textId="77777777" w:rsidTr="00E7199A">
        <w:trPr>
          <w:trHeight w:hRule="exact" w:val="425"/>
        </w:trPr>
        <w:tc>
          <w:tcPr>
            <w:tcW w:w="2064" w:type="dxa"/>
            <w:vMerge w:val="restart"/>
            <w:vAlign w:val="center"/>
          </w:tcPr>
          <w:p w14:paraId="0677E83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1132B3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6CC1A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24E0F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A6B78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1DAC64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F45ECB" w14:textId="77777777" w:rsidR="00DF42B2" w:rsidRPr="002E10BE" w:rsidRDefault="00DF42B2" w:rsidP="00434C63">
            <w:pPr>
              <w:spacing w:after="0"/>
              <w:jc w:val="right"/>
              <w:rPr>
                <w:rFonts w:ascii="Arial" w:hAnsi="Arial" w:cs="Arial"/>
                <w:sz w:val="16"/>
                <w:szCs w:val="16"/>
                <w:lang w:val="sk-SK"/>
              </w:rPr>
            </w:pPr>
          </w:p>
        </w:tc>
      </w:tr>
      <w:tr w:rsidR="00DF42B2" w:rsidRPr="002E10BE" w14:paraId="54B43901" w14:textId="77777777" w:rsidTr="00E7199A">
        <w:trPr>
          <w:trHeight w:hRule="exact" w:val="425"/>
        </w:trPr>
        <w:tc>
          <w:tcPr>
            <w:tcW w:w="2064" w:type="dxa"/>
            <w:vMerge/>
            <w:vAlign w:val="center"/>
          </w:tcPr>
          <w:p w14:paraId="4BF6895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C00CE3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5F4D40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C75D5AC"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F9300E0"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5955F9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E8162B2" w14:textId="77777777" w:rsidR="00DF42B2" w:rsidRPr="002E10BE" w:rsidRDefault="00DF42B2" w:rsidP="00434C63">
            <w:pPr>
              <w:spacing w:after="0"/>
              <w:jc w:val="right"/>
              <w:rPr>
                <w:rFonts w:ascii="Arial" w:hAnsi="Arial" w:cs="Arial"/>
                <w:sz w:val="16"/>
                <w:szCs w:val="16"/>
                <w:lang w:val="sk-SK"/>
              </w:rPr>
            </w:pPr>
          </w:p>
        </w:tc>
      </w:tr>
      <w:tr w:rsidR="00DF42B2" w:rsidRPr="002E10BE" w14:paraId="3FE36CD0" w14:textId="77777777" w:rsidTr="00E7199A">
        <w:trPr>
          <w:trHeight w:hRule="exact" w:val="425"/>
        </w:trPr>
        <w:tc>
          <w:tcPr>
            <w:tcW w:w="2064" w:type="dxa"/>
            <w:vMerge w:val="restart"/>
            <w:vAlign w:val="center"/>
          </w:tcPr>
          <w:p w14:paraId="20FBBC3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7471916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E4186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89D8C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34D1EB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09FE1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90D90C" w14:textId="77777777" w:rsidR="00DF42B2" w:rsidRPr="002E10BE" w:rsidRDefault="00DF42B2" w:rsidP="00434C63">
            <w:pPr>
              <w:spacing w:after="0"/>
              <w:jc w:val="right"/>
              <w:rPr>
                <w:rFonts w:ascii="Arial" w:hAnsi="Arial" w:cs="Arial"/>
                <w:sz w:val="16"/>
                <w:szCs w:val="16"/>
                <w:lang w:val="sk-SK"/>
              </w:rPr>
            </w:pPr>
          </w:p>
        </w:tc>
      </w:tr>
      <w:tr w:rsidR="00DF42B2" w:rsidRPr="002E10BE" w14:paraId="481FCE30" w14:textId="77777777" w:rsidTr="00E7199A">
        <w:trPr>
          <w:trHeight w:hRule="exact" w:val="425"/>
        </w:trPr>
        <w:tc>
          <w:tcPr>
            <w:tcW w:w="2064" w:type="dxa"/>
            <w:vMerge/>
            <w:vAlign w:val="center"/>
          </w:tcPr>
          <w:p w14:paraId="12D23E0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6A283E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AB54A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DBE17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466492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12629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35C546E" w14:textId="77777777" w:rsidR="00DF42B2" w:rsidRPr="002E10BE" w:rsidRDefault="00DF42B2" w:rsidP="00434C63">
            <w:pPr>
              <w:spacing w:after="0"/>
              <w:jc w:val="right"/>
              <w:rPr>
                <w:rFonts w:ascii="Arial" w:hAnsi="Arial" w:cs="Arial"/>
                <w:sz w:val="16"/>
                <w:szCs w:val="16"/>
                <w:lang w:val="sk-SK"/>
              </w:rPr>
            </w:pPr>
          </w:p>
        </w:tc>
      </w:tr>
      <w:tr w:rsidR="00DF42B2" w:rsidRPr="002E10BE" w14:paraId="74DD93AF" w14:textId="77777777" w:rsidTr="00E7199A">
        <w:trPr>
          <w:trHeight w:hRule="exact" w:val="425"/>
        </w:trPr>
        <w:tc>
          <w:tcPr>
            <w:tcW w:w="2064" w:type="dxa"/>
            <w:vMerge w:val="restart"/>
            <w:vAlign w:val="center"/>
          </w:tcPr>
          <w:p w14:paraId="0735D33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36F3CAC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1B7152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B433D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36A14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5D6855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C59B24" w14:textId="77777777" w:rsidR="00DF42B2" w:rsidRPr="002E10BE" w:rsidRDefault="00DF42B2" w:rsidP="00434C63">
            <w:pPr>
              <w:spacing w:after="0"/>
              <w:jc w:val="right"/>
              <w:rPr>
                <w:rFonts w:ascii="Arial" w:hAnsi="Arial" w:cs="Arial"/>
                <w:sz w:val="16"/>
                <w:szCs w:val="16"/>
                <w:lang w:val="sk-SK"/>
              </w:rPr>
            </w:pPr>
          </w:p>
        </w:tc>
      </w:tr>
      <w:tr w:rsidR="00DF42B2" w:rsidRPr="002E10BE" w14:paraId="403E6EB6" w14:textId="77777777" w:rsidTr="00E7199A">
        <w:trPr>
          <w:trHeight w:hRule="exact" w:val="425"/>
        </w:trPr>
        <w:tc>
          <w:tcPr>
            <w:tcW w:w="2064" w:type="dxa"/>
            <w:vMerge/>
            <w:vAlign w:val="center"/>
          </w:tcPr>
          <w:p w14:paraId="7377981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E12530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00898C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4D8C9B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BBFC57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706C7A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A26740A" w14:textId="77777777" w:rsidR="00DF42B2" w:rsidRPr="002E10BE" w:rsidRDefault="00DF42B2" w:rsidP="00434C63">
            <w:pPr>
              <w:spacing w:after="0"/>
              <w:jc w:val="right"/>
              <w:rPr>
                <w:rFonts w:ascii="Arial" w:hAnsi="Arial" w:cs="Arial"/>
                <w:sz w:val="16"/>
                <w:szCs w:val="16"/>
                <w:lang w:val="sk-SK"/>
              </w:rPr>
            </w:pPr>
          </w:p>
        </w:tc>
      </w:tr>
      <w:tr w:rsidR="00DF42B2" w:rsidRPr="002E10BE" w14:paraId="1C628FC2" w14:textId="77777777" w:rsidTr="00E7199A">
        <w:trPr>
          <w:trHeight w:hRule="exact" w:val="425"/>
        </w:trPr>
        <w:tc>
          <w:tcPr>
            <w:tcW w:w="2064" w:type="dxa"/>
            <w:vMerge w:val="restart"/>
            <w:vAlign w:val="center"/>
          </w:tcPr>
          <w:p w14:paraId="362A161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079EE96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6D7F0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AEB1C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5E77D9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CA7A6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C59144" w14:textId="77777777" w:rsidR="00DF42B2" w:rsidRPr="002E10BE" w:rsidRDefault="00DF42B2" w:rsidP="00434C63">
            <w:pPr>
              <w:spacing w:after="0"/>
              <w:jc w:val="right"/>
              <w:rPr>
                <w:rFonts w:ascii="Arial" w:hAnsi="Arial" w:cs="Arial"/>
                <w:sz w:val="16"/>
                <w:szCs w:val="16"/>
                <w:lang w:val="sk-SK"/>
              </w:rPr>
            </w:pPr>
          </w:p>
        </w:tc>
      </w:tr>
      <w:tr w:rsidR="00DF42B2" w:rsidRPr="002E10BE" w14:paraId="388D12C5" w14:textId="77777777" w:rsidTr="00E7199A">
        <w:trPr>
          <w:trHeight w:hRule="exact" w:val="425"/>
        </w:trPr>
        <w:tc>
          <w:tcPr>
            <w:tcW w:w="2064" w:type="dxa"/>
            <w:vMerge/>
            <w:vAlign w:val="center"/>
          </w:tcPr>
          <w:p w14:paraId="0C31C5D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6C7FA41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C60DA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4065B5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2EA0D5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80D9C9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D3C2CBC" w14:textId="77777777" w:rsidR="00DF42B2" w:rsidRPr="002E10BE" w:rsidRDefault="00DF42B2" w:rsidP="00434C63">
            <w:pPr>
              <w:spacing w:after="0"/>
              <w:jc w:val="right"/>
              <w:rPr>
                <w:rFonts w:ascii="Arial" w:hAnsi="Arial" w:cs="Arial"/>
                <w:sz w:val="16"/>
                <w:szCs w:val="16"/>
                <w:lang w:val="sk-SK"/>
              </w:rPr>
            </w:pPr>
          </w:p>
        </w:tc>
      </w:tr>
      <w:tr w:rsidR="00DF42B2" w:rsidRPr="002E10BE" w14:paraId="5F50987A" w14:textId="77777777" w:rsidTr="00E7199A">
        <w:trPr>
          <w:trHeight w:hRule="exact" w:val="425"/>
        </w:trPr>
        <w:tc>
          <w:tcPr>
            <w:tcW w:w="2064" w:type="dxa"/>
            <w:vMerge w:val="restart"/>
            <w:vAlign w:val="center"/>
          </w:tcPr>
          <w:p w14:paraId="1715EDC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3F4EC4F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BE6953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7F63664"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B91800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7E892D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056DC5C" w14:textId="77777777" w:rsidR="00DF42B2" w:rsidRPr="002E10BE" w:rsidRDefault="00DF42B2" w:rsidP="00434C63">
            <w:pPr>
              <w:spacing w:after="0"/>
              <w:jc w:val="right"/>
              <w:rPr>
                <w:rFonts w:ascii="Arial" w:hAnsi="Arial" w:cs="Arial"/>
                <w:sz w:val="16"/>
                <w:szCs w:val="16"/>
                <w:lang w:val="sk-SK"/>
              </w:rPr>
            </w:pPr>
          </w:p>
        </w:tc>
      </w:tr>
      <w:tr w:rsidR="00DF42B2" w:rsidRPr="002E10BE" w14:paraId="7F212ED6" w14:textId="77777777" w:rsidTr="00E7199A">
        <w:trPr>
          <w:trHeight w:hRule="exact" w:val="425"/>
        </w:trPr>
        <w:tc>
          <w:tcPr>
            <w:tcW w:w="2064" w:type="dxa"/>
            <w:vMerge/>
            <w:vAlign w:val="center"/>
          </w:tcPr>
          <w:p w14:paraId="31F65F1B"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53AB600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08FE8D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BE4B3C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FD1EFA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3E4888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1568460" w14:textId="77777777" w:rsidR="00DF42B2" w:rsidRPr="002E10BE" w:rsidRDefault="00DF42B2" w:rsidP="00434C63">
            <w:pPr>
              <w:spacing w:after="0"/>
              <w:jc w:val="right"/>
              <w:rPr>
                <w:rFonts w:ascii="Arial" w:hAnsi="Arial" w:cs="Arial"/>
                <w:sz w:val="16"/>
                <w:szCs w:val="16"/>
                <w:lang w:val="sk-SK"/>
              </w:rPr>
            </w:pPr>
          </w:p>
        </w:tc>
      </w:tr>
    </w:tbl>
    <w:p w14:paraId="370ED163" w14:textId="77777777" w:rsidR="00BB0609" w:rsidRPr="002E10BE" w:rsidRDefault="00BB0609" w:rsidP="00BB0609">
      <w:pPr>
        <w:rPr>
          <w:rFonts w:ascii="Arial" w:hAnsi="Arial" w:cs="Arial"/>
          <w:lang w:val="sk-SK"/>
        </w:rPr>
      </w:pPr>
      <w:bookmarkStart w:id="16" w:name="_Toc474124227"/>
      <w:bookmarkStart w:id="17" w:name="_Toc474124339"/>
    </w:p>
    <w:p w14:paraId="738E39F6" w14:textId="5F78FD81" w:rsidR="00F106B6" w:rsidRPr="00DD334C" w:rsidRDefault="008242C6" w:rsidP="00E0211F">
      <w:pPr>
        <w:pStyle w:val="Heading1"/>
        <w:keepNext w:val="0"/>
        <w:rPr>
          <w:rFonts w:ascii="Arial" w:hAnsi="Arial" w:cs="Arial"/>
          <w:lang w:val="sk-SK"/>
        </w:rPr>
      </w:pPr>
      <w:r w:rsidRPr="002E10BE">
        <w:rPr>
          <w:rFonts w:ascii="Arial" w:hAnsi="Arial" w:cs="Arial"/>
          <w:sz w:val="2"/>
          <w:szCs w:val="2"/>
          <w:lang w:val="sk-SK"/>
        </w:rPr>
        <w:br w:type="page"/>
      </w:r>
      <w:bookmarkStart w:id="18" w:name="_MON_1066744819"/>
      <w:bookmarkStart w:id="19" w:name="_MON_1066744873"/>
      <w:bookmarkStart w:id="20" w:name="_MON_1066744903"/>
      <w:bookmarkStart w:id="21" w:name="_MON_1066745482"/>
      <w:bookmarkStart w:id="22" w:name="_MON_1066753873"/>
      <w:bookmarkStart w:id="23" w:name="_MON_1066753884"/>
      <w:bookmarkStart w:id="24" w:name="_MON_1094482493"/>
      <w:bookmarkStart w:id="25" w:name="_MON_1122721254"/>
      <w:bookmarkStart w:id="26" w:name="_MON_1122721310"/>
      <w:bookmarkStart w:id="27" w:name="_MON_1122819315"/>
      <w:bookmarkStart w:id="28" w:name="_MON_1122819655"/>
      <w:bookmarkStart w:id="29" w:name="_MON_1122897317"/>
      <w:bookmarkStart w:id="30" w:name="_MON_1122897378"/>
      <w:bookmarkStart w:id="31" w:name="_MON_1122897412"/>
      <w:bookmarkStart w:id="32" w:name="_MON_1122897481"/>
      <w:bookmarkStart w:id="33" w:name="_MON_1122898120"/>
      <w:bookmarkStart w:id="34" w:name="_MON_1122984894"/>
      <w:bookmarkStart w:id="35" w:name="_MON_1122985035"/>
      <w:bookmarkStart w:id="36" w:name="_MON_1122986696"/>
      <w:bookmarkStart w:id="37" w:name="_MON_1122988287"/>
      <w:bookmarkStart w:id="38" w:name="_MON_1122990782"/>
      <w:bookmarkStart w:id="39" w:name="_MON_1122991105"/>
      <w:bookmarkStart w:id="40" w:name="_MON_1122991199"/>
      <w:bookmarkStart w:id="41" w:name="_MON_1123064165"/>
      <w:bookmarkStart w:id="42" w:name="_MON_1123064267"/>
      <w:bookmarkStart w:id="43" w:name="_MON_1123308617"/>
      <w:bookmarkStart w:id="44" w:name="_MON_1127128951"/>
      <w:bookmarkStart w:id="45" w:name="_MON_1127128990"/>
      <w:bookmarkStart w:id="46" w:name="_MON_1127129061"/>
      <w:bookmarkStart w:id="47" w:name="_MON_1135590023"/>
      <w:bookmarkStart w:id="48" w:name="_MON_1135590211"/>
      <w:bookmarkStart w:id="49" w:name="_MON_1135611991"/>
      <w:bookmarkStart w:id="50" w:name="_MON_1135663702"/>
      <w:bookmarkStart w:id="51" w:name="_MON_1200827545"/>
      <w:bookmarkStart w:id="52" w:name="_MON_1200827591"/>
      <w:bookmarkStart w:id="53" w:name="_MON_1203838701"/>
      <w:bookmarkStart w:id="54" w:name="_MON_1230966564"/>
      <w:bookmarkStart w:id="55" w:name="_MON_1233131870"/>
      <w:bookmarkStart w:id="56" w:name="_MON_1265541218"/>
      <w:bookmarkStart w:id="57" w:name="_MON_1267946674"/>
      <w:bookmarkStart w:id="58" w:name="_MON_1267947217"/>
      <w:bookmarkStart w:id="59" w:name="_MON_1267947801"/>
      <w:bookmarkStart w:id="60" w:name="_MON_1297682385"/>
      <w:bookmarkStart w:id="61" w:name="_MON_1298788555"/>
      <w:bookmarkStart w:id="62" w:name="_MON_1298788638"/>
      <w:bookmarkStart w:id="63" w:name="_MON_1329209499"/>
      <w:bookmarkStart w:id="64" w:name="_MON_1329209534"/>
      <w:bookmarkStart w:id="65" w:name="_MON_1330236595"/>
      <w:bookmarkStart w:id="66" w:name="_MON_1330236627"/>
      <w:bookmarkStart w:id="67" w:name="_MON_1330237005"/>
      <w:bookmarkStart w:id="68" w:name="_MON_1330237264"/>
      <w:bookmarkStart w:id="69" w:name="_MON_1330237763"/>
      <w:bookmarkStart w:id="70" w:name="_MON_1360651850"/>
      <w:bookmarkStart w:id="71" w:name="_MON_1360652307"/>
      <w:bookmarkStart w:id="72" w:name="_MON_1360652875"/>
      <w:bookmarkStart w:id="73" w:name="_MON_1393676936"/>
      <w:bookmarkStart w:id="74" w:name="_MON_1393677040"/>
      <w:bookmarkStart w:id="75" w:name="_MON_1393677393"/>
      <w:bookmarkStart w:id="76" w:name="_MON_1393677587"/>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32528DA0" w14:textId="77777777" w:rsidR="00E93888" w:rsidRPr="002E10BE" w:rsidRDefault="00E93888" w:rsidP="00E0211F">
      <w:pPr>
        <w:keepNext w:val="0"/>
        <w:rPr>
          <w:rFonts w:ascii="Arial" w:hAnsi="Arial" w:cs="Arial"/>
          <w:lang w:val="sk-SK"/>
        </w:rPr>
      </w:pPr>
      <w:bookmarkStart w:id="77" w:name="_MON_1066745795"/>
      <w:bookmarkStart w:id="78" w:name="_MON_1066745810"/>
      <w:bookmarkStart w:id="79" w:name="_MON_1066753929"/>
      <w:bookmarkStart w:id="80" w:name="_MON_1066801194"/>
      <w:bookmarkStart w:id="81" w:name="_MON_1094482747"/>
      <w:bookmarkStart w:id="82" w:name="_MON_1122721557"/>
      <w:bookmarkStart w:id="83" w:name="_MON_1122722079"/>
      <w:bookmarkStart w:id="84" w:name="_MON_1122819497"/>
      <w:bookmarkStart w:id="85" w:name="_MON_1122879102"/>
      <w:bookmarkStart w:id="86" w:name="_MON_1122879167"/>
      <w:bookmarkStart w:id="87" w:name="_MON_1122879204"/>
      <w:bookmarkStart w:id="88" w:name="_MON_1122879246"/>
      <w:bookmarkStart w:id="89" w:name="_MON_1122881330"/>
      <w:bookmarkStart w:id="90" w:name="_MON_1122881971"/>
      <w:bookmarkStart w:id="91" w:name="_MON_1122881992"/>
      <w:bookmarkStart w:id="92" w:name="_MON_1122885094"/>
      <w:bookmarkStart w:id="93" w:name="_MON_1122885117"/>
      <w:bookmarkStart w:id="94" w:name="_MON_1122897190"/>
      <w:bookmarkStart w:id="95" w:name="_MON_1122897214"/>
      <w:bookmarkStart w:id="96" w:name="_MON_1122898070"/>
      <w:bookmarkStart w:id="97" w:name="_MON_1122900580"/>
      <w:bookmarkStart w:id="98" w:name="_MON_1122984756"/>
      <w:bookmarkStart w:id="99" w:name="_MON_1122984799"/>
      <w:bookmarkStart w:id="100" w:name="_MON_1122986641"/>
      <w:bookmarkStart w:id="101" w:name="_MON_1122988259"/>
      <w:bookmarkStart w:id="102" w:name="_MON_1122990747"/>
      <w:bookmarkStart w:id="103" w:name="_MON_1122991018"/>
      <w:bookmarkStart w:id="104" w:name="_MON_1123062492"/>
      <w:bookmarkStart w:id="105" w:name="_MON_1123064148"/>
      <w:bookmarkStart w:id="106" w:name="_MON_1123064800"/>
      <w:bookmarkStart w:id="107" w:name="_MON_1127129078"/>
      <w:bookmarkStart w:id="108" w:name="_MON_1127129140"/>
      <w:bookmarkStart w:id="109" w:name="_MON_1135590178"/>
      <w:bookmarkStart w:id="110" w:name="_MON_1135609322"/>
      <w:bookmarkStart w:id="111" w:name="_MON_1135611778"/>
      <w:bookmarkStart w:id="112" w:name="_MON_1135663492"/>
      <w:bookmarkStart w:id="113" w:name="_MON_1135663681"/>
      <w:bookmarkStart w:id="114" w:name="_MON_1200827604"/>
      <w:bookmarkStart w:id="115" w:name="_MON_1200827660"/>
      <w:bookmarkStart w:id="116" w:name="_MON_1203838637"/>
      <w:bookmarkStart w:id="117" w:name="_MON_1203838747"/>
      <w:bookmarkStart w:id="118" w:name="_MON_1230966616"/>
      <w:bookmarkStart w:id="119" w:name="_MON_1233131648"/>
      <w:bookmarkStart w:id="120" w:name="_MON_1265541263"/>
      <w:bookmarkStart w:id="121" w:name="_MON_1267946496"/>
      <w:bookmarkStart w:id="122" w:name="_MON_1267946970"/>
      <w:bookmarkStart w:id="123" w:name="_MON_1267947700"/>
      <w:bookmarkStart w:id="124" w:name="_MON_1297682436"/>
      <w:bookmarkStart w:id="125" w:name="_MON_1298788383"/>
      <w:bookmarkStart w:id="126" w:name="_MON_1329209411"/>
      <w:bookmarkStart w:id="127" w:name="_MON_1330236611"/>
      <w:bookmarkStart w:id="128" w:name="_MON_1330236670"/>
      <w:bookmarkStart w:id="129" w:name="_MON_1360651937"/>
      <w:bookmarkStart w:id="130" w:name="_MON_1393676981"/>
      <w:bookmarkStart w:id="131" w:name="_MON_1393677005"/>
      <w:bookmarkStart w:id="132" w:name="_MON_1393677051"/>
      <w:bookmarkStart w:id="133" w:name="_MON_1393677344"/>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14:paraId="24100553"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59F1532F"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AA6466">
        <w:rPr>
          <w:rFonts w:ascii="Arial" w:hAnsi="Arial" w:cs="Arial"/>
          <w:iCs w:val="0"/>
          <w:lang w:eastAsia="en-US"/>
        </w:rPr>
        <w:t>2</w:t>
      </w:r>
      <w:r w:rsidR="0018446B">
        <w:rPr>
          <w:rFonts w:ascii="Arial" w:hAnsi="Arial" w:cs="Arial"/>
          <w:iCs w:val="0"/>
          <w:lang w:eastAsia="en-US"/>
        </w:rPr>
        <w:t>3</w:t>
      </w:r>
      <w:r w:rsidR="00AA6466">
        <w:rPr>
          <w:rFonts w:ascii="Arial" w:hAnsi="Arial" w:cs="Arial"/>
          <w:iCs w:val="0"/>
          <w:lang w:eastAsia="en-US"/>
        </w:rPr>
        <w:t xml:space="preserve"> </w:t>
      </w:r>
      <w:r w:rsidRPr="002E10BE">
        <w:rPr>
          <w:rFonts w:ascii="Arial" w:hAnsi="Arial" w:cs="Arial"/>
          <w:iCs w:val="0"/>
          <w:szCs w:val="20"/>
          <w:lang w:eastAsia="en-US"/>
        </w:rPr>
        <w:t>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501AA804" w:rsidR="00A34A6E" w:rsidRPr="002E10BE" w:rsidRDefault="0018446B" w:rsidP="00E0211F">
            <w:pPr>
              <w:pStyle w:val="table"/>
              <w:keepNext w:val="0"/>
              <w:rPr>
                <w:rFonts w:ascii="Arial" w:hAnsi="Arial" w:cs="Arial"/>
                <w:lang w:val="sk-SK"/>
              </w:rPr>
            </w:pPr>
            <w:r>
              <w:rPr>
                <w:rFonts w:ascii="Arial" w:hAnsi="Arial" w:cs="Arial"/>
                <w:lang w:val="sk-SK"/>
              </w:rPr>
              <w:t>22.</w:t>
            </w:r>
            <w:r w:rsidR="005E7892">
              <w:rPr>
                <w:rFonts w:ascii="Arial" w:hAnsi="Arial" w:cs="Arial"/>
                <w:lang w:val="sk-SK"/>
              </w:rPr>
              <w:t>02.202</w:t>
            </w:r>
            <w:r>
              <w:rPr>
                <w:rFonts w:ascii="Arial" w:hAnsi="Arial" w:cs="Arial"/>
                <w:lang w:val="sk-SK"/>
              </w:rPr>
              <w:t>4</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14"/>
      <w:headerReference w:type="default" r:id="rId15"/>
      <w:footerReference w:type="default" r:id="rId16"/>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6E2C8B" w14:textId="77777777" w:rsidR="00F32900" w:rsidRDefault="00F32900">
      <w:r>
        <w:separator/>
      </w:r>
    </w:p>
  </w:endnote>
  <w:endnote w:type="continuationSeparator" w:id="0">
    <w:p w14:paraId="39F69E2D" w14:textId="77777777" w:rsidR="00F32900" w:rsidRDefault="00F329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77F0E3" w14:textId="77777777" w:rsidR="00FE3CF1" w:rsidRDefault="00FE3CF1">
    <w:pPr>
      <w:pStyle w:val="Footer"/>
      <w:framePr w:wrap="around" w:vAnchor="text" w:hAnchor="margin" w:y="1"/>
    </w:pPr>
    <w:r>
      <w:fldChar w:fldCharType="begin"/>
    </w:r>
    <w:r>
      <w:instrText xml:space="preserve">PAGE  </w:instrText>
    </w:r>
    <w:r>
      <w:fldChar w:fldCharType="end"/>
    </w:r>
  </w:p>
  <w:p w14:paraId="7960EB3C" w14:textId="77777777" w:rsidR="00FE3CF1" w:rsidRDefault="00FE3CF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10C96F" w14:textId="77777777" w:rsidR="00FE3CF1" w:rsidRDefault="00FE3CF1">
    <w:pPr>
      <w:pStyle w:val="Footer"/>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81431" w14:textId="77777777" w:rsidR="00FE3CF1" w:rsidRDefault="00FE3CF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F23029" w14:textId="77777777" w:rsidR="00FE3CF1" w:rsidRDefault="00FE3CF1" w:rsidP="00DD6F3E">
    <w:pPr>
      <w:pStyle w:val="Footer"/>
      <w:jc w:val="center"/>
    </w:pPr>
  </w:p>
  <w:p w14:paraId="5F2E65D1" w14:textId="6DAB4ABF" w:rsidR="00FE3CF1" w:rsidRPr="00953379" w:rsidRDefault="00FE3CF1"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12</w:t>
    </w:r>
    <w:r w:rsidRPr="00953379">
      <w:rPr>
        <w:rFonts w:ascii="Arial" w:hAnsi="Arial" w:cs="Arial"/>
      </w:rPr>
      <w:fldChar w:fldCharType="end"/>
    </w:r>
  </w:p>
  <w:p w14:paraId="1204E35D" w14:textId="77777777" w:rsidR="00FE3CF1" w:rsidRPr="00953379" w:rsidRDefault="00FE3CF1" w:rsidP="00B07515">
    <w:pPr>
      <w:pStyle w:val="Footer"/>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F36F4E" w14:textId="77777777" w:rsidR="00F32900" w:rsidRDefault="00F32900">
      <w:r>
        <w:separator/>
      </w:r>
    </w:p>
  </w:footnote>
  <w:footnote w:type="continuationSeparator" w:id="0">
    <w:p w14:paraId="252D48EE" w14:textId="77777777" w:rsidR="00F32900" w:rsidRDefault="00F3290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FF598C" w14:textId="77777777" w:rsidR="00FE3CF1" w:rsidRDefault="00FE3CF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EBA70" w14:textId="77777777" w:rsidR="00FE3CF1" w:rsidRDefault="00FE3CF1">
    <w:pPr>
      <w:rPr>
        <w:lang w:val="en-GB"/>
      </w:rPr>
    </w:pPr>
  </w:p>
  <w:p w14:paraId="7BF34083" w14:textId="77777777" w:rsidR="00FE3CF1" w:rsidRDefault="00FE3CF1">
    <w:pPr>
      <w:rPr>
        <w:lang w:val="en-GB"/>
      </w:rPr>
    </w:pPr>
  </w:p>
  <w:p w14:paraId="3DFEDC06" w14:textId="77777777" w:rsidR="00FE3CF1" w:rsidRDefault="00FE3CF1">
    <w:pPr>
      <w:rPr>
        <w:lang w:val="en-GB"/>
      </w:rPr>
    </w:pPr>
  </w:p>
  <w:p w14:paraId="754BA486" w14:textId="77777777" w:rsidR="00FE3CF1" w:rsidRDefault="00FE3CF1">
    <w:pP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957978" w14:textId="77777777" w:rsidR="00FE3CF1" w:rsidRDefault="00FE3CF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E72FC" w14:textId="77777777" w:rsidR="00FE3CF1" w:rsidRDefault="00FE3CF1"/>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732F89" w14:textId="77777777" w:rsidR="00FE3CF1" w:rsidRPr="0080697A" w:rsidRDefault="00FE3CF1" w:rsidP="0080697A">
    <w:pPr>
      <w:pStyle w:val="lines"/>
      <w:jc w:val="right"/>
    </w:pPr>
    <w:r w:rsidRPr="0080697A">
      <w:t>Poznámky Uč</w:t>
    </w:r>
    <w:r>
      <w:t xml:space="preserve"> MUJ </w:t>
    </w:r>
    <w:r w:rsidRPr="0080697A">
      <w:t>3-01</w:t>
    </w:r>
    <w:r>
      <w:ptab w:relativeTo="margin" w:alignment="center" w:leader="none"/>
    </w:r>
    <w:r>
      <w:t>Coliant s.r.o.</w:t>
    </w:r>
    <w:r w:rsidRPr="0080697A">
      <w:ptab w:relativeTo="margin" w:alignment="right" w:leader="none"/>
    </w:r>
    <w:r w:rsidRPr="0080697A">
      <w:t>IČO47131918</w:t>
    </w:r>
  </w:p>
  <w:p w14:paraId="5AF35E21" w14:textId="77777777" w:rsidR="00FE3CF1" w:rsidRPr="0080697A" w:rsidRDefault="00FE3CF1"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2023766547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710110408">
    <w:abstractNumId w:val="6"/>
  </w:num>
  <w:num w:numId="2" w16cid:durableId="1317148410">
    <w:abstractNumId w:val="4"/>
  </w:num>
  <w:num w:numId="3" w16cid:durableId="1167597582">
    <w:abstractNumId w:val="4"/>
    <w:lvlOverride w:ilvl="0">
      <w:startOverride w:val="1"/>
    </w:lvlOverride>
  </w:num>
  <w:num w:numId="4" w16cid:durableId="1336688137">
    <w:abstractNumId w:val="4"/>
    <w:lvlOverride w:ilvl="0">
      <w:startOverride w:val="1"/>
    </w:lvlOverride>
  </w:num>
  <w:num w:numId="5" w16cid:durableId="302583917">
    <w:abstractNumId w:val="8"/>
  </w:num>
  <w:num w:numId="6" w16cid:durableId="2118597796">
    <w:abstractNumId w:val="6"/>
  </w:num>
  <w:num w:numId="7" w16cid:durableId="1426730867">
    <w:abstractNumId w:val="6"/>
  </w:num>
  <w:num w:numId="8" w16cid:durableId="1465075776">
    <w:abstractNumId w:val="7"/>
  </w:num>
  <w:num w:numId="9" w16cid:durableId="2069647574">
    <w:abstractNumId w:val="3"/>
  </w:num>
  <w:num w:numId="10" w16cid:durableId="1152254281">
    <w:abstractNumId w:val="11"/>
  </w:num>
  <w:num w:numId="11" w16cid:durableId="816341834">
    <w:abstractNumId w:val="13"/>
  </w:num>
  <w:num w:numId="12" w16cid:durableId="426587028">
    <w:abstractNumId w:val="1"/>
  </w:num>
  <w:num w:numId="13" w16cid:durableId="1536966454">
    <w:abstractNumId w:val="8"/>
  </w:num>
  <w:num w:numId="14" w16cid:durableId="2075617970">
    <w:abstractNumId w:val="8"/>
  </w:num>
  <w:num w:numId="15" w16cid:durableId="1090470181">
    <w:abstractNumId w:val="8"/>
  </w:num>
  <w:num w:numId="16" w16cid:durableId="1805150272">
    <w:abstractNumId w:val="10"/>
  </w:num>
  <w:num w:numId="17" w16cid:durableId="738215534">
    <w:abstractNumId w:val="8"/>
  </w:num>
  <w:num w:numId="18" w16cid:durableId="2138334489">
    <w:abstractNumId w:val="4"/>
  </w:num>
  <w:num w:numId="19" w16cid:durableId="1205018763">
    <w:abstractNumId w:val="6"/>
  </w:num>
  <w:num w:numId="20" w16cid:durableId="814418249">
    <w:abstractNumId w:val="6"/>
  </w:num>
  <w:num w:numId="21" w16cid:durableId="134110084">
    <w:abstractNumId w:val="6"/>
  </w:num>
  <w:num w:numId="22" w16cid:durableId="1431780061">
    <w:abstractNumId w:val="5"/>
  </w:num>
  <w:num w:numId="23" w16cid:durableId="41829646">
    <w:abstractNumId w:val="4"/>
  </w:num>
  <w:num w:numId="24" w16cid:durableId="840658411">
    <w:abstractNumId w:val="4"/>
  </w:num>
  <w:num w:numId="25" w16cid:durableId="150103075">
    <w:abstractNumId w:val="4"/>
  </w:num>
  <w:num w:numId="26" w16cid:durableId="1718509685">
    <w:abstractNumId w:val="12"/>
  </w:num>
  <w:num w:numId="27" w16cid:durableId="1938177170">
    <w:abstractNumId w:val="8"/>
  </w:num>
  <w:num w:numId="28" w16cid:durableId="546918657">
    <w:abstractNumId w:val="6"/>
  </w:num>
  <w:num w:numId="29" w16cid:durableId="730538334">
    <w:abstractNumId w:val="6"/>
  </w:num>
  <w:num w:numId="30" w16cid:durableId="98336454">
    <w:abstractNumId w:val="6"/>
  </w:num>
  <w:num w:numId="31" w16cid:durableId="2146270688">
    <w:abstractNumId w:val="6"/>
  </w:num>
  <w:num w:numId="32" w16cid:durableId="304315146">
    <w:abstractNumId w:val="0"/>
  </w:num>
  <w:num w:numId="33" w16cid:durableId="1944149122">
    <w:abstractNumId w:val="9"/>
  </w:num>
  <w:num w:numId="34" w16cid:durableId="6520062">
    <w:abstractNumId w:val="2"/>
  </w:num>
  <w:num w:numId="35" w16cid:durableId="128754799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27BD"/>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6F20"/>
    <w:rsid w:val="00077F9F"/>
    <w:rsid w:val="0008298C"/>
    <w:rsid w:val="000855D2"/>
    <w:rsid w:val="00092A9C"/>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0E6B"/>
    <w:rsid w:val="000D149A"/>
    <w:rsid w:val="000D301B"/>
    <w:rsid w:val="000E00F2"/>
    <w:rsid w:val="000E180E"/>
    <w:rsid w:val="000E18FC"/>
    <w:rsid w:val="000E21F8"/>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446B"/>
    <w:rsid w:val="0018619F"/>
    <w:rsid w:val="001862AF"/>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0D03"/>
    <w:rsid w:val="00263DE8"/>
    <w:rsid w:val="00265CDA"/>
    <w:rsid w:val="00266072"/>
    <w:rsid w:val="002673B6"/>
    <w:rsid w:val="00273DA1"/>
    <w:rsid w:val="002818D4"/>
    <w:rsid w:val="0028420F"/>
    <w:rsid w:val="00285FED"/>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2F4785"/>
    <w:rsid w:val="00302B3C"/>
    <w:rsid w:val="003059E5"/>
    <w:rsid w:val="00305AA5"/>
    <w:rsid w:val="00310C0F"/>
    <w:rsid w:val="003117A3"/>
    <w:rsid w:val="003126BF"/>
    <w:rsid w:val="00313D7F"/>
    <w:rsid w:val="00317A0A"/>
    <w:rsid w:val="003209A5"/>
    <w:rsid w:val="00321E3E"/>
    <w:rsid w:val="00322514"/>
    <w:rsid w:val="0033070E"/>
    <w:rsid w:val="00331BDA"/>
    <w:rsid w:val="00333C05"/>
    <w:rsid w:val="00334625"/>
    <w:rsid w:val="00334CCF"/>
    <w:rsid w:val="00335407"/>
    <w:rsid w:val="00336323"/>
    <w:rsid w:val="0034369C"/>
    <w:rsid w:val="00344E58"/>
    <w:rsid w:val="003465E8"/>
    <w:rsid w:val="00352174"/>
    <w:rsid w:val="00352EA6"/>
    <w:rsid w:val="0035740C"/>
    <w:rsid w:val="00357D85"/>
    <w:rsid w:val="0036348E"/>
    <w:rsid w:val="00364C06"/>
    <w:rsid w:val="00365C60"/>
    <w:rsid w:val="00370AD0"/>
    <w:rsid w:val="00372CE9"/>
    <w:rsid w:val="003748EE"/>
    <w:rsid w:val="0037788D"/>
    <w:rsid w:val="00380FAE"/>
    <w:rsid w:val="0038241E"/>
    <w:rsid w:val="00384B72"/>
    <w:rsid w:val="00390235"/>
    <w:rsid w:val="00391DD2"/>
    <w:rsid w:val="00394A1D"/>
    <w:rsid w:val="003A040E"/>
    <w:rsid w:val="003A1374"/>
    <w:rsid w:val="003A7DCC"/>
    <w:rsid w:val="003B02AA"/>
    <w:rsid w:val="003B09EC"/>
    <w:rsid w:val="003B276C"/>
    <w:rsid w:val="003B4605"/>
    <w:rsid w:val="003B55F2"/>
    <w:rsid w:val="003B56EB"/>
    <w:rsid w:val="003B6D91"/>
    <w:rsid w:val="003C0E55"/>
    <w:rsid w:val="003C3979"/>
    <w:rsid w:val="003C52C5"/>
    <w:rsid w:val="003D093E"/>
    <w:rsid w:val="003D2886"/>
    <w:rsid w:val="003D4166"/>
    <w:rsid w:val="003D4520"/>
    <w:rsid w:val="003D4A12"/>
    <w:rsid w:val="003D5C6C"/>
    <w:rsid w:val="003D70CA"/>
    <w:rsid w:val="003E099F"/>
    <w:rsid w:val="003E2EE8"/>
    <w:rsid w:val="003E3002"/>
    <w:rsid w:val="003E4A46"/>
    <w:rsid w:val="003E4A61"/>
    <w:rsid w:val="003E5827"/>
    <w:rsid w:val="003F528D"/>
    <w:rsid w:val="003F6E60"/>
    <w:rsid w:val="003F7F5B"/>
    <w:rsid w:val="00402718"/>
    <w:rsid w:val="00402AC6"/>
    <w:rsid w:val="004037B7"/>
    <w:rsid w:val="00403DE6"/>
    <w:rsid w:val="004065F9"/>
    <w:rsid w:val="004066B6"/>
    <w:rsid w:val="00412B42"/>
    <w:rsid w:val="00423792"/>
    <w:rsid w:val="00423BBC"/>
    <w:rsid w:val="00424435"/>
    <w:rsid w:val="00425254"/>
    <w:rsid w:val="004262F9"/>
    <w:rsid w:val="00427089"/>
    <w:rsid w:val="00427EF7"/>
    <w:rsid w:val="0043312F"/>
    <w:rsid w:val="00434C63"/>
    <w:rsid w:val="00435877"/>
    <w:rsid w:val="00437599"/>
    <w:rsid w:val="0044047A"/>
    <w:rsid w:val="00440FD5"/>
    <w:rsid w:val="00442EA4"/>
    <w:rsid w:val="00443C6A"/>
    <w:rsid w:val="004449C4"/>
    <w:rsid w:val="00445597"/>
    <w:rsid w:val="00450038"/>
    <w:rsid w:val="0046070F"/>
    <w:rsid w:val="00460B8A"/>
    <w:rsid w:val="00461730"/>
    <w:rsid w:val="00461BDF"/>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486E"/>
    <w:rsid w:val="004A51F7"/>
    <w:rsid w:val="004A6286"/>
    <w:rsid w:val="004A66FE"/>
    <w:rsid w:val="004B6978"/>
    <w:rsid w:val="004C12BF"/>
    <w:rsid w:val="004C2446"/>
    <w:rsid w:val="004C36FC"/>
    <w:rsid w:val="004C76A8"/>
    <w:rsid w:val="004D0BD2"/>
    <w:rsid w:val="004D3181"/>
    <w:rsid w:val="004D61C8"/>
    <w:rsid w:val="004E2631"/>
    <w:rsid w:val="004F1C45"/>
    <w:rsid w:val="004F44F3"/>
    <w:rsid w:val="004F4CF9"/>
    <w:rsid w:val="004F5120"/>
    <w:rsid w:val="004F6A59"/>
    <w:rsid w:val="004F6EFD"/>
    <w:rsid w:val="00501F4B"/>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261"/>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D7545"/>
    <w:rsid w:val="005E465F"/>
    <w:rsid w:val="005E4CB2"/>
    <w:rsid w:val="005E7892"/>
    <w:rsid w:val="005E7A53"/>
    <w:rsid w:val="005E7FCD"/>
    <w:rsid w:val="005F0CAA"/>
    <w:rsid w:val="005F5DD5"/>
    <w:rsid w:val="005F76DD"/>
    <w:rsid w:val="00604A87"/>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3DE8"/>
    <w:rsid w:val="00647357"/>
    <w:rsid w:val="00647DAF"/>
    <w:rsid w:val="006503F2"/>
    <w:rsid w:val="00650498"/>
    <w:rsid w:val="006512D3"/>
    <w:rsid w:val="00653C24"/>
    <w:rsid w:val="00653D49"/>
    <w:rsid w:val="006560E8"/>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204"/>
    <w:rsid w:val="00694406"/>
    <w:rsid w:val="00695757"/>
    <w:rsid w:val="006A17C3"/>
    <w:rsid w:val="006A193F"/>
    <w:rsid w:val="006A3EAA"/>
    <w:rsid w:val="006A6602"/>
    <w:rsid w:val="006C0B05"/>
    <w:rsid w:val="006C2729"/>
    <w:rsid w:val="006C2AC7"/>
    <w:rsid w:val="006C3298"/>
    <w:rsid w:val="006C3FE7"/>
    <w:rsid w:val="006C408D"/>
    <w:rsid w:val="006C447E"/>
    <w:rsid w:val="006D163C"/>
    <w:rsid w:val="006D243D"/>
    <w:rsid w:val="006D3F5F"/>
    <w:rsid w:val="006D627D"/>
    <w:rsid w:val="006E03C0"/>
    <w:rsid w:val="006E0BAF"/>
    <w:rsid w:val="006E1C17"/>
    <w:rsid w:val="006E2DB2"/>
    <w:rsid w:val="006E47BC"/>
    <w:rsid w:val="006E5237"/>
    <w:rsid w:val="006E6486"/>
    <w:rsid w:val="006E69E0"/>
    <w:rsid w:val="006E70EE"/>
    <w:rsid w:val="006E714B"/>
    <w:rsid w:val="006E727C"/>
    <w:rsid w:val="006F0654"/>
    <w:rsid w:val="006F1838"/>
    <w:rsid w:val="006F2CAE"/>
    <w:rsid w:val="006F4720"/>
    <w:rsid w:val="006F5585"/>
    <w:rsid w:val="006F57B8"/>
    <w:rsid w:val="00700669"/>
    <w:rsid w:val="00700F44"/>
    <w:rsid w:val="00703A64"/>
    <w:rsid w:val="00704B57"/>
    <w:rsid w:val="007051A8"/>
    <w:rsid w:val="007138C6"/>
    <w:rsid w:val="007142E9"/>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36D0"/>
    <w:rsid w:val="00753CB3"/>
    <w:rsid w:val="007562DD"/>
    <w:rsid w:val="00764FE9"/>
    <w:rsid w:val="00765D1E"/>
    <w:rsid w:val="0076610F"/>
    <w:rsid w:val="007718C0"/>
    <w:rsid w:val="007731E6"/>
    <w:rsid w:val="00773395"/>
    <w:rsid w:val="007820F8"/>
    <w:rsid w:val="0078556F"/>
    <w:rsid w:val="00786210"/>
    <w:rsid w:val="007917E1"/>
    <w:rsid w:val="00794EE4"/>
    <w:rsid w:val="00796B1C"/>
    <w:rsid w:val="0079789A"/>
    <w:rsid w:val="007A1AA3"/>
    <w:rsid w:val="007A5847"/>
    <w:rsid w:val="007B1BB8"/>
    <w:rsid w:val="007B53C9"/>
    <w:rsid w:val="007B5C13"/>
    <w:rsid w:val="007B6BC4"/>
    <w:rsid w:val="007C10D3"/>
    <w:rsid w:val="007C3DEE"/>
    <w:rsid w:val="007C5792"/>
    <w:rsid w:val="007C7921"/>
    <w:rsid w:val="007D3D9F"/>
    <w:rsid w:val="007D7CE4"/>
    <w:rsid w:val="007E42D5"/>
    <w:rsid w:val="007E51FC"/>
    <w:rsid w:val="007E6574"/>
    <w:rsid w:val="007E6897"/>
    <w:rsid w:val="007F04F5"/>
    <w:rsid w:val="007F1D39"/>
    <w:rsid w:val="007F1DB4"/>
    <w:rsid w:val="007F1EF3"/>
    <w:rsid w:val="007F30FC"/>
    <w:rsid w:val="007F748E"/>
    <w:rsid w:val="0080697A"/>
    <w:rsid w:val="00810C0F"/>
    <w:rsid w:val="008112D1"/>
    <w:rsid w:val="008115F9"/>
    <w:rsid w:val="00813E15"/>
    <w:rsid w:val="0081715E"/>
    <w:rsid w:val="00820963"/>
    <w:rsid w:val="00820AD3"/>
    <w:rsid w:val="008242C6"/>
    <w:rsid w:val="00825127"/>
    <w:rsid w:val="00825903"/>
    <w:rsid w:val="00830813"/>
    <w:rsid w:val="008313B8"/>
    <w:rsid w:val="00832565"/>
    <w:rsid w:val="00833545"/>
    <w:rsid w:val="008335B9"/>
    <w:rsid w:val="00834556"/>
    <w:rsid w:val="00835852"/>
    <w:rsid w:val="00836637"/>
    <w:rsid w:val="008379A9"/>
    <w:rsid w:val="00840C57"/>
    <w:rsid w:val="008438FE"/>
    <w:rsid w:val="00845C71"/>
    <w:rsid w:val="0085593C"/>
    <w:rsid w:val="0085653F"/>
    <w:rsid w:val="008637FD"/>
    <w:rsid w:val="008733A4"/>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A3CB8"/>
    <w:rsid w:val="008B390C"/>
    <w:rsid w:val="008B5BE2"/>
    <w:rsid w:val="008C08BA"/>
    <w:rsid w:val="008C1F12"/>
    <w:rsid w:val="008C38C0"/>
    <w:rsid w:val="008C7A8E"/>
    <w:rsid w:val="008D428C"/>
    <w:rsid w:val="008D5012"/>
    <w:rsid w:val="008D58B8"/>
    <w:rsid w:val="008D643B"/>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7849"/>
    <w:rsid w:val="009300B9"/>
    <w:rsid w:val="009312AC"/>
    <w:rsid w:val="009328B7"/>
    <w:rsid w:val="009328C2"/>
    <w:rsid w:val="009338C4"/>
    <w:rsid w:val="00935827"/>
    <w:rsid w:val="00935CBC"/>
    <w:rsid w:val="00940419"/>
    <w:rsid w:val="00941BE4"/>
    <w:rsid w:val="0094219E"/>
    <w:rsid w:val="00944BBE"/>
    <w:rsid w:val="00944F64"/>
    <w:rsid w:val="0094584C"/>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501E"/>
    <w:rsid w:val="009D67E7"/>
    <w:rsid w:val="009E1CC4"/>
    <w:rsid w:val="009E20F6"/>
    <w:rsid w:val="009E45FC"/>
    <w:rsid w:val="009E4B27"/>
    <w:rsid w:val="009E6B58"/>
    <w:rsid w:val="009F6324"/>
    <w:rsid w:val="009F765B"/>
    <w:rsid w:val="00A0215B"/>
    <w:rsid w:val="00A02469"/>
    <w:rsid w:val="00A024D5"/>
    <w:rsid w:val="00A037EA"/>
    <w:rsid w:val="00A04320"/>
    <w:rsid w:val="00A07985"/>
    <w:rsid w:val="00A12E8F"/>
    <w:rsid w:val="00A140D0"/>
    <w:rsid w:val="00A157FC"/>
    <w:rsid w:val="00A17279"/>
    <w:rsid w:val="00A207F4"/>
    <w:rsid w:val="00A23022"/>
    <w:rsid w:val="00A243A1"/>
    <w:rsid w:val="00A26DAB"/>
    <w:rsid w:val="00A30F45"/>
    <w:rsid w:val="00A31F77"/>
    <w:rsid w:val="00A33D5F"/>
    <w:rsid w:val="00A34A6E"/>
    <w:rsid w:val="00A34CFA"/>
    <w:rsid w:val="00A35B85"/>
    <w:rsid w:val="00A404B4"/>
    <w:rsid w:val="00A419CD"/>
    <w:rsid w:val="00A46188"/>
    <w:rsid w:val="00A507B5"/>
    <w:rsid w:val="00A50E87"/>
    <w:rsid w:val="00A525CD"/>
    <w:rsid w:val="00A54290"/>
    <w:rsid w:val="00A555DC"/>
    <w:rsid w:val="00A600B3"/>
    <w:rsid w:val="00A615A0"/>
    <w:rsid w:val="00A64E09"/>
    <w:rsid w:val="00A72DBA"/>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6466"/>
    <w:rsid w:val="00AA7B08"/>
    <w:rsid w:val="00AB1739"/>
    <w:rsid w:val="00AB1CEF"/>
    <w:rsid w:val="00AB2DD4"/>
    <w:rsid w:val="00AB3B0C"/>
    <w:rsid w:val="00AB4843"/>
    <w:rsid w:val="00AB50B8"/>
    <w:rsid w:val="00AB5E8B"/>
    <w:rsid w:val="00AB7018"/>
    <w:rsid w:val="00AB751B"/>
    <w:rsid w:val="00AC0958"/>
    <w:rsid w:val="00AC3661"/>
    <w:rsid w:val="00AC6372"/>
    <w:rsid w:val="00AC7950"/>
    <w:rsid w:val="00AD5390"/>
    <w:rsid w:val="00AD68CB"/>
    <w:rsid w:val="00AD7AE7"/>
    <w:rsid w:val="00AE1613"/>
    <w:rsid w:val="00AE27B2"/>
    <w:rsid w:val="00AE6E20"/>
    <w:rsid w:val="00AE7BF4"/>
    <w:rsid w:val="00AF1B4D"/>
    <w:rsid w:val="00AF35C2"/>
    <w:rsid w:val="00AF398A"/>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26161"/>
    <w:rsid w:val="00B27428"/>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C17DF"/>
    <w:rsid w:val="00BC1A6F"/>
    <w:rsid w:val="00BC30EE"/>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1636C"/>
    <w:rsid w:val="00C250D7"/>
    <w:rsid w:val="00C254F7"/>
    <w:rsid w:val="00C25921"/>
    <w:rsid w:val="00C267B6"/>
    <w:rsid w:val="00C275AC"/>
    <w:rsid w:val="00C30B51"/>
    <w:rsid w:val="00C34DB1"/>
    <w:rsid w:val="00C35939"/>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97421"/>
    <w:rsid w:val="00CA70B1"/>
    <w:rsid w:val="00CA73F8"/>
    <w:rsid w:val="00CB3A51"/>
    <w:rsid w:val="00CB412A"/>
    <w:rsid w:val="00CB4F57"/>
    <w:rsid w:val="00CB788D"/>
    <w:rsid w:val="00CB7FB4"/>
    <w:rsid w:val="00CC182F"/>
    <w:rsid w:val="00CC38E6"/>
    <w:rsid w:val="00CC6EDE"/>
    <w:rsid w:val="00CD011B"/>
    <w:rsid w:val="00CD21BB"/>
    <w:rsid w:val="00CD39AF"/>
    <w:rsid w:val="00CD70C5"/>
    <w:rsid w:val="00CE24F2"/>
    <w:rsid w:val="00CE4CA1"/>
    <w:rsid w:val="00CE5559"/>
    <w:rsid w:val="00CE56F6"/>
    <w:rsid w:val="00CE77C6"/>
    <w:rsid w:val="00CF23CE"/>
    <w:rsid w:val="00CF4057"/>
    <w:rsid w:val="00CF4B62"/>
    <w:rsid w:val="00CF5176"/>
    <w:rsid w:val="00D014B9"/>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294"/>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77FF9"/>
    <w:rsid w:val="00E80E8C"/>
    <w:rsid w:val="00E846EE"/>
    <w:rsid w:val="00E86B75"/>
    <w:rsid w:val="00E86F47"/>
    <w:rsid w:val="00E9013A"/>
    <w:rsid w:val="00E92023"/>
    <w:rsid w:val="00E93888"/>
    <w:rsid w:val="00E94541"/>
    <w:rsid w:val="00E95008"/>
    <w:rsid w:val="00E954EE"/>
    <w:rsid w:val="00EA4341"/>
    <w:rsid w:val="00EB2694"/>
    <w:rsid w:val="00EB3E83"/>
    <w:rsid w:val="00EB56CB"/>
    <w:rsid w:val="00EB7073"/>
    <w:rsid w:val="00EC015E"/>
    <w:rsid w:val="00EC1C1C"/>
    <w:rsid w:val="00EC2CC3"/>
    <w:rsid w:val="00EC2EEB"/>
    <w:rsid w:val="00EC3652"/>
    <w:rsid w:val="00EC4F11"/>
    <w:rsid w:val="00EC6708"/>
    <w:rsid w:val="00EC6AD2"/>
    <w:rsid w:val="00EE2116"/>
    <w:rsid w:val="00EE5578"/>
    <w:rsid w:val="00EE6975"/>
    <w:rsid w:val="00EE7F53"/>
    <w:rsid w:val="00EF559D"/>
    <w:rsid w:val="00EF5788"/>
    <w:rsid w:val="00F034BD"/>
    <w:rsid w:val="00F03F39"/>
    <w:rsid w:val="00F0406A"/>
    <w:rsid w:val="00F068D8"/>
    <w:rsid w:val="00F07019"/>
    <w:rsid w:val="00F106B6"/>
    <w:rsid w:val="00F163B2"/>
    <w:rsid w:val="00F206E9"/>
    <w:rsid w:val="00F22856"/>
    <w:rsid w:val="00F243CD"/>
    <w:rsid w:val="00F2508C"/>
    <w:rsid w:val="00F26391"/>
    <w:rsid w:val="00F27174"/>
    <w:rsid w:val="00F3004C"/>
    <w:rsid w:val="00F31EB5"/>
    <w:rsid w:val="00F32900"/>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95D"/>
    <w:rsid w:val="00F83A1F"/>
    <w:rsid w:val="00F850E2"/>
    <w:rsid w:val="00F87BAF"/>
    <w:rsid w:val="00F9064E"/>
    <w:rsid w:val="00F90F02"/>
    <w:rsid w:val="00F9192D"/>
    <w:rsid w:val="00F932C3"/>
    <w:rsid w:val="00F951B5"/>
    <w:rsid w:val="00FA4DE8"/>
    <w:rsid w:val="00FB5CB5"/>
    <w:rsid w:val="00FB5D3C"/>
    <w:rsid w:val="00FB7E0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3CF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80697A"/>
    <w:pPr>
      <w:keepNext w:val="0"/>
      <w:pBdr>
        <w:bottom w:val="single" w:sz="4" w:space="0" w:color="auto"/>
      </w:pBdr>
      <w:spacing w:after="0"/>
      <w:jc w:val="left"/>
    </w:pPr>
    <w:rPr>
      <w:rFonts w:ascii="Arial" w:hAnsi="Arial" w:cs="Arial"/>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31BC17-726D-46DD-BD95-E93B38D3D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7</TotalTime>
  <Pages>15</Pages>
  <Words>1897</Words>
  <Characters>12078</Characters>
  <Application>Microsoft Office Word</Application>
  <DocSecurity>0</DocSecurity>
  <Lines>100</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13948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10</cp:revision>
  <cp:lastPrinted>2017-02-28T13:44:00Z</cp:lastPrinted>
  <dcterms:created xsi:type="dcterms:W3CDTF">2024-02-22T08:52:00Z</dcterms:created>
  <dcterms:modified xsi:type="dcterms:W3CDTF">2024-02-22T08:59:00Z</dcterms:modified>
</cp:coreProperties>
</file>