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E11185">
        <w:trPr>
          <w:trHeight w:val="706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2D34" w:rsidRPr="003F477D" w:rsidTr="00B72D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2D34" w:rsidRPr="003F477D" w:rsidRDefault="00F75637" w:rsidP="00CC2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72D34" w:rsidRPr="003F477D" w:rsidRDefault="006F39C4" w:rsidP="00C96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B72D34" w:rsidRPr="003F477D" w:rsidTr="00B72D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72D34" w:rsidRPr="003F477D" w:rsidRDefault="00F7563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72D34" w:rsidRPr="003F477D" w:rsidRDefault="006F39C4" w:rsidP="00B72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B72D34" w:rsidRPr="003F477D" w:rsidTr="00B72D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2D34" w:rsidRPr="003F477D" w:rsidRDefault="00B72D34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2D34" w:rsidRPr="003F477D" w:rsidRDefault="00B72D3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72D34" w:rsidRPr="003F477D" w:rsidRDefault="006564F5" w:rsidP="00B72D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080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F39C4" w:rsidP="00F75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F39C4" w:rsidP="00F75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D6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31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75637" w:rsidP="00CC2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75637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F39C4">
              <w:rPr>
                <w:szCs w:val="22"/>
              </w:rPr>
              <w:t>2</w:t>
            </w:r>
            <w:r>
              <w:rPr>
                <w:szCs w:val="22"/>
              </w:rPr>
              <w:t>020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E11185" w:rsidP="00E11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F39C4">
              <w:rPr>
                <w:szCs w:val="22"/>
              </w:rPr>
              <w:t>2</w:t>
            </w:r>
            <w:r>
              <w:rPr>
                <w:szCs w:val="22"/>
              </w:rPr>
              <w:t>020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89185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AF0818" w:rsidP="00AF0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891855" w:rsidP="00EC4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169813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89185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891855" w:rsidP="00E11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6F39C4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EC4DC0" w:rsidP="006F3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F39C4">
              <w:rPr>
                <w:szCs w:val="22"/>
              </w:rPr>
              <w:t>72020</w:t>
            </w: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7432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7432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0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0"/>
        <w:gridCol w:w="1000"/>
        <w:gridCol w:w="20"/>
        <w:gridCol w:w="972"/>
        <w:gridCol w:w="57"/>
        <w:gridCol w:w="652"/>
        <w:gridCol w:w="701"/>
        <w:gridCol w:w="858"/>
        <w:gridCol w:w="1149"/>
      </w:tblGrid>
      <w:tr w:rsidR="0003344F" w:rsidRPr="003F477D" w:rsidTr="00E0266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05ED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05EDC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49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337350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549FC" w:rsidP="00C05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1120374</w:t>
            </w: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75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575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5757E" w:rsidP="00D06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5757E" w:rsidP="00D06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24961</w:t>
            </w:r>
          </w:p>
        </w:tc>
      </w:tr>
      <w:tr w:rsidR="0003344F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53A9" w:rsidP="00957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062F2">
              <w:rPr>
                <w:szCs w:val="22"/>
              </w:rPr>
              <w:t>3</w:t>
            </w:r>
            <w:r w:rsidR="0095757E">
              <w:rPr>
                <w:szCs w:val="22"/>
              </w:rPr>
              <w:t>6889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5757E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1119913</w:t>
            </w:r>
          </w:p>
        </w:tc>
      </w:tr>
      <w:tr w:rsidR="0003344F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E5955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95757E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475586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95757E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324380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95757E" w:rsidP="0026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799966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95757E" w:rsidP="00267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38432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95757E" w:rsidP="003D5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8655</w:t>
            </w:r>
            <w:r w:rsidR="002673BF">
              <w:rPr>
                <w:szCs w:val="22"/>
              </w:rPr>
              <w:t xml:space="preserve">                           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95757E" w:rsidP="00224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95757E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9575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</w:tr>
      <w:tr w:rsidR="005E5955" w:rsidRPr="003F477D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D41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514018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D41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308140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2D4169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822158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E5955" w:rsidRPr="003F477D" w:rsidTr="00E0266D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261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549FC" w:rsidP="00E21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293048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549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E549FC" w:rsidP="00E21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320408</w:t>
            </w:r>
          </w:p>
        </w:tc>
      </w:tr>
      <w:tr w:rsidR="005E5955" w:rsidRPr="003F477D" w:rsidTr="00E0266D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026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549FC" w:rsidP="0026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E549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955" w:rsidRPr="003F477D" w:rsidRDefault="00E549FC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297755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4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48"/>
        <w:gridCol w:w="821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221"/>
      </w:tblGrid>
      <w:tr w:rsidR="00E916CF" w:rsidRPr="003F477D" w:rsidTr="006E51D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21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6E51D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6E51D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611FD9" w:rsidP="00891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4632</w:t>
            </w:r>
            <w:r w:rsidR="00891855">
              <w:rPr>
                <w:szCs w:val="22"/>
              </w:rPr>
              <w:t>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611FD9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1246242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89185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89185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13066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611FD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891855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891855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1120374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89185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89185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774413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891855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891855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89185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25553</w:t>
            </w: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891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89185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475586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891855" w:rsidP="00EC4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324380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89185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799966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4152" w:rsidRPr="003F477D" w:rsidTr="006E51D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E549FC">
              <w:rPr>
                <w:szCs w:val="22"/>
              </w:rPr>
              <w:t>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4C4592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31147</w:t>
            </w:r>
            <w:r w:rsidR="00E549FC">
              <w:rPr>
                <w:szCs w:val="22"/>
              </w:rPr>
              <w:t>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4C459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4C4592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33289</w:t>
            </w:r>
            <w:r w:rsidR="00E549FC">
              <w:rPr>
                <w:szCs w:val="22"/>
              </w:rPr>
              <w:t>5</w:t>
            </w:r>
          </w:p>
        </w:tc>
      </w:tr>
      <w:tr w:rsidR="001A4152" w:rsidRPr="003F477D" w:rsidTr="006E51D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D65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D653A9">
              <w:rPr>
                <w:szCs w:val="22"/>
              </w:rPr>
              <w:t>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4C4592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31147</w:t>
            </w:r>
            <w:r w:rsidR="00E549FC">
              <w:rPr>
                <w:szCs w:val="22"/>
              </w:rPr>
              <w:t>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E549FC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152" w:rsidRPr="003F477D" w:rsidRDefault="00D653A9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549FC">
              <w:rPr>
                <w:szCs w:val="22"/>
              </w:rPr>
              <w:t>20408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6228FE" w:rsidRDefault="006228F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1642F" w:rsidP="009F2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D29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228FE" w:rsidRPr="006228FE" w:rsidRDefault="006228FE" w:rsidP="006228FE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D4E3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253098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44AF9" w:rsidP="004C4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44AF9" w:rsidP="009D4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</w:t>
            </w:r>
            <w:r w:rsidR="009D4E3D">
              <w:rPr>
                <w:szCs w:val="22"/>
              </w:rPr>
              <w:t>5</w:t>
            </w: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44A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44AF9" w:rsidP="00773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D4E3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253791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4A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43462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4E3D" w:rsidP="009D4E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297253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85279C">
        <w:trPr>
          <w:trHeight w:val="700"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228FE" w:rsidRDefault="006228FE" w:rsidP="009F39E7"/>
    <w:p w:rsidR="006228FE" w:rsidRDefault="006228FE" w:rsidP="009F39E7"/>
    <w:p w:rsidR="006228FE" w:rsidRPr="009F39E7" w:rsidRDefault="006228FE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D426F">
        <w:trPr>
          <w:trHeight w:hRule="exact" w:val="299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D4E3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D42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9D42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D4E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4E3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CE4AC5" w:rsidRDefault="00CE4AC5" w:rsidP="00CE4AC5"/>
    <w:p w:rsidR="00CE4AC5" w:rsidRDefault="00CE4AC5" w:rsidP="00CE4AC5"/>
    <w:p w:rsidR="00CE4AC5" w:rsidRDefault="00CE4AC5" w:rsidP="00CE4AC5"/>
    <w:p w:rsidR="00CE4AC5" w:rsidRDefault="00CE4AC5" w:rsidP="00CE4AC5"/>
    <w:p w:rsidR="00CE4AC5" w:rsidRDefault="00CE4AC5" w:rsidP="00CE4AC5"/>
    <w:p w:rsidR="00CE4AC5" w:rsidRPr="00CE4AC5" w:rsidRDefault="00CE4AC5" w:rsidP="00CE4A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73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3852,34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73E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159,67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73EE" w:rsidP="007B2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3033,64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73E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3193,31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E4AC5" w:rsidRDefault="00CE4AC5" w:rsidP="00CE4AC5"/>
    <w:p w:rsidR="00CE4AC5" w:rsidRDefault="00CE4AC5" w:rsidP="00CE4AC5"/>
    <w:p w:rsidR="00CE4AC5" w:rsidRPr="00CE4AC5" w:rsidRDefault="00CE4AC5" w:rsidP="00CE4AC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A273EE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A273EE" w:rsidP="007C0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A273EE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A273EE" w:rsidP="00C20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</w:tr>
      <w:tr w:rsidR="00104B2E" w:rsidRPr="003F477D" w:rsidTr="00C203E5">
        <w:trPr>
          <w:trHeight w:val="44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BE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A273EE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A273EE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A273EE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A273EE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273EE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273E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273EE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273EE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740F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273EE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273E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273E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273E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096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6A01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A273EE" w:rsidP="00104B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1560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104B2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6A01F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305059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4B2E" w:rsidRPr="003F477D" w:rsidRDefault="006A01F1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358926</w:t>
            </w:r>
          </w:p>
        </w:tc>
      </w:tr>
      <w:tr w:rsidR="00104B2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6A01F1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04B2E" w:rsidRPr="003F477D" w:rsidRDefault="006A01F1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226729</w:t>
            </w:r>
          </w:p>
        </w:tc>
      </w:tr>
      <w:tr w:rsidR="00104B2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04B2E" w:rsidRPr="003F477D" w:rsidRDefault="006A01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04B2E" w:rsidRPr="003F477D" w:rsidRDefault="006A01F1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108000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F54C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3E0AF8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776CBE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6ED4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945360">
        <w:trPr>
          <w:trHeight w:val="893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6A01F1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6A01F1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6A0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6A01F1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6A01F1" w:rsidP="000F3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6A01F1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6A01F1" w:rsidP="006A0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6A01F1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94536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45360" w:rsidRPr="003F477D" w:rsidRDefault="006A01F1" w:rsidP="00F70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45360" w:rsidRPr="003F477D" w:rsidRDefault="006A01F1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4942" w:type="pct"/>
        <w:jc w:val="center"/>
        <w:tblInd w:w="108" w:type="dxa"/>
        <w:tblLayout w:type="fixed"/>
        <w:tblLook w:val="00A0"/>
      </w:tblPr>
      <w:tblGrid>
        <w:gridCol w:w="2084"/>
        <w:gridCol w:w="1420"/>
        <w:gridCol w:w="1419"/>
        <w:gridCol w:w="1419"/>
        <w:gridCol w:w="1419"/>
        <w:gridCol w:w="1419"/>
      </w:tblGrid>
      <w:tr w:rsidR="0003344F" w:rsidRPr="003F477D" w:rsidTr="00D44C5A">
        <w:trPr>
          <w:trHeight w:val="345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D44C5A">
        <w:trPr>
          <w:trHeight w:val="224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65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44C5A">
        <w:trPr>
          <w:trHeight w:val="247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44C5A">
        <w:trPr>
          <w:trHeight w:val="27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805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EUR</w:t>
            </w:r>
            <w:r w:rsidR="00805671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2C00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805671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20.11.20</w:t>
            </w:r>
            <w:r w:rsidR="007C3FF8">
              <w:rPr>
                <w:szCs w:val="22"/>
              </w:rPr>
              <w:t>2</w:t>
            </w:r>
            <w:r w:rsidR="00770C66">
              <w:rPr>
                <w:szCs w:val="22"/>
              </w:rPr>
              <w:t>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FD5EEC" w:rsidP="00C73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70955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D5EEC" w:rsidP="00945360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70955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FD5EEC" w:rsidP="007C3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FD5EEC" w:rsidRDefault="00FD5EEC" w:rsidP="0003344F">
      <w:pPr>
        <w:spacing w:after="0" w:line="240" w:lineRule="auto"/>
        <w:rPr>
          <w:szCs w:val="22"/>
        </w:rPr>
      </w:pPr>
    </w:p>
    <w:p w:rsidR="00FD5EEC" w:rsidRPr="003F477D" w:rsidRDefault="00FD5EE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 xml:space="preserve">Ing. Jozef </w:t>
            </w:r>
            <w:r w:rsidR="003257BA">
              <w:rPr>
                <w:szCs w:val="22"/>
              </w:rPr>
              <w:t xml:space="preserve"> Čaládik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FD5EEC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D5EEC" w:rsidP="002C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FD5EE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3257BA" w:rsidP="00BE2B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Zuzana Čalád</w:t>
            </w:r>
            <w:r w:rsidR="00BE2B18">
              <w:rPr>
                <w:b/>
                <w:bCs/>
                <w:szCs w:val="22"/>
              </w:rPr>
              <w:t>i</w:t>
            </w:r>
            <w:r>
              <w:rPr>
                <w:b/>
                <w:bCs/>
                <w:szCs w:val="22"/>
              </w:rPr>
              <w:t>ková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CE4AC5" w:rsidRDefault="00CE4AC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FD5EEC" w:rsidP="00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FD5EEC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70886</w:t>
            </w:r>
          </w:p>
        </w:tc>
      </w:tr>
      <w:tr w:rsidR="00770C6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FD5EEC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2344491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FD5EEC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2282209</w:t>
            </w:r>
          </w:p>
        </w:tc>
      </w:tr>
      <w:tr w:rsidR="00770C6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FD5EEC" w:rsidP="00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FD5EEC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770C6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770C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FD5EEC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2442250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0C66" w:rsidRPr="003F477D" w:rsidRDefault="00FD5EEC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2353212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E4AC5" w:rsidRDefault="00CE4AC5" w:rsidP="00CE4AC5"/>
    <w:p w:rsidR="00CE4AC5" w:rsidRPr="00CE4AC5" w:rsidRDefault="00CE4AC5" w:rsidP="00CE4AC5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E450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E2D60" w:rsidRDefault="003E2D60" w:rsidP="003E2D60"/>
    <w:p w:rsidR="003E2D60" w:rsidRDefault="003E2D60" w:rsidP="003E2D60"/>
    <w:p w:rsidR="003E2D60" w:rsidRDefault="003E2D60" w:rsidP="003E2D60"/>
    <w:p w:rsidR="003E2D60" w:rsidRDefault="003E2D60" w:rsidP="003E2D60"/>
    <w:p w:rsidR="00CE4AC5" w:rsidRDefault="00CE4AC5" w:rsidP="003E2D60"/>
    <w:p w:rsidR="00CE4AC5" w:rsidRDefault="00CE4AC5" w:rsidP="003E2D60"/>
    <w:p w:rsidR="00CE4AC5" w:rsidRDefault="00CE4AC5" w:rsidP="003E2D60"/>
    <w:p w:rsidR="00CE4AC5" w:rsidRPr="003E2D60" w:rsidRDefault="00CE4AC5" w:rsidP="003E2D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42" w:type="pct"/>
        <w:jc w:val="center"/>
        <w:tblLayout w:type="fixed"/>
        <w:tblLook w:val="00A0"/>
      </w:tblPr>
      <w:tblGrid>
        <w:gridCol w:w="2683"/>
        <w:gridCol w:w="1633"/>
        <w:gridCol w:w="769"/>
        <w:gridCol w:w="645"/>
        <w:gridCol w:w="1863"/>
        <w:gridCol w:w="822"/>
        <w:gridCol w:w="901"/>
        <w:gridCol w:w="236"/>
      </w:tblGrid>
      <w:tr w:rsidR="0003344F" w:rsidRPr="003F477D" w:rsidTr="00DE011E">
        <w:trPr>
          <w:gridAfter w:val="1"/>
          <w:wAfter w:w="236" w:type="dxa"/>
          <w:trHeight w:val="642"/>
          <w:jc w:val="center"/>
        </w:trPr>
        <w:tc>
          <w:tcPr>
            <w:tcW w:w="26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DE011E">
        <w:trPr>
          <w:gridAfter w:val="1"/>
          <w:wAfter w:w="236" w:type="dxa"/>
          <w:trHeight w:val="345"/>
          <w:jc w:val="center"/>
        </w:trPr>
        <w:tc>
          <w:tcPr>
            <w:tcW w:w="268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DE011E">
        <w:trPr>
          <w:gridAfter w:val="1"/>
          <w:wAfter w:w="236" w:type="dxa"/>
          <w:trHeight w:val="330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E011E" w:rsidRPr="003F477D" w:rsidTr="00DE011E">
        <w:trPr>
          <w:gridAfter w:val="1"/>
          <w:wAfter w:w="236" w:type="dxa"/>
          <w:trHeight w:val="353"/>
          <w:jc w:val="center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BB1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15246</w:t>
            </w:r>
          </w:p>
        </w:tc>
        <w:tc>
          <w:tcPr>
            <w:tcW w:w="7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AB6B5C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AB6B5C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AE4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1961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AB6B5C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AB6B5C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-805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057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-169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36" w:type="dxa"/>
          </w:tcPr>
          <w:p w:rsidR="00DE011E" w:rsidRPr="003F477D" w:rsidRDefault="00DE011E">
            <w:pPr>
              <w:spacing w:after="0" w:line="240" w:lineRule="auto"/>
            </w:pP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-3594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-755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AB6B5C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-3138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AB6B5C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-659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9C21AB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9C21AB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-3594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AB6B5C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AB6B5C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3C2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AB6B5C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423C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011E" w:rsidRPr="003F477D" w:rsidRDefault="00AB6B5C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9913EF" w:rsidRDefault="009913EF" w:rsidP="00760D6D">
      <w:pPr>
        <w:spacing w:after="0" w:line="240" w:lineRule="auto"/>
        <w:rPr>
          <w:b/>
          <w:szCs w:val="22"/>
        </w:rPr>
      </w:pPr>
    </w:p>
    <w:p w:rsidR="009913EF" w:rsidRDefault="009913EF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CE4AC5" w:rsidRDefault="00CE4AC5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E4AC5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CD2" w:rsidRDefault="00423CD2" w:rsidP="00107589">
      <w:pPr>
        <w:spacing w:after="0" w:line="240" w:lineRule="auto"/>
      </w:pPr>
      <w:r>
        <w:separator/>
      </w:r>
    </w:p>
  </w:endnote>
  <w:endnote w:type="continuationSeparator" w:id="0">
    <w:p w:rsidR="00423CD2" w:rsidRDefault="00423C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CD2" w:rsidRDefault="00423CD2" w:rsidP="004E3895">
    <w:pPr>
      <w:pStyle w:val="Pta"/>
      <w:jc w:val="right"/>
    </w:pPr>
    <w:fldSimple w:instr="PAGE   \* MERGEFORMAT">
      <w:r w:rsidR="009913EF">
        <w:rPr>
          <w:noProof/>
        </w:rPr>
        <w:t>1</w:t>
      </w:r>
    </w:fldSimple>
  </w:p>
  <w:p w:rsidR="00423CD2" w:rsidRDefault="00423C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CD2" w:rsidRDefault="00423CD2" w:rsidP="00107589">
      <w:pPr>
        <w:spacing w:after="0" w:line="240" w:lineRule="auto"/>
      </w:pPr>
      <w:r>
        <w:separator/>
      </w:r>
    </w:p>
  </w:footnote>
  <w:footnote w:type="continuationSeparator" w:id="0">
    <w:p w:rsidR="00423CD2" w:rsidRDefault="00423C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CD2" w:rsidRDefault="00423CD2" w:rsidP="004E3895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31607438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2020433646</w:t>
    </w:r>
  </w:p>
  <w:p w:rsidR="00423CD2" w:rsidRPr="004268D2" w:rsidRDefault="00423C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7EF"/>
    <w:rsid w:val="0000458C"/>
    <w:rsid w:val="00016072"/>
    <w:rsid w:val="00016BD4"/>
    <w:rsid w:val="00017EF3"/>
    <w:rsid w:val="00023199"/>
    <w:rsid w:val="00025FD6"/>
    <w:rsid w:val="000266FD"/>
    <w:rsid w:val="0003344F"/>
    <w:rsid w:val="00037084"/>
    <w:rsid w:val="00041895"/>
    <w:rsid w:val="0005176E"/>
    <w:rsid w:val="000577A8"/>
    <w:rsid w:val="000604BC"/>
    <w:rsid w:val="000649F6"/>
    <w:rsid w:val="00071C19"/>
    <w:rsid w:val="000764EE"/>
    <w:rsid w:val="000813A8"/>
    <w:rsid w:val="00082070"/>
    <w:rsid w:val="00083A25"/>
    <w:rsid w:val="000856F9"/>
    <w:rsid w:val="00093A3C"/>
    <w:rsid w:val="00096074"/>
    <w:rsid w:val="000A4A5A"/>
    <w:rsid w:val="000A7EE3"/>
    <w:rsid w:val="000B5D06"/>
    <w:rsid w:val="000B764F"/>
    <w:rsid w:val="000D1319"/>
    <w:rsid w:val="000D22CE"/>
    <w:rsid w:val="000F3B94"/>
    <w:rsid w:val="00104B2E"/>
    <w:rsid w:val="00107589"/>
    <w:rsid w:val="00117000"/>
    <w:rsid w:val="0012080F"/>
    <w:rsid w:val="0012090B"/>
    <w:rsid w:val="00127841"/>
    <w:rsid w:val="0013796E"/>
    <w:rsid w:val="001436D6"/>
    <w:rsid w:val="00151C69"/>
    <w:rsid w:val="0017202B"/>
    <w:rsid w:val="0018233A"/>
    <w:rsid w:val="00186CFF"/>
    <w:rsid w:val="0019096D"/>
    <w:rsid w:val="001923C8"/>
    <w:rsid w:val="001A4152"/>
    <w:rsid w:val="001A61FB"/>
    <w:rsid w:val="001A62AA"/>
    <w:rsid w:val="001A6B11"/>
    <w:rsid w:val="001A6F0D"/>
    <w:rsid w:val="001C72AE"/>
    <w:rsid w:val="001D5C39"/>
    <w:rsid w:val="001D6771"/>
    <w:rsid w:val="001E03F2"/>
    <w:rsid w:val="001E6A7F"/>
    <w:rsid w:val="001F43A0"/>
    <w:rsid w:val="001F4417"/>
    <w:rsid w:val="001F5199"/>
    <w:rsid w:val="00211CF4"/>
    <w:rsid w:val="00223763"/>
    <w:rsid w:val="002245BD"/>
    <w:rsid w:val="00233F72"/>
    <w:rsid w:val="002351F7"/>
    <w:rsid w:val="00236247"/>
    <w:rsid w:val="002410BD"/>
    <w:rsid w:val="0025187B"/>
    <w:rsid w:val="00251FB5"/>
    <w:rsid w:val="00252579"/>
    <w:rsid w:val="00261D9E"/>
    <w:rsid w:val="002627EF"/>
    <w:rsid w:val="00266CC9"/>
    <w:rsid w:val="002673BF"/>
    <w:rsid w:val="0026755A"/>
    <w:rsid w:val="002767C1"/>
    <w:rsid w:val="00281309"/>
    <w:rsid w:val="00282D37"/>
    <w:rsid w:val="00290243"/>
    <w:rsid w:val="002908B8"/>
    <w:rsid w:val="00290DD6"/>
    <w:rsid w:val="00294104"/>
    <w:rsid w:val="0029585C"/>
    <w:rsid w:val="002A30A7"/>
    <w:rsid w:val="002A3B36"/>
    <w:rsid w:val="002A416F"/>
    <w:rsid w:val="002B61EE"/>
    <w:rsid w:val="002B7B1D"/>
    <w:rsid w:val="002C0045"/>
    <w:rsid w:val="002D0376"/>
    <w:rsid w:val="002D372A"/>
    <w:rsid w:val="002D4169"/>
    <w:rsid w:val="002E50A5"/>
    <w:rsid w:val="002F1867"/>
    <w:rsid w:val="003070A3"/>
    <w:rsid w:val="003071BE"/>
    <w:rsid w:val="00311795"/>
    <w:rsid w:val="00321FCD"/>
    <w:rsid w:val="003257BA"/>
    <w:rsid w:val="00326AA0"/>
    <w:rsid w:val="00331D95"/>
    <w:rsid w:val="003325F7"/>
    <w:rsid w:val="00344DB4"/>
    <w:rsid w:val="003463B5"/>
    <w:rsid w:val="003571EA"/>
    <w:rsid w:val="00363F47"/>
    <w:rsid w:val="00365D14"/>
    <w:rsid w:val="003740FF"/>
    <w:rsid w:val="0037431D"/>
    <w:rsid w:val="003848B6"/>
    <w:rsid w:val="00390CFF"/>
    <w:rsid w:val="00395E72"/>
    <w:rsid w:val="003A0628"/>
    <w:rsid w:val="003B0C3A"/>
    <w:rsid w:val="003C292A"/>
    <w:rsid w:val="003C3831"/>
    <w:rsid w:val="003C6761"/>
    <w:rsid w:val="003D38D7"/>
    <w:rsid w:val="003D5A0E"/>
    <w:rsid w:val="003E0AF8"/>
    <w:rsid w:val="003E2D60"/>
    <w:rsid w:val="003E568C"/>
    <w:rsid w:val="003F13FB"/>
    <w:rsid w:val="003F477D"/>
    <w:rsid w:val="003F5EB5"/>
    <w:rsid w:val="00405026"/>
    <w:rsid w:val="00420380"/>
    <w:rsid w:val="00421E78"/>
    <w:rsid w:val="00423CD2"/>
    <w:rsid w:val="004268D2"/>
    <w:rsid w:val="004304FF"/>
    <w:rsid w:val="00431862"/>
    <w:rsid w:val="00457623"/>
    <w:rsid w:val="004576B8"/>
    <w:rsid w:val="00465A3F"/>
    <w:rsid w:val="0048760C"/>
    <w:rsid w:val="004A006A"/>
    <w:rsid w:val="004A3783"/>
    <w:rsid w:val="004A57D8"/>
    <w:rsid w:val="004A5A13"/>
    <w:rsid w:val="004A6BBF"/>
    <w:rsid w:val="004B0AE5"/>
    <w:rsid w:val="004B1E18"/>
    <w:rsid w:val="004C4592"/>
    <w:rsid w:val="004C6614"/>
    <w:rsid w:val="004E3895"/>
    <w:rsid w:val="005001A6"/>
    <w:rsid w:val="00507913"/>
    <w:rsid w:val="00512E8A"/>
    <w:rsid w:val="0051642F"/>
    <w:rsid w:val="00537F98"/>
    <w:rsid w:val="0054020D"/>
    <w:rsid w:val="00544F4D"/>
    <w:rsid w:val="005649E2"/>
    <w:rsid w:val="00565518"/>
    <w:rsid w:val="00577069"/>
    <w:rsid w:val="005777DE"/>
    <w:rsid w:val="00577D30"/>
    <w:rsid w:val="005852EB"/>
    <w:rsid w:val="005922FF"/>
    <w:rsid w:val="005965D2"/>
    <w:rsid w:val="005A765F"/>
    <w:rsid w:val="005C33DB"/>
    <w:rsid w:val="005C4DA9"/>
    <w:rsid w:val="005D2F62"/>
    <w:rsid w:val="005D6688"/>
    <w:rsid w:val="005E348D"/>
    <w:rsid w:val="005E3B59"/>
    <w:rsid w:val="005E4501"/>
    <w:rsid w:val="005E5955"/>
    <w:rsid w:val="00611FD9"/>
    <w:rsid w:val="006176D1"/>
    <w:rsid w:val="006228FE"/>
    <w:rsid w:val="006318AD"/>
    <w:rsid w:val="00640CA1"/>
    <w:rsid w:val="00645466"/>
    <w:rsid w:val="00652135"/>
    <w:rsid w:val="006564F5"/>
    <w:rsid w:val="00662DE2"/>
    <w:rsid w:val="00687B87"/>
    <w:rsid w:val="006A01F1"/>
    <w:rsid w:val="006A4709"/>
    <w:rsid w:val="006A5428"/>
    <w:rsid w:val="006B0D00"/>
    <w:rsid w:val="006B42EC"/>
    <w:rsid w:val="006B5F4E"/>
    <w:rsid w:val="006C695D"/>
    <w:rsid w:val="006D2C60"/>
    <w:rsid w:val="006D55F2"/>
    <w:rsid w:val="006E4959"/>
    <w:rsid w:val="006E51DE"/>
    <w:rsid w:val="006E5B26"/>
    <w:rsid w:val="006F39C4"/>
    <w:rsid w:val="00704155"/>
    <w:rsid w:val="00741B22"/>
    <w:rsid w:val="007449B8"/>
    <w:rsid w:val="00746B7E"/>
    <w:rsid w:val="00760D6D"/>
    <w:rsid w:val="00764E4C"/>
    <w:rsid w:val="00765F1F"/>
    <w:rsid w:val="00770C66"/>
    <w:rsid w:val="00772363"/>
    <w:rsid w:val="00773BB1"/>
    <w:rsid w:val="00776CBE"/>
    <w:rsid w:val="00777874"/>
    <w:rsid w:val="00782646"/>
    <w:rsid w:val="00790F6A"/>
    <w:rsid w:val="00796024"/>
    <w:rsid w:val="007A3929"/>
    <w:rsid w:val="007B24F0"/>
    <w:rsid w:val="007B2E0B"/>
    <w:rsid w:val="007C0559"/>
    <w:rsid w:val="007C3FF8"/>
    <w:rsid w:val="007C6EE9"/>
    <w:rsid w:val="007D4632"/>
    <w:rsid w:val="007D57BF"/>
    <w:rsid w:val="007D7FF9"/>
    <w:rsid w:val="007E2076"/>
    <w:rsid w:val="007E22E8"/>
    <w:rsid w:val="007E52A9"/>
    <w:rsid w:val="007F351A"/>
    <w:rsid w:val="00805654"/>
    <w:rsid w:val="00805671"/>
    <w:rsid w:val="00813DE6"/>
    <w:rsid w:val="00833CAB"/>
    <w:rsid w:val="00840A69"/>
    <w:rsid w:val="00847433"/>
    <w:rsid w:val="00851D99"/>
    <w:rsid w:val="0085279C"/>
    <w:rsid w:val="008573B2"/>
    <w:rsid w:val="008576FD"/>
    <w:rsid w:val="00862690"/>
    <w:rsid w:val="00865D00"/>
    <w:rsid w:val="008725BC"/>
    <w:rsid w:val="008875A1"/>
    <w:rsid w:val="00891855"/>
    <w:rsid w:val="00891F08"/>
    <w:rsid w:val="0089713D"/>
    <w:rsid w:val="008A080A"/>
    <w:rsid w:val="008C0E76"/>
    <w:rsid w:val="008C4DCA"/>
    <w:rsid w:val="008D1FCC"/>
    <w:rsid w:val="008D3FD5"/>
    <w:rsid w:val="008E284C"/>
    <w:rsid w:val="008E4928"/>
    <w:rsid w:val="008F195E"/>
    <w:rsid w:val="008F38D3"/>
    <w:rsid w:val="00900BE9"/>
    <w:rsid w:val="00912D01"/>
    <w:rsid w:val="00934878"/>
    <w:rsid w:val="00944AF9"/>
    <w:rsid w:val="00945360"/>
    <w:rsid w:val="0094596A"/>
    <w:rsid w:val="009463F6"/>
    <w:rsid w:val="00954BBC"/>
    <w:rsid w:val="0095757E"/>
    <w:rsid w:val="009731CC"/>
    <w:rsid w:val="00984260"/>
    <w:rsid w:val="009913EF"/>
    <w:rsid w:val="00991D9F"/>
    <w:rsid w:val="00996A75"/>
    <w:rsid w:val="009A1BB7"/>
    <w:rsid w:val="009B1FE4"/>
    <w:rsid w:val="009B3A55"/>
    <w:rsid w:val="009C136B"/>
    <w:rsid w:val="009C21AB"/>
    <w:rsid w:val="009C7F71"/>
    <w:rsid w:val="009D03E7"/>
    <w:rsid w:val="009D426F"/>
    <w:rsid w:val="009D4E3D"/>
    <w:rsid w:val="009E240F"/>
    <w:rsid w:val="009F0A29"/>
    <w:rsid w:val="009F2F1C"/>
    <w:rsid w:val="009F39E7"/>
    <w:rsid w:val="009F5455"/>
    <w:rsid w:val="00A163F9"/>
    <w:rsid w:val="00A273EE"/>
    <w:rsid w:val="00A2771A"/>
    <w:rsid w:val="00A3030B"/>
    <w:rsid w:val="00A4385A"/>
    <w:rsid w:val="00A533B1"/>
    <w:rsid w:val="00A62542"/>
    <w:rsid w:val="00A62A5A"/>
    <w:rsid w:val="00A640A2"/>
    <w:rsid w:val="00A657E1"/>
    <w:rsid w:val="00A77802"/>
    <w:rsid w:val="00A8025E"/>
    <w:rsid w:val="00AB03FB"/>
    <w:rsid w:val="00AB6B5C"/>
    <w:rsid w:val="00AD2975"/>
    <w:rsid w:val="00AE471A"/>
    <w:rsid w:val="00AF0818"/>
    <w:rsid w:val="00AF3966"/>
    <w:rsid w:val="00B0245A"/>
    <w:rsid w:val="00B10445"/>
    <w:rsid w:val="00B514E9"/>
    <w:rsid w:val="00B5583E"/>
    <w:rsid w:val="00B55E03"/>
    <w:rsid w:val="00B6221B"/>
    <w:rsid w:val="00B6262B"/>
    <w:rsid w:val="00B6401B"/>
    <w:rsid w:val="00B72D34"/>
    <w:rsid w:val="00B7696D"/>
    <w:rsid w:val="00B80DB6"/>
    <w:rsid w:val="00B86FC2"/>
    <w:rsid w:val="00BA74E7"/>
    <w:rsid w:val="00BB136E"/>
    <w:rsid w:val="00BB33C2"/>
    <w:rsid w:val="00BB447E"/>
    <w:rsid w:val="00BD2832"/>
    <w:rsid w:val="00BE2B18"/>
    <w:rsid w:val="00BE739D"/>
    <w:rsid w:val="00BE7EA9"/>
    <w:rsid w:val="00C01220"/>
    <w:rsid w:val="00C04782"/>
    <w:rsid w:val="00C05EDC"/>
    <w:rsid w:val="00C13879"/>
    <w:rsid w:val="00C13B7E"/>
    <w:rsid w:val="00C203E5"/>
    <w:rsid w:val="00C270D3"/>
    <w:rsid w:val="00C27D0E"/>
    <w:rsid w:val="00C32140"/>
    <w:rsid w:val="00C45376"/>
    <w:rsid w:val="00C56862"/>
    <w:rsid w:val="00C6795C"/>
    <w:rsid w:val="00C73EBA"/>
    <w:rsid w:val="00C80125"/>
    <w:rsid w:val="00C93A1A"/>
    <w:rsid w:val="00C96C08"/>
    <w:rsid w:val="00CA3D68"/>
    <w:rsid w:val="00CA4B07"/>
    <w:rsid w:val="00CB3A53"/>
    <w:rsid w:val="00CC2DB7"/>
    <w:rsid w:val="00CD280F"/>
    <w:rsid w:val="00CE4AC5"/>
    <w:rsid w:val="00CF3093"/>
    <w:rsid w:val="00D031EE"/>
    <w:rsid w:val="00D055BD"/>
    <w:rsid w:val="00D062F2"/>
    <w:rsid w:val="00D072B2"/>
    <w:rsid w:val="00D102FA"/>
    <w:rsid w:val="00D210B5"/>
    <w:rsid w:val="00D21713"/>
    <w:rsid w:val="00D245A6"/>
    <w:rsid w:val="00D320F3"/>
    <w:rsid w:val="00D3362A"/>
    <w:rsid w:val="00D4275A"/>
    <w:rsid w:val="00D44C5A"/>
    <w:rsid w:val="00D615E8"/>
    <w:rsid w:val="00D63D82"/>
    <w:rsid w:val="00D653A9"/>
    <w:rsid w:val="00D74327"/>
    <w:rsid w:val="00D76B24"/>
    <w:rsid w:val="00D9007D"/>
    <w:rsid w:val="00D93178"/>
    <w:rsid w:val="00DA6ED4"/>
    <w:rsid w:val="00DB1EA0"/>
    <w:rsid w:val="00DC066D"/>
    <w:rsid w:val="00DD0855"/>
    <w:rsid w:val="00DD1AFA"/>
    <w:rsid w:val="00DD6981"/>
    <w:rsid w:val="00DE011E"/>
    <w:rsid w:val="00DE0D81"/>
    <w:rsid w:val="00DE425F"/>
    <w:rsid w:val="00DE76EE"/>
    <w:rsid w:val="00DE7BF7"/>
    <w:rsid w:val="00DF5D5E"/>
    <w:rsid w:val="00E0266D"/>
    <w:rsid w:val="00E04DF3"/>
    <w:rsid w:val="00E061B4"/>
    <w:rsid w:val="00E100EF"/>
    <w:rsid w:val="00E109E2"/>
    <w:rsid w:val="00E11185"/>
    <w:rsid w:val="00E213D7"/>
    <w:rsid w:val="00E2186D"/>
    <w:rsid w:val="00E33704"/>
    <w:rsid w:val="00E33912"/>
    <w:rsid w:val="00E35A2B"/>
    <w:rsid w:val="00E523A5"/>
    <w:rsid w:val="00E549FC"/>
    <w:rsid w:val="00E66ECB"/>
    <w:rsid w:val="00E7732E"/>
    <w:rsid w:val="00E84DF7"/>
    <w:rsid w:val="00E85CF8"/>
    <w:rsid w:val="00E916CF"/>
    <w:rsid w:val="00E94D7D"/>
    <w:rsid w:val="00EA0E90"/>
    <w:rsid w:val="00EA41E2"/>
    <w:rsid w:val="00EB51C5"/>
    <w:rsid w:val="00EB5202"/>
    <w:rsid w:val="00EC4DC0"/>
    <w:rsid w:val="00EC561A"/>
    <w:rsid w:val="00EE7DA7"/>
    <w:rsid w:val="00EF276E"/>
    <w:rsid w:val="00EF54CA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FA"/>
    <w:rsid w:val="00F63C45"/>
    <w:rsid w:val="00F70C0C"/>
    <w:rsid w:val="00F732EB"/>
    <w:rsid w:val="00F75637"/>
    <w:rsid w:val="00FA1C04"/>
    <w:rsid w:val="00FB22D2"/>
    <w:rsid w:val="00FB290D"/>
    <w:rsid w:val="00FC1ACF"/>
    <w:rsid w:val="00FD1740"/>
    <w:rsid w:val="00FD5399"/>
    <w:rsid w:val="00FD5EEC"/>
    <w:rsid w:val="00FE50D7"/>
    <w:rsid w:val="00FF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71C1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71C1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71C19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71C1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71C1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Y\Dokumenty%20Maja\Uz&#225;vierka%202014\Makro%20&#250;&#269;tovn&#233;%20poznamky%202014up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Makro účtovné poznamky 2014up</Template>
  <TotalTime>416</TotalTime>
  <Pages>23</Pages>
  <Words>3589</Words>
  <Characters>22715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Hanzelova</dc:creator>
  <cp:lastModifiedBy>Hanzelova</cp:lastModifiedBy>
  <cp:revision>8</cp:revision>
  <cp:lastPrinted>2021-03-18T11:04:00Z</cp:lastPrinted>
  <dcterms:created xsi:type="dcterms:W3CDTF">2022-03-16T16:07:00Z</dcterms:created>
  <dcterms:modified xsi:type="dcterms:W3CDTF">2024-02-09T11:05:00Z</dcterms:modified>
</cp:coreProperties>
</file>