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D0247D">
        <w:rPr>
          <w:rFonts w:ascii="Arial Narrow" w:hAnsi="Arial Narrow"/>
          <w:b/>
        </w:rPr>
        <w:t>účtovnej závierke za rok 2023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385CAC" w:rsidP="003A02C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KOJA, s.r.o.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385CAC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31592732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385CAC" w:rsidP="00E17CF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Družstevníkov 762/7,  028 01  Trstená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1153E3">
        <w:rPr>
          <w:rFonts w:ascii="Arial" w:hAnsi="Arial" w:cs="Arial"/>
        </w:rPr>
        <w:t xml:space="preserve"> </w:t>
      </w:r>
      <w:r w:rsidR="009904D4">
        <w:rPr>
          <w:rFonts w:ascii="Arial" w:hAnsi="Arial" w:cs="Arial"/>
        </w:rPr>
        <w:t>0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3A02C0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3A02C0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8013EC">
        <w:rPr>
          <w:rFonts w:ascii="Arial" w:hAnsi="Arial" w:cs="Arial"/>
          <w:sz w:val="22"/>
          <w:szCs w:val="22"/>
        </w:rPr>
        <w:t xml:space="preserve"> </w:t>
      </w:r>
      <w:r w:rsidR="00182B7A">
        <w:rPr>
          <w:rFonts w:ascii="Arial" w:hAnsi="Arial" w:cs="Arial"/>
          <w:sz w:val="22"/>
          <w:szCs w:val="22"/>
        </w:rPr>
        <w:t>Je predpoklad nepretržitého pokračovania v danej činnosti.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182B7A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 evidencii sa nenachádza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182B7A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Sa nenachádza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8C4DA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82B7A">
              <w:rPr>
                <w:rFonts w:ascii="Arial" w:hAnsi="Arial" w:cs="Arial"/>
                <w:sz w:val="22"/>
                <w:szCs w:val="22"/>
              </w:rPr>
              <w:t>-</w:t>
            </w:r>
            <w:r w:rsidR="008C4DA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82B7A">
              <w:rPr>
                <w:rFonts w:ascii="Arial" w:hAnsi="Arial" w:cs="Arial"/>
                <w:sz w:val="22"/>
                <w:szCs w:val="22"/>
              </w:rPr>
              <w:t>zásoby evidujeme v minimálnej výške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182B7A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Nemáme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182B7A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182B7A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Nemáme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182B7A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Nemáme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182B7A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Nemáme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182B7A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Nevykonávame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82B7A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182B7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Účtovné odpisy sa </w:t>
      </w:r>
      <w:r w:rsidR="006C2BAC"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z w:val="22"/>
          <w:szCs w:val="22"/>
        </w:rPr>
        <w:t>rovnajú daňovým.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182B7A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530C4D">
        <w:rPr>
          <w:rFonts w:ascii="Arial" w:hAnsi="Arial" w:cs="Arial"/>
          <w:spacing w:val="-5"/>
          <w:sz w:val="22"/>
          <w:szCs w:val="22"/>
        </w:rPr>
        <w:t xml:space="preserve">  </w:t>
      </w:r>
      <w:r w:rsidR="00182B7A" w:rsidRPr="003F7D08">
        <w:rPr>
          <w:rFonts w:ascii="Arial" w:hAnsi="Arial" w:cs="Arial"/>
          <w:color w:val="000000"/>
          <w:spacing w:val="-5"/>
          <w:sz w:val="22"/>
          <w:szCs w:val="22"/>
        </w:rPr>
        <w:t>Zmeny vykonané neboli.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3F7D0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color w:val="000000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82B7A">
        <w:rPr>
          <w:rFonts w:ascii="Arial" w:hAnsi="Arial" w:cs="Arial"/>
          <w:spacing w:val="-1"/>
          <w:sz w:val="22"/>
          <w:szCs w:val="22"/>
        </w:rPr>
        <w:t xml:space="preserve"> </w:t>
      </w:r>
      <w:r w:rsidR="00E17CFD" w:rsidRPr="003F7D08">
        <w:rPr>
          <w:rFonts w:ascii="Arial" w:hAnsi="Arial" w:cs="Arial"/>
          <w:color w:val="000000"/>
          <w:spacing w:val="-1"/>
          <w:sz w:val="22"/>
          <w:szCs w:val="22"/>
        </w:rPr>
        <w:t xml:space="preserve">Za účtovné obdobie sa dotácie </w:t>
      </w:r>
      <w:r w:rsidR="00182B7A" w:rsidRPr="003F7D08">
        <w:rPr>
          <w:rFonts w:ascii="Arial" w:hAnsi="Arial" w:cs="Arial"/>
          <w:color w:val="000000"/>
          <w:spacing w:val="-1"/>
          <w:sz w:val="22"/>
          <w:szCs w:val="22"/>
        </w:rPr>
        <w:t xml:space="preserve">vyskytli.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DB22F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182B7A">
        <w:rPr>
          <w:rFonts w:ascii="Arial" w:hAnsi="Arial" w:cs="Arial"/>
          <w:sz w:val="22"/>
          <w:szCs w:val="22"/>
        </w:rPr>
        <w:t xml:space="preserve"> </w:t>
      </w:r>
      <w:r w:rsidR="00DB22F6">
        <w:rPr>
          <w:rFonts w:ascii="Arial" w:hAnsi="Arial" w:cs="Arial"/>
          <w:color w:val="000000"/>
          <w:sz w:val="22"/>
          <w:szCs w:val="22"/>
        </w:rPr>
        <w:t>Boli stornované odpisy, ktoré boli zúčtované</w:t>
      </w:r>
      <w:r w:rsidR="001A16BC">
        <w:rPr>
          <w:rFonts w:ascii="Arial" w:hAnsi="Arial" w:cs="Arial"/>
          <w:color w:val="000000"/>
          <w:sz w:val="22"/>
          <w:szCs w:val="22"/>
        </w:rPr>
        <w:t xml:space="preserve"> nesprávne</w:t>
      </w:r>
      <w:r w:rsidR="00DB22F6">
        <w:rPr>
          <w:rFonts w:ascii="Arial" w:hAnsi="Arial" w:cs="Arial"/>
          <w:color w:val="000000"/>
          <w:sz w:val="22"/>
          <w:szCs w:val="22"/>
        </w:rPr>
        <w:t>, sú zaúčtované na účte 429 v r. 2017 , sú uvedené na r. 290 daňového priznania v daňovom priznaní za rok 2017, a v daňovom priznaní  za rok 2016 boli tieto  nesprávne účtovné odpisy  uvedené aj na r. 150 ako pripočitateľná položka k základu dane.  V súlade s ustanovením § 16 daňového poriadku sa konateľ rozhodol, že nebude podávať dodatočné daňové priznanie, keďže je za rok 2016 vykázaná daňová strata</w:t>
      </w:r>
      <w:r w:rsidR="005E7E2B">
        <w:rPr>
          <w:rFonts w:ascii="Arial" w:hAnsi="Arial" w:cs="Arial"/>
          <w:color w:val="000000"/>
          <w:sz w:val="22"/>
          <w:szCs w:val="22"/>
        </w:rPr>
        <w:t>. S</w:t>
      </w:r>
      <w:r w:rsidR="00DB22F6">
        <w:rPr>
          <w:rFonts w:ascii="Arial" w:hAnsi="Arial" w:cs="Arial"/>
          <w:color w:val="000000"/>
          <w:sz w:val="22"/>
          <w:szCs w:val="22"/>
        </w:rPr>
        <w:t>uma  nie je súčasťou výsledku hospodárenia v r. 2017 , lebo je zaúčtovaná na účte 429</w:t>
      </w: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3F7D08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000000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182B7A">
        <w:rPr>
          <w:rFonts w:ascii="Arial" w:hAnsi="Arial" w:cs="Arial"/>
          <w:sz w:val="22"/>
          <w:szCs w:val="22"/>
        </w:rPr>
        <w:t xml:space="preserve"> </w:t>
      </w:r>
      <w:r w:rsidR="00182B7A" w:rsidRPr="003F7D08">
        <w:rPr>
          <w:rFonts w:ascii="Arial" w:hAnsi="Arial" w:cs="Arial"/>
          <w:color w:val="000000"/>
          <w:sz w:val="22"/>
          <w:szCs w:val="22"/>
        </w:rPr>
        <w:t xml:space="preserve">Náklady a výnosy, ktoré sme účtovali </w:t>
      </w:r>
      <w:r w:rsidR="008E2B9B" w:rsidRPr="003F7D08">
        <w:rPr>
          <w:rFonts w:ascii="Arial" w:hAnsi="Arial" w:cs="Arial"/>
          <w:color w:val="000000"/>
          <w:sz w:val="22"/>
          <w:szCs w:val="22"/>
        </w:rPr>
        <w:t>sa týkajú bežnej prevádzkovej činnosti.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3F7D08" w:rsidRDefault="008E2B9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000000"/>
          <w:sz w:val="22"/>
          <w:szCs w:val="22"/>
        </w:rPr>
      </w:pPr>
      <w:r w:rsidRPr="003F7D08">
        <w:rPr>
          <w:rFonts w:ascii="Arial" w:hAnsi="Arial" w:cs="Arial"/>
          <w:color w:val="000000"/>
          <w:sz w:val="22"/>
          <w:szCs w:val="22"/>
        </w:rPr>
        <w:t>Záväzky priebežne uhrádzame v dohodnutých termínoch splatnosti. Problémové záväzky sa nevyskytli.</w:t>
      </w:r>
    </w:p>
    <w:p w:rsidR="008E2B9B" w:rsidRPr="003F7D08" w:rsidRDefault="008E2B9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000000"/>
          <w:sz w:val="22"/>
          <w:szCs w:val="22"/>
        </w:rPr>
      </w:pPr>
    </w:p>
    <w:p w:rsidR="00373635" w:rsidRPr="007C613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8E2B9B">
        <w:rPr>
          <w:rFonts w:ascii="Arial" w:hAnsi="Arial" w:cs="Arial"/>
          <w:sz w:val="22"/>
          <w:szCs w:val="22"/>
        </w:rPr>
        <w:t xml:space="preserve"> </w:t>
      </w:r>
      <w:r w:rsidR="008E2B9B" w:rsidRPr="007C6139">
        <w:rPr>
          <w:rFonts w:ascii="Arial" w:hAnsi="Arial" w:cs="Arial"/>
          <w:sz w:val="22"/>
          <w:szCs w:val="22"/>
        </w:rPr>
        <w:t>Priebežne v roku o vlastných akciách účtované bolo /firma akcie vlastní/.</w:t>
      </w:r>
    </w:p>
    <w:p w:rsidR="00373635" w:rsidRPr="007C613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8E2B9B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7C6139">
        <w:rPr>
          <w:rFonts w:ascii="Arial" w:hAnsi="Arial" w:cs="Arial"/>
          <w:spacing w:val="-5"/>
          <w:sz w:val="22"/>
          <w:szCs w:val="22"/>
        </w:rPr>
        <w:t xml:space="preserve"> Záruky neboli.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7C6139">
        <w:rPr>
          <w:rFonts w:ascii="Arial" w:hAnsi="Arial" w:cs="Arial"/>
          <w:spacing w:val="-2"/>
          <w:sz w:val="22"/>
          <w:szCs w:val="22"/>
        </w:rPr>
        <w:t xml:space="preserve"> Pôžičky neboli.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7C6139">
        <w:rPr>
          <w:rFonts w:ascii="Arial" w:hAnsi="Arial" w:cs="Arial"/>
          <w:spacing w:val="-5"/>
          <w:sz w:val="22"/>
          <w:szCs w:val="22"/>
        </w:rPr>
        <w:t xml:space="preserve"> Neboli.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7C6139">
        <w:rPr>
          <w:rFonts w:ascii="Arial" w:hAnsi="Arial" w:cs="Arial"/>
          <w:sz w:val="22"/>
          <w:szCs w:val="22"/>
        </w:rPr>
        <w:t xml:space="preserve"> Neboli poskytnuté.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3F7D08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000000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  <w:r w:rsidR="008E2B9B">
        <w:rPr>
          <w:rFonts w:ascii="Arial" w:hAnsi="Arial" w:cs="Arial"/>
          <w:spacing w:val="2"/>
          <w:sz w:val="22"/>
          <w:szCs w:val="22"/>
        </w:rPr>
        <w:t xml:space="preserve"> </w:t>
      </w:r>
      <w:r w:rsidR="008E2B9B" w:rsidRPr="003F7D08">
        <w:rPr>
          <w:rFonts w:ascii="Arial" w:hAnsi="Arial" w:cs="Arial"/>
          <w:color w:val="000000"/>
          <w:spacing w:val="2"/>
          <w:sz w:val="22"/>
          <w:szCs w:val="22"/>
        </w:rPr>
        <w:t>Tieto informácie nie sú aktuálne./mimoriadne finančné povinnosti a a významne podmienené záväzky sa nevyskytli/.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8013EC" w:rsidRDefault="008013E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E2B9B" w:rsidRPr="003F7D08" w:rsidRDefault="008E2B9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000000"/>
          <w:sz w:val="22"/>
          <w:szCs w:val="22"/>
        </w:rPr>
      </w:pPr>
      <w:r w:rsidRPr="003F7D08">
        <w:rPr>
          <w:rFonts w:ascii="Arial" w:hAnsi="Arial" w:cs="Arial"/>
          <w:color w:val="000000"/>
          <w:sz w:val="22"/>
          <w:szCs w:val="22"/>
        </w:rPr>
        <w:t>Táto informácia nie je aktuálna.</w:t>
      </w:r>
    </w:p>
    <w:sectPr w:rsidR="008E2B9B" w:rsidRPr="003F7D08" w:rsidSect="006D4A5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09E8" w:rsidRDefault="000209E8">
      <w:r>
        <w:separator/>
      </w:r>
    </w:p>
  </w:endnote>
  <w:endnote w:type="continuationSeparator" w:id="1">
    <w:p w:rsidR="000209E8" w:rsidRDefault="000209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6D4A54">
    <w:pPr>
      <w:spacing w:line="200" w:lineRule="exact"/>
      <w:rPr>
        <w:sz w:val="20"/>
        <w:szCs w:val="20"/>
      </w:rPr>
    </w:pPr>
    <w:r w:rsidRPr="006D4A54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D0247D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09E8" w:rsidRDefault="000209E8">
      <w:r>
        <w:separator/>
      </w:r>
    </w:p>
  </w:footnote>
  <w:footnote w:type="continuationSeparator" w:id="1">
    <w:p w:rsidR="000209E8" w:rsidRDefault="000209E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385CAC">
      <w:rPr>
        <w:rFonts w:ascii="Arial" w:hAnsi="Arial" w:cs="Arial"/>
        <w:sz w:val="22"/>
        <w:szCs w:val="22"/>
        <w:bdr w:val="single" w:sz="4" w:space="0" w:color="auto"/>
      </w:rPr>
      <w:t>31592732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385CAC">
      <w:rPr>
        <w:rFonts w:ascii="Arial" w:hAnsi="Arial" w:cs="Arial"/>
        <w:sz w:val="22"/>
        <w:szCs w:val="22"/>
        <w:bdr w:val="single" w:sz="4" w:space="0" w:color="auto"/>
      </w:rPr>
      <w:t>2020426716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0209E8"/>
    <w:rsid w:val="00003BE7"/>
    <w:rsid w:val="000209E8"/>
    <w:rsid w:val="000A3FA0"/>
    <w:rsid w:val="000A7A0D"/>
    <w:rsid w:val="000D1DE9"/>
    <w:rsid w:val="001153E3"/>
    <w:rsid w:val="001406AD"/>
    <w:rsid w:val="001807F6"/>
    <w:rsid w:val="00182B7A"/>
    <w:rsid w:val="001A16BC"/>
    <w:rsid w:val="001B50B5"/>
    <w:rsid w:val="001E02BF"/>
    <w:rsid w:val="001E78C6"/>
    <w:rsid w:val="002401F1"/>
    <w:rsid w:val="0029134B"/>
    <w:rsid w:val="00294078"/>
    <w:rsid w:val="002B1B13"/>
    <w:rsid w:val="002C12B4"/>
    <w:rsid w:val="002D7E6D"/>
    <w:rsid w:val="003551D9"/>
    <w:rsid w:val="00356647"/>
    <w:rsid w:val="003657F5"/>
    <w:rsid w:val="00373635"/>
    <w:rsid w:val="00385CAC"/>
    <w:rsid w:val="003A02C0"/>
    <w:rsid w:val="003D056F"/>
    <w:rsid w:val="003F7D08"/>
    <w:rsid w:val="00401155"/>
    <w:rsid w:val="004507F5"/>
    <w:rsid w:val="00483A14"/>
    <w:rsid w:val="00490D4A"/>
    <w:rsid w:val="004A2BF3"/>
    <w:rsid w:val="004B59C1"/>
    <w:rsid w:val="004D7A3B"/>
    <w:rsid w:val="00530C4D"/>
    <w:rsid w:val="005560AC"/>
    <w:rsid w:val="0055784D"/>
    <w:rsid w:val="005807D7"/>
    <w:rsid w:val="005E7E2B"/>
    <w:rsid w:val="0061492D"/>
    <w:rsid w:val="00616BDF"/>
    <w:rsid w:val="00623868"/>
    <w:rsid w:val="00637F73"/>
    <w:rsid w:val="00676DB4"/>
    <w:rsid w:val="006C2BAC"/>
    <w:rsid w:val="006D4A54"/>
    <w:rsid w:val="00741EBA"/>
    <w:rsid w:val="00785DBA"/>
    <w:rsid w:val="007C6139"/>
    <w:rsid w:val="008013EC"/>
    <w:rsid w:val="00832E5A"/>
    <w:rsid w:val="00836033"/>
    <w:rsid w:val="0084391B"/>
    <w:rsid w:val="00845761"/>
    <w:rsid w:val="008771A6"/>
    <w:rsid w:val="008C4DA1"/>
    <w:rsid w:val="008E2B9B"/>
    <w:rsid w:val="00913435"/>
    <w:rsid w:val="00916772"/>
    <w:rsid w:val="009904D4"/>
    <w:rsid w:val="009A27D0"/>
    <w:rsid w:val="009D5C84"/>
    <w:rsid w:val="00A13524"/>
    <w:rsid w:val="00A21AB1"/>
    <w:rsid w:val="00A42F35"/>
    <w:rsid w:val="00A55E63"/>
    <w:rsid w:val="00A9601F"/>
    <w:rsid w:val="00AC14CD"/>
    <w:rsid w:val="00AD3C28"/>
    <w:rsid w:val="00AD6C8A"/>
    <w:rsid w:val="00AD749D"/>
    <w:rsid w:val="00B0250B"/>
    <w:rsid w:val="00B15261"/>
    <w:rsid w:val="00B15E67"/>
    <w:rsid w:val="00B60219"/>
    <w:rsid w:val="00B7440A"/>
    <w:rsid w:val="00B916FD"/>
    <w:rsid w:val="00BC0CEE"/>
    <w:rsid w:val="00BC6297"/>
    <w:rsid w:val="00BF5049"/>
    <w:rsid w:val="00BF64C3"/>
    <w:rsid w:val="00C01CB7"/>
    <w:rsid w:val="00C12A36"/>
    <w:rsid w:val="00CC3205"/>
    <w:rsid w:val="00CD545D"/>
    <w:rsid w:val="00D0247D"/>
    <w:rsid w:val="00D412CF"/>
    <w:rsid w:val="00D45AC3"/>
    <w:rsid w:val="00D6149C"/>
    <w:rsid w:val="00D6253B"/>
    <w:rsid w:val="00D645E7"/>
    <w:rsid w:val="00D848AA"/>
    <w:rsid w:val="00D9538A"/>
    <w:rsid w:val="00DB22F6"/>
    <w:rsid w:val="00E17CFD"/>
    <w:rsid w:val="00E67BEF"/>
    <w:rsid w:val="00E82790"/>
    <w:rsid w:val="00EB4798"/>
    <w:rsid w:val="00EB55FA"/>
    <w:rsid w:val="00EE5474"/>
    <w:rsid w:val="00F404E8"/>
    <w:rsid w:val="00F817B0"/>
    <w:rsid w:val="00F906FF"/>
    <w:rsid w:val="00FB2B9F"/>
    <w:rsid w:val="00FE3B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6D4A54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6D4A5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6D4A54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6D4A5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6D4A54"/>
  </w:style>
  <w:style w:type="paragraph" w:customStyle="1" w:styleId="TableParagraph">
    <w:name w:val="Table Paragraph"/>
    <w:basedOn w:val="Normlny"/>
    <w:uiPriority w:val="1"/>
    <w:qFormat/>
    <w:rsid w:val="006D4A5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7C6139"/>
    <w:rPr>
      <w:rFonts w:ascii="Segoe UI" w:hAnsi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7C6139"/>
    <w:rPr>
      <w:rFonts w:ascii="Segoe UI" w:hAnsi="Segoe UI" w:cs="Segoe UI"/>
      <w:sz w:val="18"/>
      <w:szCs w:val="18"/>
      <w:lang w:val="sk-SK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anka\OneDrive\Dokumenty\Pozn&#225;mkyKOJA2022.dot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PoznámkyKOJA2022</Template>
  <TotalTime>1</TotalTime>
  <Pages>3</Pages>
  <Words>1129</Words>
  <Characters>6436</Characters>
  <Application>Microsoft Office Word</Application>
  <DocSecurity>0</DocSecurity>
  <Lines>53</Lines>
  <Paragraphs>15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7550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Janka</dc:creator>
  <cp:lastModifiedBy>Janka</cp:lastModifiedBy>
  <cp:revision>1</cp:revision>
  <cp:lastPrinted>2024-02-28T16:06:00Z</cp:lastPrinted>
  <dcterms:created xsi:type="dcterms:W3CDTF">2024-02-28T16:05:00Z</dcterms:created>
  <dcterms:modified xsi:type="dcterms:W3CDTF">2024-02-28T16:06:00Z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