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A65D8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11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BD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36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F6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D2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DC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C3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49C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56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EE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75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9B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55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E4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E1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0A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E9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AE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35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68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BD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CFA8C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C8E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94E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6ED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450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6B3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643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DB2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EAD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225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279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EFF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C12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684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00B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7EA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B24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FAA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633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1BC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A39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9D6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46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D01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2AB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106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08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EB9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C23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F61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39D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5C3D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44D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4B0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1EE32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178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965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989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DAC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435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5F3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85D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1A0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C59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D8C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996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4BA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62A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562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19D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B64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E82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176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1B9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79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003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66A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CCC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AD1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48D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158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F78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AF6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F8E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221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44A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1A4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39F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B6DD5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438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1FA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465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43F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5B6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D5C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1AF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CF1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B78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417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A04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50E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B82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5C37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6B6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DA4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AE7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4D6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EE12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4F7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A3E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D447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108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F1B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07A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AC2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1E5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21A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1BB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928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FE5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D81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24A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01DF7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B10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1A4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F7D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AF4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6F9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708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542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8A8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E29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095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C6E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2D7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BA8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A1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166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BAA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696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76B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98F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6C0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AC8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6EB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7AF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873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4A7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398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927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A09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A37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B96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3B5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2D2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0FA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F72BB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F0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32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35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BF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2D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26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B4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E4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15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BD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8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5E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AB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B0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E6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BA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ED6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97A7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7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84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68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CE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0A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C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79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5A4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BE6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B33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4B1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425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2923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38E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3CE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A0A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BAA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971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228D00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81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FC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BC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70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83AD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66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12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BF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D5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E0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A8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05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E8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08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33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6E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2DEF8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0A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6E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6D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C9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4C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9E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E3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03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7B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18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18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68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4A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E8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42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520D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31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93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88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19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4F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2E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D1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06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8B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84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5C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39BE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F9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F7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E9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6E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7D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D8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FE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21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E6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22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DA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3D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B3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DE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88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54C8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65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FF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AA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2C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D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63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63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A9BB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4BE7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B557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3A813D" w14:textId="1C4C18A3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CADD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50EA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013C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4985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4E53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993B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4CA8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B020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97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4D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9E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44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10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F2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17ED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95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53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50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7C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AC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57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588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45E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E29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AAAF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ABC236A" wp14:editId="6EA74CC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0F8D98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BC236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440F8D98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D3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1D3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ECA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FBC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52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97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5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23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D8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D5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1E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D6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6C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54531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1FBC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12052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481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338919C" wp14:editId="4C36CD23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6EC08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38919C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5F6EC088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D688BC8" wp14:editId="5EC77037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7379F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688BC8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5B7379F2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428D1DD" wp14:editId="4D07C3A1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E31306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28D1DD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1FE31306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DE8E81B" wp14:editId="2B1D2DE0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0EF3D7" w14:textId="6FEBA868" w:rsidR="000B647F" w:rsidRDefault="00000000" w:rsidP="00944C3D">
                                  <w:fldSimple w:instr=" MERGEFIELD  aDMOD  \* MERGEFORMAT ">
                                    <w:r w:rsidR="00ED4508" w:rsidRPr="00ED450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E8E81B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00EF3D7" w14:textId="6FEBA868" w:rsidR="000B647F" w:rsidRDefault="00000000" w:rsidP="00944C3D">
                            <w:fldSimple w:instr=" MERGEFIELD  aDMOD  \* MERGEFORMAT ">
                              <w:r w:rsidR="00ED4508" w:rsidRPr="00ED4508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975AA97" wp14:editId="521E2FE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064FEA" w14:textId="7223BF0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D4508" w:rsidRPr="0080238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75AA97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D064FEA" w14:textId="7223BF0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D4508" w:rsidRPr="0080238E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B1FC073" wp14:editId="3C26E354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2564AD" w14:textId="2563C929" w:rsidR="000B647F" w:rsidRDefault="00000000" w:rsidP="00944C3D">
                                  <w:fldSimple w:instr=" MERGEFIELD  aDRDO  \* MERGEFORMAT ">
                                    <w:r w:rsidR="00ED4508" w:rsidRPr="00ED450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FC073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B2564AD" w14:textId="2563C929" w:rsidR="000B647F" w:rsidRDefault="00000000" w:rsidP="00944C3D">
                            <w:fldSimple w:instr=" MERGEFIELD  aDRDO  \* MERGEFORMAT ">
                              <w:r w:rsidR="00ED4508" w:rsidRPr="00ED4508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AEBE88E" wp14:editId="07455DA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7450BA" w14:textId="316F2389" w:rsidR="000B647F" w:rsidRDefault="00000000" w:rsidP="00944C3D">
                                  <w:fldSimple w:instr=" MERGEFIELD  aDMDO  \* MERGEFORMAT ">
                                    <w:r w:rsidR="00ED4508" w:rsidRPr="00ED450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EBE88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627450BA" w14:textId="316F2389" w:rsidR="000B647F" w:rsidRDefault="00000000" w:rsidP="00944C3D">
                            <w:fldSimple w:instr=" MERGEFIELD  aDMDO  \* MERGEFORMAT ">
                              <w:r w:rsidR="00ED4508" w:rsidRPr="00ED4508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E07E8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C62AC9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08371B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B270094" wp14:editId="724DDB9E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80FEA4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270094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6280FEA4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FEF42E5" wp14:editId="08E626D5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04124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EF42E5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1C04124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6C727A" wp14:editId="5B707588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434C9D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6C727A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5434C9D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459B9A1" wp14:editId="0132FE8E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327A06" w14:textId="4654A123" w:rsidR="000B647F" w:rsidRDefault="00000000" w:rsidP="00944C3D">
                                  <w:fldSimple w:instr=" MERGEFIELD  aDRDOo  \* MERGEFORMAT ">
                                    <w:r w:rsidR="00ED4508" w:rsidRPr="00ED450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59B9A1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7327A06" w14:textId="4654A123" w:rsidR="000B647F" w:rsidRDefault="00000000" w:rsidP="00944C3D">
                            <w:fldSimple w:instr=" MERGEFIELD  aDRDOo  \* MERGEFORMAT ">
                              <w:r w:rsidR="00ED4508" w:rsidRPr="00ED4508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C5C2F62" wp14:editId="17927302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EF9F1C" w14:textId="73E55F6D" w:rsidR="000B647F" w:rsidRDefault="00000000" w:rsidP="00944C3D">
                                  <w:fldSimple w:instr=" MERGEFIELD  aDMDO  \* MERGEFORMAT ">
                                    <w:r w:rsidR="00ED4508" w:rsidRPr="00ED450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5C2F62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29EF9F1C" w14:textId="73E55F6D" w:rsidR="000B647F" w:rsidRDefault="00000000" w:rsidP="00944C3D">
                            <w:fldSimple w:instr=" MERGEFIELD  aDMDO  \* MERGEFORMAT ">
                              <w:r w:rsidR="00ED4508" w:rsidRPr="00ED4508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852DFBD" wp14:editId="4E5E4D3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8D77C2" w14:textId="628E05FC" w:rsidR="000B647F" w:rsidRDefault="00000000" w:rsidP="00944C3D">
                                  <w:fldSimple w:instr=" MERGEFIELD  aDRODo  \* MERGEFORMAT ">
                                    <w:r w:rsidR="00ED4508" w:rsidRPr="00ED450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52DFBD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E8D77C2" w14:textId="628E05FC" w:rsidR="000B647F" w:rsidRDefault="00000000" w:rsidP="00944C3D">
                            <w:fldSimple w:instr=" MERGEFIELD  aDRODo  \* MERGEFORMAT ">
                              <w:r w:rsidR="00ED4508" w:rsidRPr="00ED4508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2C4CFDC" wp14:editId="2366EA17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F79EBC" w14:textId="4106A7A1" w:rsidR="000B647F" w:rsidRDefault="00000000" w:rsidP="00944C3D">
                                  <w:fldSimple w:instr=" MERGEFIELD  aDMOD  \* MERGEFORMAT ">
                                    <w:r w:rsidR="00ED4508" w:rsidRPr="00ED450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C4CFDC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EF79EBC" w14:textId="4106A7A1" w:rsidR="000B647F" w:rsidRDefault="00000000" w:rsidP="00944C3D">
                            <w:fldSimple w:instr=" MERGEFIELD  aDMOD  \* MERGEFORMAT ">
                              <w:r w:rsidR="00ED4508" w:rsidRPr="00ED4508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ADA1E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92874B4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1D49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D0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A70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6D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0A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4B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77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E0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6D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9D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36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09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FF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1D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50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370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05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89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1F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8C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25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6F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C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24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20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98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2F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2FEF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09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0A6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19B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E1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CC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D5D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DD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94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7C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59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F4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15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2D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A4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64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6E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53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98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FFE1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316B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B2EF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5945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7D86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6576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44F7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9F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F6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E9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C1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59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B5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49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CB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901A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E8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3A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B4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F0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95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4D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50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98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5B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D5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82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91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CF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01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1C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71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27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66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84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6B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A123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85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56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E7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C1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A8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96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8C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C0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0EFB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53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A2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32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43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DA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F0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64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C4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F7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6F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7A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59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EF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7E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15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A1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3C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2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D9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C5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431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9E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A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3B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9D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6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3C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F1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6384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E6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42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92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98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0A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16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27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29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A7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85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25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E3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55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F1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DD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57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0B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9A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2C2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E26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329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09E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F67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7F9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E1B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12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0F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AB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6D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5A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21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B6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2E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49C64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B0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BC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78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89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BB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FE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A2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1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51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3D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6D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FF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5C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88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67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EE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39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56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72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9B4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D23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698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B0E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E0B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1D6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161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92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D8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83FC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8E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84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E2F2C8D" wp14:editId="32CCFFE8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DD38A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2F2C8D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30DD38A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BA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1D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10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EA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B6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BE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6D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80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67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D822338" wp14:editId="048E278A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06ED0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822338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2D06ED06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DD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AA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F5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C5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AB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3C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B2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3E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57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60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87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AD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21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23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28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11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C2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3A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59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51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4A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C1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5502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AB4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47EA91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2AA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BE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C8F86EA" wp14:editId="0937982D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3DF14C" w14:textId="098F0D4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D4508" w:rsidRPr="0080238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0037912810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8F86EA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403DF14C" w14:textId="098F0D4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D4508" w:rsidRPr="0080238E">
                              <w:rPr>
                                <w:rFonts w:ascii="Arial" w:hAnsi="Arial" w:cs="Arial"/>
                                <w:noProof/>
                              </w:rPr>
                              <w:t>0037912810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FC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25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08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15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21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9D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22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D2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8F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4D5AFAB" wp14:editId="04C10B3E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EE8D75" w14:textId="3C9F082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D4508" w:rsidRPr="0080238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2021742701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D5AFAB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03EE8D75" w14:textId="3C9F082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D4508" w:rsidRPr="0080238E">
                              <w:rPr>
                                <w:rFonts w:ascii="Arial" w:hAnsi="Arial" w:cs="Arial"/>
                                <w:noProof/>
                              </w:rPr>
                              <w:t>2021742701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AB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0D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6C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74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A9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1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96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C9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F3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7D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A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5C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A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D0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AC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A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BD3B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AE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B66054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E67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CE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24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44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44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DD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CC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E1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85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AC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BE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BB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FD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74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04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7B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3B80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288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498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D1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CD8EE03" wp14:editId="292FD48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D158CE" w14:textId="0D5F91B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D4508" w:rsidRPr="0080238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SPOLDOM Gen. M.R. Štefánika 373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D8EE03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58D158CE" w14:textId="0D5F91B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D4508" w:rsidRPr="0080238E">
                              <w:rPr>
                                <w:rFonts w:ascii="Arial" w:hAnsi="Arial" w:cs="Arial"/>
                                <w:noProof/>
                              </w:rPr>
                              <w:t>SPOLDOM Gen. M.R. Štefánika 373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31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9E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C5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80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82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58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74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92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71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924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0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1B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5B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10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DB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8A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9C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49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E6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21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894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88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6E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C2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97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9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B3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1F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27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0F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6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74F0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AC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9C0B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4F2069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3F3A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B5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92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02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F0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B3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36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DE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B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9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8D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D5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2C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AF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D0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E8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A8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0C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2F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C4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F0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FF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48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FF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C4BE80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8A1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AF977E5" wp14:editId="3F7943CA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47332C" w14:textId="78AA4A4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D4508" w:rsidRPr="0080238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Štefánikova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F977E5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6947332C" w14:textId="78AA4A4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D4508" w:rsidRPr="0080238E">
                              <w:rPr>
                                <w:rFonts w:ascii="Arial" w:hAnsi="Arial" w:cs="Arial"/>
                                <w:noProof/>
                              </w:rPr>
                              <w:t>Štefánikova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CE0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31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7C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0D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51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44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5F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9D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2C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EB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5B8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93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C0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44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29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34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5A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A2A6DAF" wp14:editId="38BE891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814F6C" w14:textId="3E5FE9DA" w:rsidR="000B647F" w:rsidRDefault="00000000" w:rsidP="00944C3D">
                                  <w:fldSimple w:instr=" MERGEFIELD  aSUB_ULICA_CISLO  \* MERGEFORMAT ">
                                    <w:r w:rsidR="00ED4508" w:rsidRPr="00ED450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11,13/373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2A6DAF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F814F6C" w14:textId="3E5FE9DA" w:rsidR="000B647F" w:rsidRDefault="00000000" w:rsidP="00944C3D">
                            <w:fldSimple w:instr=" MERGEFIELD  aSUB_ULICA_CISLO  \* MERGEFORMAT ">
                              <w:r w:rsidR="00ED4508" w:rsidRPr="00ED4508">
                                <w:rPr>
                                  <w:rFonts w:ascii="Arial" w:hAnsi="Arial" w:cs="Arial"/>
                                  <w:noProof/>
                                </w:rPr>
                                <w:t>11,13/373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70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AB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8C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A9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8B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E6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760E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D2F4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9CB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CE9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87BE6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6FA07F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09F4D19" wp14:editId="7A5D5B9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3988AE" w14:textId="244291D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D4508" w:rsidRPr="0080238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9F4D19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73988AE" w14:textId="244291D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D4508" w:rsidRPr="0080238E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8FDA2B" wp14:editId="2BB1840E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1CE396" w14:textId="41C66B8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D4508" w:rsidRPr="0080238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FDA2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3D1CE396" w14:textId="41C66B8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D4508" w:rsidRPr="0080238E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3FF5B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C3A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80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D1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740D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27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B600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423DE28" wp14:editId="7F0E92E6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B56FB1" w14:textId="0D065C8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D4508" w:rsidRPr="0080238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23DE28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5EB56FB1" w14:textId="0D065C8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D4508" w:rsidRPr="0080238E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FC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FC4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1E9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856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388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4AF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98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76741D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F56143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D2670BF" wp14:editId="76C03E8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06E6BA" w14:textId="059B6C5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2670BF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7306E6BA" w14:textId="059B6C5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539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3A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AB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93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6D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CD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23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F0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AD8F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FF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5742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AA801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1011F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82AC317" wp14:editId="2B8B164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929F79" w14:textId="05C8136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D4508" w:rsidRPr="0080238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2AC317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0B929F79" w14:textId="05C8136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D4508" w:rsidRPr="0080238E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2E5B8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79681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9BF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3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C7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E3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2B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3F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7C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0B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CE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33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08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C6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A7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F2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6C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23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68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75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82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A6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2F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B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97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03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A3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A0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30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0D95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567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CC04A2" w14:textId="175861D6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ED4508">
              <w:rPr>
                <w:rFonts w:ascii="Arial" w:hAnsi="Arial"/>
                <w:lang w:eastAsia="sk-SK"/>
              </w:rPr>
              <w:t>27.2.2024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BDAA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D9F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AB36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1E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0C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7A1A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303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D7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6B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A1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1B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0BCE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0E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17D48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5CC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26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83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F7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BE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7C13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0B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6DC3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413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67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57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4E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81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B891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6C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F279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F18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BA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D9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C9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96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936D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76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6FE1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356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2C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94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3E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6E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2171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E5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F0C08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383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16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D8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9C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CD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6E79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48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8C10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16D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C4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C1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DF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FC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1611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1C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E362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29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D5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41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8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85F4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56B46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6B9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4B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9B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61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B2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40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71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4F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59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FB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E9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C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4D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5C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08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AB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FA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EF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F47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88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A9854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29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F6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436FCE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0C90D6A7" w14:textId="77777777" w:rsidR="00944C3D" w:rsidRDefault="00944C3D" w:rsidP="00944C3D">
      <w:pPr>
        <w:rPr>
          <w:rFonts w:ascii="Arial" w:hAnsi="Arial"/>
        </w:rPr>
      </w:pPr>
    </w:p>
    <w:p w14:paraId="2B878901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99FB805" w14:textId="4ACBEE1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F634453" w14:textId="4EBD6AE0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ED4508">
        <w:rPr>
          <w:rFonts w:ascii="Arial" w:hAnsi="Arial"/>
          <w:sz w:val="22"/>
          <w:szCs w:val="22"/>
        </w:rPr>
        <w:t>gen. Štefánika 11,13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E40F9F2" w14:textId="3535D42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DC191EF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6082935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651FADB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221B6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2676F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1F84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25ECBB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B57EB66" w14:textId="093212E0" w:rsidR="00944C3D" w:rsidRPr="008D0433" w:rsidRDefault="00ED450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Mária Štepánková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6EE5815" w14:textId="096452A9" w:rsidR="00944C3D" w:rsidRPr="008D0433" w:rsidRDefault="00ED450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B608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65F16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9B8DB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3DA0D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F4E8C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CEEF56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8EB95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0C3CA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3308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FC0896A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86472D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0955E19" w14:textId="4C34056F" w:rsidR="00944C3D" w:rsidRDefault="00ED450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4D4791F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DB7830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42981C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7645C8D" w14:textId="13A2065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03F5BFA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9B835A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2BDF92C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4AEE10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2A006F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DB98F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A8637F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D0CAF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AB0DE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E428F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58EB19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A1E15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F2841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66D40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F07CF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63FFB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FA0E4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A5F4B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A1C413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08F60C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23A55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30205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BEBE62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3E8D9B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6F5AF1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A4A6B6E" w14:textId="49DAAA0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4083AA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ABEA40E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EA89E4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5CDDB6C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56783D8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2F39C57E" w14:textId="02C142AD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565A4C50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12E753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D5522B9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E53F5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60121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747CA8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0A4AD9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62213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443F5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E2A87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757B6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8A4C3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3DB25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92D57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3CBCB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50B67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18887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DCD3A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217EF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E0FCD0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F3A3BF8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281B879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432E68E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67A47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C0B141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00FCED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97FD9D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8D3DF2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3238A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59621D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B9DB4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C1E0E0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80D417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F95560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F126F0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139948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390452C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5E8F55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519AC6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4F8C1E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236F53A0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63412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6B8EF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FB611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66CEB7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DC105D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0E7F4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D9C72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5E261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8B834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66681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1097E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4599C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CC97C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8C115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A8E55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DB549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ECE9E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79464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2EFA5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153F1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073FA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C515E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8A5F9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2543F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18687A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4B22E9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56C18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EE267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E9C66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6CDE0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B8E4D84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D40A9C6" w14:textId="64B88CC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4BE158E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B4DAF8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E5441D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16F712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B54FC73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66597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6C2DCA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ED256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B256CE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4688CF9" w14:textId="77777777" w:rsidTr="00503750">
        <w:tc>
          <w:tcPr>
            <w:tcW w:w="2302" w:type="dxa"/>
            <w:vAlign w:val="center"/>
          </w:tcPr>
          <w:p w14:paraId="55CFE7E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40091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4CCCE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00B5B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EC2A6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C89BE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B5DAF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41C15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625189F" w14:textId="77777777" w:rsidTr="00503750">
        <w:tc>
          <w:tcPr>
            <w:tcW w:w="15593" w:type="dxa"/>
            <w:gridSpan w:val="8"/>
            <w:vAlign w:val="center"/>
          </w:tcPr>
          <w:p w14:paraId="79F4F9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9C33A87" w14:textId="77777777" w:rsidTr="00503750">
        <w:tc>
          <w:tcPr>
            <w:tcW w:w="2302" w:type="dxa"/>
            <w:vAlign w:val="center"/>
          </w:tcPr>
          <w:p w14:paraId="182E5A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558E980" w14:textId="76D246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02A0BF" w14:textId="5CED3D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DDCA02" w14:textId="121388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9B63B4" w14:textId="1C0E3C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4CB3FA" w14:textId="546FC2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A15183" w14:textId="09CD91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C10AAC" w14:textId="64D058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07BE3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1A949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66CE269" w14:textId="26166A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36CA23" w14:textId="69B678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F5668D" w14:textId="797CD4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6BEDC9" w14:textId="5C8916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E2B90" w14:textId="66289C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29EA63" w14:textId="691271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119ED8" w14:textId="51A0F3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58A63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51997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1CD6152" w14:textId="25EAB9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1B8198" w14:textId="16CEF4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479956" w14:textId="74AE4D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D22820" w14:textId="3C1464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5A09B9" w14:textId="61181E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33DD98" w14:textId="4FB7F8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C8CC76" w14:textId="2FAA38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7DD2F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9ED02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492C5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DBB1F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EA86C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6496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3F631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C8CD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07ED9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A105B99" w14:textId="77777777" w:rsidTr="00503750">
        <w:tc>
          <w:tcPr>
            <w:tcW w:w="2302" w:type="dxa"/>
            <w:vAlign w:val="center"/>
          </w:tcPr>
          <w:p w14:paraId="3F134A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22EA0AB" w14:textId="7D6961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D6A4E7" w14:textId="510B83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80F129" w14:textId="6BB444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B0710E" w14:textId="5AEC61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EE2B02" w14:textId="6F1A90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F4CE8F" w14:textId="02F1D2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50DD3" w14:textId="4C6A0F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AEC54E" w14:textId="77777777" w:rsidTr="00503750">
        <w:tc>
          <w:tcPr>
            <w:tcW w:w="15593" w:type="dxa"/>
            <w:gridSpan w:val="8"/>
            <w:vAlign w:val="center"/>
          </w:tcPr>
          <w:p w14:paraId="6096F7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B7A9E5A" w14:textId="77777777" w:rsidTr="00503750">
        <w:tc>
          <w:tcPr>
            <w:tcW w:w="2302" w:type="dxa"/>
            <w:vAlign w:val="center"/>
          </w:tcPr>
          <w:p w14:paraId="3DD3FEC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E1F00A" w14:textId="642A96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EC257A5" w14:textId="7C9F99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A92EA1" w14:textId="57CD3F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6EC096" w14:textId="6A9780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DF1C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46C5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04493F" w14:textId="2EE38B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1DB52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A1999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32161F7" w14:textId="67EAE4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B8249C" w14:textId="64B8D0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615362" w14:textId="16E9DC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8A0DC" w14:textId="4507A0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CFCB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C379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C12CBB5" w14:textId="5ADCB2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32209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6BB36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733AD3F" w14:textId="6C9DF0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48A2D3D" w14:textId="6BC13D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F677D1" w14:textId="333DFB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F741A" w14:textId="2AA9C5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F5E7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CF71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358B6A" w14:textId="3FEBB8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F10169" w14:textId="77777777" w:rsidTr="00503750">
        <w:tc>
          <w:tcPr>
            <w:tcW w:w="2302" w:type="dxa"/>
            <w:vAlign w:val="center"/>
          </w:tcPr>
          <w:p w14:paraId="3D1965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4B2FCA" w14:textId="52A690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7513F3" w14:textId="606A6B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8B3AA0" w14:textId="6C6108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54F4CD" w14:textId="5CC0C2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402C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6035D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A19B992" w14:textId="2FFF3E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55CBF4" w14:textId="77777777" w:rsidTr="00503750">
        <w:tc>
          <w:tcPr>
            <w:tcW w:w="15593" w:type="dxa"/>
            <w:gridSpan w:val="8"/>
            <w:vAlign w:val="center"/>
          </w:tcPr>
          <w:p w14:paraId="73CFFE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372DBE9" w14:textId="77777777" w:rsidTr="00503750">
        <w:tc>
          <w:tcPr>
            <w:tcW w:w="2302" w:type="dxa"/>
            <w:vAlign w:val="center"/>
          </w:tcPr>
          <w:p w14:paraId="2F7E02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033689C" w14:textId="7AF53A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F40D64E" w14:textId="2DA096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6A3991" w14:textId="7C9A97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2F313D" w14:textId="7BE00E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80C886" w14:textId="4B7B9D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99B4F0" w14:textId="7A9BDA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BF497C" w14:textId="14B6E7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4F9A63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86B46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67D4419" w14:textId="25ADDB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AA1627" w14:textId="515F5F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2089F2" w14:textId="352F4F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58D019" w14:textId="7AC865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3417FD" w14:textId="623F93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8914A2" w14:textId="371A90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E96EE1" w14:textId="64013C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C9495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7E28A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8D9D661" w14:textId="73FD9C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801F82A" w14:textId="10AF92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9A548C" w14:textId="239FC7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AA7147" w14:textId="5DE6F2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C8725C" w14:textId="141D6E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D7E46D" w14:textId="346D83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63127F" w14:textId="43D76E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277A1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F1023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24CCAD" w14:textId="5F95BF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3CCE9CE" w14:textId="5339D8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325F53" w14:textId="1A63B2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7FC4AC" w14:textId="6A2AC0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A8EC4E" w14:textId="777BD0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7E1C71" w14:textId="0EB73B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15E60E" w14:textId="3F57A4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D31BFC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684418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896613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FE545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9ADC680" w14:textId="0CFC75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A4E421" w14:textId="554B85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D0B8B4" w14:textId="2BC5F6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4AAEC1" w14:textId="568EB8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1EE207" w14:textId="03C0AC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D1FE0F" w14:textId="2346FD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0C6549" w14:textId="1DEC00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71BEE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C1C17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CB3F844" w14:textId="38C577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482DA1" w14:textId="564D7B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0B6D06" w14:textId="6FEBD6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6282D5" w14:textId="40FE2B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41DE66" w14:textId="3B0829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FDD1A9" w14:textId="210C7B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611BBC" w14:textId="7E1337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B4B7CB" w14:textId="77777777" w:rsidR="00944C3D" w:rsidRDefault="00944C3D" w:rsidP="00944C3D">
      <w:pPr>
        <w:rPr>
          <w:rFonts w:ascii="Arial" w:hAnsi="Arial"/>
          <w:b/>
        </w:rPr>
      </w:pPr>
    </w:p>
    <w:p w14:paraId="6CFBE2E6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C19BDA7" w14:textId="77777777" w:rsidTr="00503750">
        <w:tc>
          <w:tcPr>
            <w:tcW w:w="1944" w:type="dxa"/>
            <w:vAlign w:val="center"/>
          </w:tcPr>
          <w:p w14:paraId="163C90F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C90F2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FB6AB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DDA32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6C31B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5F07D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610A2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73692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3923F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CA0E7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3D166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34FEB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044D3E6" w14:textId="77777777" w:rsidTr="00503750">
        <w:tc>
          <w:tcPr>
            <w:tcW w:w="15685" w:type="dxa"/>
            <w:gridSpan w:val="12"/>
            <w:vAlign w:val="center"/>
          </w:tcPr>
          <w:p w14:paraId="028DAD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A2A1365" w14:textId="77777777" w:rsidTr="00503750">
        <w:tc>
          <w:tcPr>
            <w:tcW w:w="1944" w:type="dxa"/>
            <w:vAlign w:val="center"/>
          </w:tcPr>
          <w:p w14:paraId="3B81E9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1E15D5D" w14:textId="5A64AF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DC77973" w14:textId="701C85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8B0141" w14:textId="7A1D71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BBE83C" w14:textId="645323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C94CE4" w14:textId="002DC9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97B3DA" w14:textId="543506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DB70C2" w14:textId="66E072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E81B604" w14:textId="4638E9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3094BD" w14:textId="1D9D5C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FC6F5F8" w14:textId="627004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D706BA" w14:textId="5AA909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2B4AB7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6CD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06550E0" w14:textId="3C9033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9DC8375" w14:textId="5E6AC6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BABF06E" w14:textId="73487F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336607" w14:textId="2CBCBA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4DE11FA" w14:textId="557B44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649232" w14:textId="250501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B492AB4" w14:textId="5D0FBF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F8317B" w14:textId="2DE9EC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8EF959" w14:textId="464E9A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400B7FA" w14:textId="704567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A9EDA58" w14:textId="3598CC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41D54E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6DE4C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91BA5B8" w14:textId="67BCEE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4B156F0" w14:textId="66A6B7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2611FE2" w14:textId="3E789C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311141E" w14:textId="5D5BC5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13D95C6" w14:textId="189C09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A77C5C" w14:textId="4B140E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E5AAE70" w14:textId="1A0080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E2DBEF" w14:textId="67D325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1C4EDE" w14:textId="7B9CEC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A0A7BD5" w14:textId="5FCAF3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F3D6469" w14:textId="117B84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09A18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5A0DD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76E25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7B135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46087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63E8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6EC77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8AC74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AEC9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2AF6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D4C3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EE373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C05F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E63CB89" w14:textId="77777777" w:rsidTr="00503750">
        <w:tc>
          <w:tcPr>
            <w:tcW w:w="1944" w:type="dxa"/>
            <w:vAlign w:val="center"/>
          </w:tcPr>
          <w:p w14:paraId="15875F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55B7A6D" w14:textId="635400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1744DBD" w14:textId="1A9B78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5D71099" w14:textId="7E7858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A47541" w14:textId="2F1451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3316E2" w14:textId="0060B5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9018E87" w14:textId="2BD5E8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C5B440" w14:textId="27524D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AA0C19B" w14:textId="1FBF6F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3046A6" w14:textId="4858C9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134B5D" w14:textId="78065C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E3EE855" w14:textId="64DD3A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8A5F7C" w14:textId="77777777" w:rsidTr="00503750">
        <w:tc>
          <w:tcPr>
            <w:tcW w:w="15685" w:type="dxa"/>
            <w:gridSpan w:val="12"/>
            <w:vAlign w:val="center"/>
          </w:tcPr>
          <w:p w14:paraId="05842B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CECBF31" w14:textId="77777777" w:rsidTr="00503750">
        <w:tc>
          <w:tcPr>
            <w:tcW w:w="1944" w:type="dxa"/>
            <w:vAlign w:val="center"/>
          </w:tcPr>
          <w:p w14:paraId="697DE10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D2EA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C5FD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A2CF69" w14:textId="5ADDBC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FBD400" w14:textId="0C6722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00CA35" w14:textId="7B874E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5A34A9" w14:textId="271D36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2A31654" w14:textId="64CB22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59C73AD" w14:textId="56200F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0E81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D8CBF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B9DB9C6" w14:textId="1F4488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5AB31F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16F81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DCC0A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7AC45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6EFAF60" w14:textId="15F165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27D4BB" w14:textId="162860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19087D" w14:textId="60E085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67754E" w14:textId="0E4EE4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0C1FA1" w14:textId="789EFC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264BB7" w14:textId="55F23D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E3378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79D22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24E352C" w14:textId="620724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33C6F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B9699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B976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9C1D2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BB68F6F" w14:textId="363096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5A981F8" w14:textId="64BC2F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EBEF9E" w14:textId="6A91D0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546927" w14:textId="043797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52AE19" w14:textId="000F45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EDC003" w14:textId="3F0E5D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EBFF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A7EF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7AC4DDD" w14:textId="1EC6FD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8AAE7F" w14:textId="77777777" w:rsidTr="00503750">
        <w:tc>
          <w:tcPr>
            <w:tcW w:w="1944" w:type="dxa"/>
            <w:vAlign w:val="center"/>
          </w:tcPr>
          <w:p w14:paraId="7563D3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A69E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0206F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4FAED7" w14:textId="361940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F34567" w14:textId="410CB4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BA24FC" w14:textId="39E754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929A39A" w14:textId="25596B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760C6F" w14:textId="38EBD3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C7CEB8" w14:textId="1AF594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5265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40229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203CADF" w14:textId="1FF53C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94B0E3" w14:textId="77777777" w:rsidTr="00503750">
        <w:tc>
          <w:tcPr>
            <w:tcW w:w="15685" w:type="dxa"/>
            <w:gridSpan w:val="12"/>
            <w:vAlign w:val="center"/>
          </w:tcPr>
          <w:p w14:paraId="3154FD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967E52D" w14:textId="77777777" w:rsidTr="00503750">
        <w:tc>
          <w:tcPr>
            <w:tcW w:w="1944" w:type="dxa"/>
            <w:vAlign w:val="center"/>
          </w:tcPr>
          <w:p w14:paraId="7752C2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CFE0C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2B2D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877E32A" w14:textId="52D62A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527355" w14:textId="48D5B9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81F831B" w14:textId="6659DF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F58D21" w14:textId="1F51FA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6342187" w14:textId="05CB01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F6F94E" w14:textId="4CE942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C70731" w14:textId="61E5F2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F6BC52F" w14:textId="1C0FF0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4786283" w14:textId="78399A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71F47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1CFC1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A4F3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BA3D4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70F45DF" w14:textId="6CAA9B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F84418" w14:textId="6A8F64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591C84" w14:textId="31CE2D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A7DEF4" w14:textId="22E262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620F8CE" w14:textId="640F6A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9F5B939" w14:textId="14E3B0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CF96FF" w14:textId="16AE3F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0E0A5EF" w14:textId="2EC164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54A6783" w14:textId="5B38F3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59B4D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8BB6E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9AD5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3EA8B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E3D166" w14:textId="07756E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E511B2" w14:textId="36144E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E492C2" w14:textId="204E43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DF060E" w14:textId="158A9A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F7F7F1" w14:textId="737078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EF9C84" w14:textId="6C569A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5434C5" w14:textId="36FAD5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79219D" w14:textId="09EB79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0B58C7" w14:textId="21FA9C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18B639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B7B81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C17C3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6A7DD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0E897BF" w14:textId="3827CC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12289D" w14:textId="2DAFEE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AD1203" w14:textId="3F8A17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798CF96" w14:textId="0B0B86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6086CF" w14:textId="115CBD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207A75" w14:textId="6AD60E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06AA60" w14:textId="746D79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DC316D7" w14:textId="30ACE1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0501A97" w14:textId="675D76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FD2682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1378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FB14CA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EBB0E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93AB782" w14:textId="4AD446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C7AC" w14:textId="4F19C3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25EFC54" w14:textId="52186C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03239E" w14:textId="01EBE7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7A3D0A" w14:textId="478436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C847DE6" w14:textId="6CAE1B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1DED584" w14:textId="4EB88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B2178C" w14:textId="07170D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3E3399" w14:textId="4A93E4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4E30F9" w14:textId="3DD689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B9A9BA" w14:textId="3A652B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88230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FD604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06528DB" w14:textId="06AC92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3DD28C2" w14:textId="6BB53A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6717417" w14:textId="7BC34C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7F797C" w14:textId="19B93D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646FCC" w14:textId="7EA8A0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21D893" w14:textId="342A5A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F7E55B8" w14:textId="7D46E6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AB5746" w14:textId="7DC15D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43FF3C5" w14:textId="430FCB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4779028" w14:textId="3394CD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E1FBDD" w14:textId="094BC5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AB3AF6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A5D251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264A3F2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6B4693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9F244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E379D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E10EDD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2365F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AEDC0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EB4EF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A8068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B2D67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71DA0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94033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F08F3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4722D7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BC518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35552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1081C0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B4E860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C5F17A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E78AE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6C3D8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25685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5CE4ED6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371BF6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6C7B9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71EDB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1EDD9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6B35C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9E714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1172C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42C26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8279B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294FA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847F9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28F8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C2117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C34187A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E2532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4137A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A5C60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4F772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3E2E6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2B4C6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1EC8DF2" w14:textId="77777777" w:rsidTr="00503750">
        <w:trPr>
          <w:trHeight w:val="1073"/>
        </w:trPr>
        <w:tc>
          <w:tcPr>
            <w:tcW w:w="3614" w:type="dxa"/>
            <w:vMerge/>
          </w:tcPr>
          <w:p w14:paraId="059BD6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6918E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90652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2A20D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DF3BC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A8BCB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01D5F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DAC1E17" w14:textId="77777777" w:rsidTr="00503750">
        <w:trPr>
          <w:trHeight w:val="283"/>
        </w:trPr>
        <w:tc>
          <w:tcPr>
            <w:tcW w:w="3614" w:type="dxa"/>
          </w:tcPr>
          <w:p w14:paraId="1B0E60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A42A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20074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6871A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0DD4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5ADDE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A3E28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8D07181" w14:textId="77777777" w:rsidTr="00503750">
        <w:trPr>
          <w:trHeight w:val="283"/>
        </w:trPr>
        <w:tc>
          <w:tcPr>
            <w:tcW w:w="3614" w:type="dxa"/>
          </w:tcPr>
          <w:p w14:paraId="1F0B21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91636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43276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EF109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107A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4A62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7C3AC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B344A2C" w14:textId="77777777" w:rsidTr="00503750">
        <w:trPr>
          <w:trHeight w:val="283"/>
        </w:trPr>
        <w:tc>
          <w:tcPr>
            <w:tcW w:w="3614" w:type="dxa"/>
          </w:tcPr>
          <w:p w14:paraId="5F9F24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74CE1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B82EA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87987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9593A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F3455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5BB3D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00E439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E42D36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2F711BD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4B462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72ABA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D4A13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DE9CC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D5CC6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B3196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863B9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4E337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BD683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D83F2D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1470B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92A670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A0919B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A2C9757" w14:textId="630E50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B6A2DF" w14:textId="6DF6BB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931CAD" w14:textId="18266B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C0069D" w14:textId="3CD153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CAB935" w14:textId="1E247B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300FFB" w14:textId="728C8D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E1CEFA" w14:textId="45160C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CE0889" w14:textId="6025FB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4E334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C064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1DD1364" w14:textId="301C54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3DAB56" w14:textId="7F5632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E2CB13" w14:textId="73F25D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9560A9" w14:textId="34B1EA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A9F52F" w14:textId="61DC38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2FD1FC" w14:textId="25020E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977614" w14:textId="640781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A99CCAF" w14:textId="1DA819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146FA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81340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59C8B6B" w14:textId="2C71F7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9D4336" w14:textId="7EEB90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28696C" w14:textId="2C6E65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614946" w14:textId="0E7FCD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44D1A2" w14:textId="117FF9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2AE71A" w14:textId="3D0314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F0B393" w14:textId="346292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125F428" w14:textId="0E42F2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675F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30B70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8DB05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55D9E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3A90C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7526E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73C3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416D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C338A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056AE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B12997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0D16A2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CE1F105" w14:textId="376F1C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E83604" w14:textId="1C68E4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6D1232" w14:textId="7DB637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5FBA5E" w14:textId="76F870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7D7674" w14:textId="49DDDB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35F7F5" w14:textId="0BACF6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767E92" w14:textId="7FFD70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E27796" w14:textId="719058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C5AEE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395901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C6339A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D49B8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C5E82CB" w14:textId="54613D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CCAB45" w14:textId="1133A1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D343EA" w14:textId="7006AB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E15DA6" w14:textId="6DDA98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D26386" w14:textId="7399C9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40EAB1" w14:textId="2F2B5B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785F12" w14:textId="050711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8E3F60D" w14:textId="3D53CA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EF7CC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A66D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D66BF5" w14:textId="2068A6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F8892A" w14:textId="05C5AC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B31780" w14:textId="051E93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998474" w14:textId="25ED2C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7B5930" w14:textId="7DB08D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197ACD" w14:textId="5ACA02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88E7AF" w14:textId="089946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2CFCEA" w14:textId="0B6CB9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A1E63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A924A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938BF9E" w14:textId="4EFE9D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1BD5DB" w14:textId="0E601F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E81B03" w14:textId="139948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0FD81" w14:textId="299A20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EA3FA3" w14:textId="62B907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984122" w14:textId="2BC4C1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078501" w14:textId="15580A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862E0F" w14:textId="2D0606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B1415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109B3F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C4A8284" w14:textId="7C102E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7DF619" w14:textId="5C954F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56CA90" w14:textId="23E36D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A5D9F9" w14:textId="667749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A7D45D" w14:textId="59CA59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8AC262" w14:textId="361B4D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501832" w14:textId="65DFCC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FBD13E6" w14:textId="43734C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B29E2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2235CF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FD5455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C6A85B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981911" w14:textId="0E8D0E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068761" w14:textId="092737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8464CA" w14:textId="4BA10C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1B56F8" w14:textId="7A0926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E47423" w14:textId="078CAD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4828ED" w14:textId="6778DF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56C723" w14:textId="35C023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3228F03" w14:textId="7B3804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9A22D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3D155D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0D63CDE" w14:textId="7D479A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E9F9EB" w14:textId="21C095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25B471" w14:textId="24DD8B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88277F" w14:textId="6355D0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6001D0" w14:textId="00E9C4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3257C4" w14:textId="61254A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5DAD75" w14:textId="5663F9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D41E46" w14:textId="0668D1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7369F6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8D95A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3B2BE5F" w14:textId="13E92C3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B3E1D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0917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E71D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620D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A1A6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7423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8279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84D69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287E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89B7B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5998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35DF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C09E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7CB3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F6F1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A7301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ECF4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76DA32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ED256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29D859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01A81AA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3ED3D1C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0B7F70FC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4F4E39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706BD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8AA08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E1309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B55F4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C26B774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31E2F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80254E3" w14:textId="489F6C8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C7F4AC6" w14:textId="3F6BAF8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A64849E" w14:textId="45EBF9B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D407073" w14:textId="0105640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791AED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458C8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D112EAA" w14:textId="2CB23D7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738313D" w14:textId="1E22252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1C59FD7" w14:textId="1523838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591DB29" w14:textId="2C311E2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FB97E26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2AEDBD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D9A5519" w14:textId="7E3CC4C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4BFA3A8" w14:textId="3ABB647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6F63C5F" w14:textId="4FF6B50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F76E846" w14:textId="77EC781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F60E1B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A2964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110B760" w14:textId="231C8C1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957C654" w14:textId="6E0BB1A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7603FF0" w14:textId="6EE616C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2818F3D" w14:textId="1E6FE06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09171BD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2BFF9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9C2642D" w14:textId="0BEBD49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18A073C" w14:textId="4E1E74B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744706D" w14:textId="1B610F3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99C117" w14:textId="47F627D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DB67FB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6C5261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45336AB" w14:textId="7E30870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76510B1" w14:textId="051EC16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B3E3696" w14:textId="30477F4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CC0DBA0" w14:textId="3C7BFE0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D4F3DD2" w14:textId="77777777" w:rsidR="00944C3D" w:rsidRDefault="00944C3D" w:rsidP="00944C3D">
      <w:pPr>
        <w:rPr>
          <w:rFonts w:ascii="Arial" w:hAnsi="Arial"/>
          <w:b/>
        </w:rPr>
      </w:pPr>
    </w:p>
    <w:p w14:paraId="040351B2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4886C90E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0E61DA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AFBD9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ACA2B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08E4E0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F88A7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34CED7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5DBEB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0EBA5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B4B59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4A399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FA7747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93E4B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5D663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CBF65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59CF1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9238F5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33BEB8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36BDF0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FC11E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EAB66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9B15AC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749FDAFA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3A0B0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68F50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31A72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09B1B7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97A4023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26691B9" w14:textId="77777777" w:rsidTr="00503750">
        <w:tc>
          <w:tcPr>
            <w:tcW w:w="2835" w:type="dxa"/>
            <w:vAlign w:val="center"/>
          </w:tcPr>
          <w:p w14:paraId="51FB3B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E1D23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EF42F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8C067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83FCB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26908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13E9040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3F12621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55061C8" w14:textId="3CE24A78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C40C6D" w14:textId="7BA5E6C6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1D721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AF851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90E8C4" w14:textId="5BEBDD2B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D147B2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830DA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537F551" w14:textId="07C32C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CAF1FB" w14:textId="334089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B1DD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8E8E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F1F1AC" w14:textId="17D306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886D5F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6B86D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C4603B4" w14:textId="2697A7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08FD57" w14:textId="543535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EBAA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F03E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E899E3C" w14:textId="38C067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BB1C2F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CD875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720C535" w14:textId="42E78E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3A6472" w14:textId="045752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2C5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922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8EBEBA0" w14:textId="5A0B16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891390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E3526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81B2D0D" w14:textId="6D60BA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9BF4DC" w14:textId="724C6C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0D6B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D07E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57ED39E" w14:textId="790EC9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2F128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EC059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444A2B1" w14:textId="3AE8EF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22429C" w14:textId="666DD5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621A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9184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C9FE55E" w14:textId="3C801C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AA970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1E6948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5DD67A0" w14:textId="700F228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DD1168" w14:textId="522F459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F1AA0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14DA4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506F324" w14:textId="7063572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96FBC8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EA18074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4C9DF6C" w14:textId="676A187D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F8D00B0" w14:textId="77777777" w:rsidR="00944C3D" w:rsidRDefault="00944C3D" w:rsidP="00944C3D">
      <w:pPr>
        <w:rPr>
          <w:rFonts w:ascii="Arial" w:hAnsi="Arial"/>
          <w:b/>
        </w:rPr>
      </w:pPr>
    </w:p>
    <w:p w14:paraId="7F601A3A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8C83603" w14:textId="77777777" w:rsidTr="00503750">
        <w:tc>
          <w:tcPr>
            <w:tcW w:w="2835" w:type="dxa"/>
            <w:vAlign w:val="center"/>
          </w:tcPr>
          <w:p w14:paraId="24DB2F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07B6B1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06B9CE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2146C6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3341DE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010E33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56E2E8BA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3CCD9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74CE271E" w14:textId="73FAA6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BFA4C8" w14:textId="00790B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2162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C4EF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7139FB6" w14:textId="206681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CD699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A06F8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88079D1" w14:textId="2165BA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CE31FF" w14:textId="0F8BE9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60F3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5C1D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AE90E11" w14:textId="08B261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006AA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85856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00C1EEA" w14:textId="599DD3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0AB5CD" w14:textId="38B650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ED35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1E69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DCABEA4" w14:textId="63C5B5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AC6AA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90850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F0BC5AD" w14:textId="61C3DD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AB6CF8" w14:textId="0034AD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8027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89AE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806EC84" w14:textId="5B6276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1372A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D85702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32D3575" w14:textId="40EAA39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688B72" w14:textId="78B41BF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BA41E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7ED1D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453BCA" w14:textId="2372384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12221F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57E14D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68A64E47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0F340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EEEC2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12FA86EE" w14:textId="77777777" w:rsidTr="00503750">
        <w:trPr>
          <w:trHeight w:val="699"/>
        </w:trPr>
        <w:tc>
          <w:tcPr>
            <w:tcW w:w="3502" w:type="dxa"/>
            <w:vMerge/>
          </w:tcPr>
          <w:p w14:paraId="4F15E2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5AC45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CEA48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B77A71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0170B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7F2EE7FC" w14:textId="37F3ACDA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586B26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5738B2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851C6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42FFF4A" w14:textId="29F15F7D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061728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7F5CBB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CAEE09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BE9DC64" w14:textId="0274B189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5B8A7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B9540F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EA058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03EE2373" w14:textId="77777777" w:rsidTr="00503750">
        <w:trPr>
          <w:trHeight w:val="593"/>
        </w:trPr>
        <w:tc>
          <w:tcPr>
            <w:tcW w:w="3497" w:type="dxa"/>
          </w:tcPr>
          <w:p w14:paraId="17E285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81DC7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97F4E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A80682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D2A8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698B99EC" w14:textId="6DA920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9CD411" w14:textId="2FCAAF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9D6FD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28105B" w14:textId="4E09DFF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B0866BF" w14:textId="576F05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5A989D" w14:textId="629CC9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33375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D761EB" w14:textId="1E90AA6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5D448AA" w14:textId="376B8C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F488DD" w14:textId="67BBF7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29001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ADFC3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561A17B" w14:textId="7336C7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7CADEB" w14:textId="165821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7936B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F5459A" w14:textId="495F95B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A7BF737" w14:textId="2F180F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C7E3C2" w14:textId="2AD872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2F6A4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835990C" w14:textId="670E89A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B3D3787" w14:textId="2C071F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880B8A" w14:textId="0825A1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6D78A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0CE1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339EF41" w14:textId="0DF5C3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9C68CE" w14:textId="507CCD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65F27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1BAAC5B" w14:textId="35FB4F9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1730B69" w14:textId="480A1B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896149" w14:textId="00BEA7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678BE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C1335A4" w14:textId="32BE254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7FDA4D4" w14:textId="5EBA5C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A92118" w14:textId="2D4EC0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D33D20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E6E21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213F1B2" w14:textId="2CCEC3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2BF7EE" w14:textId="3EFA5A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B19FF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1DCF965" w14:textId="2D7CC60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55892CC" w14:textId="6AFC43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0486BB" w14:textId="6E546E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58C66A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3533753" w14:textId="37018B7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A7E4E83" w14:textId="19EB6F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96A586" w14:textId="21AEA9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C0CE51" w14:textId="77777777" w:rsidR="00944C3D" w:rsidRDefault="00944C3D" w:rsidP="00944C3D">
      <w:pPr>
        <w:rPr>
          <w:rFonts w:ascii="Arial" w:hAnsi="Arial"/>
          <w:b/>
        </w:rPr>
      </w:pPr>
    </w:p>
    <w:p w14:paraId="37B7AC01" w14:textId="77777777" w:rsidR="00944C3D" w:rsidRDefault="00944C3D" w:rsidP="00944C3D">
      <w:pPr>
        <w:rPr>
          <w:rFonts w:ascii="Arial" w:hAnsi="Arial"/>
          <w:b/>
        </w:rPr>
      </w:pPr>
    </w:p>
    <w:p w14:paraId="1C4E6D25" w14:textId="77777777" w:rsidR="00944C3D" w:rsidRDefault="00944C3D" w:rsidP="00944C3D">
      <w:pPr>
        <w:rPr>
          <w:rFonts w:ascii="Arial" w:hAnsi="Arial"/>
          <w:b/>
        </w:rPr>
      </w:pPr>
    </w:p>
    <w:p w14:paraId="07BDE290" w14:textId="77777777" w:rsidR="00944C3D" w:rsidRDefault="00944C3D" w:rsidP="00944C3D">
      <w:pPr>
        <w:rPr>
          <w:rFonts w:ascii="Arial" w:hAnsi="Arial"/>
          <w:b/>
        </w:rPr>
      </w:pPr>
    </w:p>
    <w:p w14:paraId="1AA951A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1584"/>
        <w:gridCol w:w="1197"/>
        <w:gridCol w:w="1172"/>
        <w:gridCol w:w="1168"/>
        <w:gridCol w:w="1530"/>
      </w:tblGrid>
      <w:tr w:rsidR="00944C3D" w:rsidRPr="00050529" w14:paraId="44AB4407" w14:textId="77777777" w:rsidTr="00503750">
        <w:tc>
          <w:tcPr>
            <w:tcW w:w="2622" w:type="dxa"/>
            <w:vAlign w:val="center"/>
          </w:tcPr>
          <w:p w14:paraId="6CAF4FD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C9787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C4899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8264A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FF278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3F4B3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DA6D1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3ADDC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FE379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60CBDE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95D94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5B4688E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1DD32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1DF21EE4" w14:textId="4FE997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97CA73" w14:textId="281C2A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3E8269" w14:textId="55C540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1DA7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B08E0E" w14:textId="368991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53D97A" w14:textId="77777777" w:rsidTr="00503750">
        <w:tc>
          <w:tcPr>
            <w:tcW w:w="2622" w:type="dxa"/>
            <w:vAlign w:val="center"/>
          </w:tcPr>
          <w:p w14:paraId="3BFFBD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D2007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30DE103B" w14:textId="4915BE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21732F" w14:textId="3DA963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4CC46A" w14:textId="579900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17F7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7A8BDA" w14:textId="79747A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B8C46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9CAE8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8426B0A" w14:textId="3D0BA5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71164AE" w14:textId="284C7C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503F66" w14:textId="1C6575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9D24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841F7C" w14:textId="4DA85B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287DF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B5323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F79FA19" w14:textId="6498DE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7C6F1D" w14:textId="4A1638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BFAA2A" w14:textId="28E100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EFE6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5EFD4E" w14:textId="7B9415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BE9F66" w14:textId="77777777" w:rsidTr="00503750">
        <w:tc>
          <w:tcPr>
            <w:tcW w:w="2622" w:type="dxa"/>
            <w:vAlign w:val="center"/>
          </w:tcPr>
          <w:p w14:paraId="757544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2ECDC476" w14:textId="5450EE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10526.82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6F6C0C1" w14:textId="125BF4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10727.36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4D7671" w14:textId="4F6647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9305.21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C5AE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B43E16" w14:textId="449397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11948.97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F0DFA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FF5B1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FA80E43" w14:textId="24D081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37FD1A" w14:textId="5E3118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F5A357" w14:textId="4AC416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8812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434668" w14:textId="7AF38B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A9AC05" w14:textId="77777777" w:rsidTr="00503750">
        <w:tc>
          <w:tcPr>
            <w:tcW w:w="2622" w:type="dxa"/>
            <w:vAlign w:val="center"/>
          </w:tcPr>
          <w:p w14:paraId="06C08A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39F1CD7" w14:textId="52E69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A221D0D" w14:textId="5B29E0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C1575B" w14:textId="463017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414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D5F877" w14:textId="47FAC1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3CD17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6391DE6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2A17DFC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03D15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2785E2F" w14:textId="268C94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EC21F99" w14:textId="0CDFD5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42E10F" w14:textId="391461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C0EA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E92407" w14:textId="1EE06E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B0D87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0F0E1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3FBA6A2" w14:textId="0DA94E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83477AF" w14:textId="446130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E03E75" w14:textId="0D2B25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C8C5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564564" w14:textId="03D9D2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49040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6DC7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290BA12" w14:textId="5CFCC1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53EEFB2" w14:textId="7523A2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7E717A" w14:textId="762E34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D452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606D2B" w14:textId="039AF3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32B5B6" w14:textId="77777777" w:rsidTr="00503750">
        <w:tc>
          <w:tcPr>
            <w:tcW w:w="2622" w:type="dxa"/>
            <w:vAlign w:val="center"/>
          </w:tcPr>
          <w:p w14:paraId="392B7E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4912F7E" w14:textId="127CF5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0D7C745" w14:textId="7E543A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047B61" w14:textId="3A9E6F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FE25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FF38CC" w14:textId="248D95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6FE5F3" w14:textId="77777777" w:rsidTr="00503750">
        <w:tc>
          <w:tcPr>
            <w:tcW w:w="2622" w:type="dxa"/>
            <w:vAlign w:val="center"/>
          </w:tcPr>
          <w:p w14:paraId="1571EB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E653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BE660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01D34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8628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D5F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7F6376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FD57AA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BCF8800" w14:textId="62FC3E7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b/>
                <w:noProof/>
                <w:sz w:val="18"/>
                <w:szCs w:val="18"/>
              </w:rPr>
              <w:t>10526.82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3A14356" w14:textId="0241ACB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b/>
                <w:noProof/>
                <w:sz w:val="18"/>
                <w:szCs w:val="18"/>
              </w:rPr>
              <w:t>10727.36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A12432" w14:textId="17F464A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b/>
                <w:noProof/>
                <w:sz w:val="18"/>
                <w:szCs w:val="18"/>
              </w:rPr>
              <w:t>9305.21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F63FA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F48099" w14:textId="611F171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b/>
                <w:noProof/>
                <w:sz w:val="18"/>
                <w:szCs w:val="18"/>
              </w:rPr>
              <w:t>11948.97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BB7A79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FA4D81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5ABB7602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201F55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02D08E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93C9DC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AB20B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1413DE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E1D9C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57DD1A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276650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6B76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72BDB28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7CC2C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0F30D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8D1537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5E2A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48C9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56D979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42B7F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90F00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655F91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3EBD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9722F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625411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1D42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F080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0832B3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EA93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96D04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8C1691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CFD37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2DE7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419975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BF0CC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F1A8C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8E379A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DA2C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5B0E7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D466D4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83F2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F4D5A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0B5337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A7C50E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AED67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0E7BCB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3F8F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446139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F264A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0855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747221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D8348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0D28C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7E20B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D00C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63272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0E211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F35B2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76C07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1C2B7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752CD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FC02E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608A3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070E5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E45BE3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49F583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9BEF95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E6FC27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0832FA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3C737B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290983D9" w14:textId="77777777" w:rsidTr="00503750">
        <w:tc>
          <w:tcPr>
            <w:tcW w:w="2835" w:type="dxa"/>
            <w:vAlign w:val="center"/>
          </w:tcPr>
          <w:p w14:paraId="0CB217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74F25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26F71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84F27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F9CE8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419C6C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E91C175" w14:textId="77777777" w:rsidTr="00503750">
        <w:tc>
          <w:tcPr>
            <w:tcW w:w="2835" w:type="dxa"/>
            <w:vAlign w:val="center"/>
          </w:tcPr>
          <w:p w14:paraId="6D13F7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21235AA" w14:textId="3E5AFC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A1980A" w14:textId="05F72C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52BD4D" w14:textId="18FEB2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353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3E13FD" w14:textId="6E361A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A561A6" w14:textId="77777777" w:rsidTr="00503750">
        <w:tc>
          <w:tcPr>
            <w:tcW w:w="2835" w:type="dxa"/>
            <w:vAlign w:val="center"/>
          </w:tcPr>
          <w:p w14:paraId="78B769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F4D2ACB" w14:textId="39951D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6F7B4C" w14:textId="3ADA59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D9EC5F" w14:textId="404C1B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4DE9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06B046" w14:textId="0EED06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A2A98B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E9FC63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2840C91" w14:textId="4F546F2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E2CF66" w14:textId="779BC0C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3B42C9" w14:textId="6205EEF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7E1BD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FF0D00" w14:textId="40FC92E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D9C4093" w14:textId="77777777" w:rsidTr="00503750">
        <w:tc>
          <w:tcPr>
            <w:tcW w:w="2835" w:type="dxa"/>
            <w:vAlign w:val="center"/>
          </w:tcPr>
          <w:p w14:paraId="6C4F0C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FA8A74C" w14:textId="6F265F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26D32A" w14:textId="6A2F9E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7FFA2E" w14:textId="094A68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AD7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AF6400" w14:textId="7A2424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B427D1" w14:textId="77777777" w:rsidTr="00503750">
        <w:tc>
          <w:tcPr>
            <w:tcW w:w="2835" w:type="dxa"/>
            <w:vAlign w:val="center"/>
          </w:tcPr>
          <w:p w14:paraId="5E6602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A78AE5A" w14:textId="494A7F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C56B7D" w14:textId="5194CC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B98E79" w14:textId="011B7A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9B9F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48D8DB" w14:textId="0AB84C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192470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7686A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BBB0D95" w14:textId="0B236D6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04F86E" w14:textId="366A140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BB4BA3" w14:textId="066B48F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515E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9494B1" w14:textId="0E70826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998583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D97CA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33628B3" w14:textId="663E1E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C45130" w14:textId="5557BD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6B8983" w14:textId="03E2BF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872F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416A57" w14:textId="11BD3A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A3E0B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BF166B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088ADD62" w14:textId="77777777" w:rsidTr="00503750">
        <w:tc>
          <w:tcPr>
            <w:tcW w:w="2552" w:type="dxa"/>
            <w:shd w:val="clear" w:color="auto" w:fill="auto"/>
            <w:vAlign w:val="center"/>
          </w:tcPr>
          <w:p w14:paraId="76FF1D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3418C4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5345D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4FD1B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D08E0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84CAE3B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25B9D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FA666CE" w14:textId="72236C0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DC2B272" w14:textId="5368D0F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1448F70" w14:textId="06B8789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E3F9539" w14:textId="7ED0BA8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9A0567F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0C4F7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F561E2A" w14:textId="0BC6F2A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5D02938" w14:textId="247733A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DCA1BD7" w14:textId="4014BD7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D9AE06C" w14:textId="786B551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722EFA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2507EE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EE05ECC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5216E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EA018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FF7D50D" w14:textId="77777777" w:rsidTr="00503750">
        <w:tc>
          <w:tcPr>
            <w:tcW w:w="4395" w:type="dxa"/>
            <w:vMerge/>
          </w:tcPr>
          <w:p w14:paraId="70A194C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1D624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F3143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092FCD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1B54A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2E8EDB5" w14:textId="585B9F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  <w:lang w:eastAsia="sk-SK"/>
              </w:rPr>
              <w:t>360.00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CF43B4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4051EE7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1F9B8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42E2A65" w14:textId="19831F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1D605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6344673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37F5A1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7AFD37D" w14:textId="234A5C6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b/>
                <w:noProof/>
                <w:sz w:val="18"/>
                <w:szCs w:val="18"/>
              </w:rPr>
              <w:t>360.00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F511F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2DE76DF" w14:textId="77777777" w:rsidTr="00503750">
        <w:tc>
          <w:tcPr>
            <w:tcW w:w="4395" w:type="dxa"/>
            <w:vAlign w:val="center"/>
          </w:tcPr>
          <w:p w14:paraId="4E7FAF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3696B58" w14:textId="240A96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E47C85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BA15626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B830F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DFFD7D9" w14:textId="4D43EF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B0861E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5D8EFC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772F19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FAAABB0" w14:textId="40740A2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18928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21DEDE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E7322F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2116C17" w14:textId="6B671671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b/>
                <w:noProof/>
                <w:sz w:val="18"/>
                <w:szCs w:val="18"/>
              </w:rPr>
              <w:t>9580.25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16CB3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13DDF76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2DB2927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62F9E7AD" w14:textId="77777777" w:rsidTr="00503750">
        <w:tc>
          <w:tcPr>
            <w:tcW w:w="4395" w:type="dxa"/>
            <w:vAlign w:val="center"/>
          </w:tcPr>
          <w:p w14:paraId="36A924C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11F5192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2D2906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D3C1F7F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839BD2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A1A61D3" w14:textId="7622663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127C1A1" w14:textId="7702BA1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2C1D97E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691151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6E2F7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C4D7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A8C921C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11C1BA9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01F60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EC083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B50826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DCDF8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01CB5555" w14:textId="670C821E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09550FA" w14:textId="7567A9E6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0B5FA0B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AA6A1D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59CD1A8" w14:textId="3221736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C241E95" w14:textId="18E40CA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0464F8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465346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998F94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B01366B" w14:textId="77777777" w:rsidTr="00503750">
        <w:tc>
          <w:tcPr>
            <w:tcW w:w="1843" w:type="dxa"/>
            <w:vAlign w:val="center"/>
          </w:tcPr>
          <w:p w14:paraId="6CA04E7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CF023F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3A0C60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9D9A15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D0FFD5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976F84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41F976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873C031" w14:textId="77777777" w:rsidTr="00503750">
        <w:tc>
          <w:tcPr>
            <w:tcW w:w="1843" w:type="dxa"/>
            <w:vAlign w:val="center"/>
          </w:tcPr>
          <w:p w14:paraId="589190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35F3C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7A5D6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2EB9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B9848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C2CA7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301A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1A0B88E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BA0C86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235F9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ACDA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151C4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8E3DC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9A1B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0BE0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3046CF2" w14:textId="77777777" w:rsidTr="00503750">
        <w:tc>
          <w:tcPr>
            <w:tcW w:w="1843" w:type="dxa"/>
            <w:vAlign w:val="center"/>
          </w:tcPr>
          <w:p w14:paraId="3DD516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2CCEA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4039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FA3B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6C187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6A09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08DC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4DBFBB1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BD447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9D231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CE3CA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F993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2A453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2C0F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64D77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330EED3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6539F5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1140DD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962DC8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B2D31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7595EC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A965D1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57F641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746EE5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3269B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56492BBB" w14:textId="77777777" w:rsidTr="00503750">
        <w:trPr>
          <w:trHeight w:val="664"/>
        </w:trPr>
        <w:tc>
          <w:tcPr>
            <w:tcW w:w="3372" w:type="dxa"/>
          </w:tcPr>
          <w:p w14:paraId="640E000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823B3B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CB2E6B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8A2BF6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01F827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3DC1D43" w14:textId="26531A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5B88FB" w14:textId="05524E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BA4C70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695B16D" w14:textId="373DB56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7C488B9" w14:textId="4D23CE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BE1126" w14:textId="2CAC13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DAF74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B744AC9" w14:textId="1CFC65D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765C26E" w14:textId="07C718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E0E5C0" w14:textId="5073AD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C3C5A8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E4C3FD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E3B1DE2" w14:textId="770DB3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F65911" w14:textId="096A34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625F9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E8287D7" w14:textId="20F01AE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0A1F35C" w14:textId="214F63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01E95D" w14:textId="0527E9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EE9E628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CF8FBCA" w14:textId="4098D34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6E0647B" w14:textId="15DE00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7B6BF8" w14:textId="767BEB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2F56F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926F6D3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329707CD" w14:textId="77777777" w:rsidTr="00503750">
        <w:tc>
          <w:tcPr>
            <w:tcW w:w="2835" w:type="dxa"/>
            <w:vAlign w:val="center"/>
          </w:tcPr>
          <w:p w14:paraId="16D7DAF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1F8E9A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529CD3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FB3A84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A4C77A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326EF51" w14:textId="77777777" w:rsidTr="00503750">
        <w:tc>
          <w:tcPr>
            <w:tcW w:w="2835" w:type="dxa"/>
          </w:tcPr>
          <w:p w14:paraId="67131DE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36F56B3" w14:textId="683EE9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5DEFD0" w14:textId="585B8E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C5CFC9" w14:textId="4316A1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EC127F5" w14:textId="18A1A9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EF1043" w14:textId="77777777" w:rsidTr="00503750">
        <w:tc>
          <w:tcPr>
            <w:tcW w:w="2835" w:type="dxa"/>
          </w:tcPr>
          <w:p w14:paraId="17B7E67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5106C19" w14:textId="1D8EB0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0FB5E6" w14:textId="3A3145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C228F3" w14:textId="3CB9EF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6A9B770" w14:textId="33D3DB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F4BF17" w14:textId="77777777" w:rsidTr="00503750">
        <w:tc>
          <w:tcPr>
            <w:tcW w:w="2835" w:type="dxa"/>
          </w:tcPr>
          <w:p w14:paraId="094FCC9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55693039" w14:textId="714E8C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6BD359" w14:textId="734B36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97D29A" w14:textId="582650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9772C8C" w14:textId="4C37A3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3F756E" w14:textId="77777777" w:rsidTr="00503750">
        <w:tc>
          <w:tcPr>
            <w:tcW w:w="2835" w:type="dxa"/>
            <w:vAlign w:val="center"/>
          </w:tcPr>
          <w:p w14:paraId="5753B31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10A5C1C" w14:textId="194A18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7C8772" w14:textId="34F4A6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65021F" w14:textId="79496E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F0F33B5" w14:textId="744186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664014" w14:textId="77777777" w:rsidTr="00503750">
        <w:tc>
          <w:tcPr>
            <w:tcW w:w="2835" w:type="dxa"/>
            <w:vAlign w:val="center"/>
          </w:tcPr>
          <w:p w14:paraId="0E88CC2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10D1A83" w14:textId="7BC723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BED05B" w14:textId="743826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4C18CF" w14:textId="59058E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760B0AA" w14:textId="5A3D77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024B55" w14:textId="77777777" w:rsidTr="00503750">
        <w:tc>
          <w:tcPr>
            <w:tcW w:w="2835" w:type="dxa"/>
          </w:tcPr>
          <w:p w14:paraId="74B4FC5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E412424" w14:textId="45796F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145C36" w14:textId="4877DB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224302" w14:textId="679722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7170D3" w14:textId="2DEB1B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166460" w14:textId="77777777" w:rsidTr="00503750">
        <w:tc>
          <w:tcPr>
            <w:tcW w:w="2835" w:type="dxa"/>
          </w:tcPr>
          <w:p w14:paraId="3310DF4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953B4F7" w14:textId="3B6318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52245A" w14:textId="1F3DD9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494225" w14:textId="69AEAB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A7B8126" w14:textId="05E0D3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C2387A1" w14:textId="77777777" w:rsidTr="00503750">
        <w:tc>
          <w:tcPr>
            <w:tcW w:w="2835" w:type="dxa"/>
          </w:tcPr>
          <w:p w14:paraId="09157AF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81BF3A9" w14:textId="027C3E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5F5345" w14:textId="1BDC72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0A2C5E" w14:textId="504B4A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0551C17" w14:textId="4E8CDD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170D32" w14:textId="77777777" w:rsidR="00944C3D" w:rsidRDefault="00944C3D" w:rsidP="00944C3D">
      <w:pPr>
        <w:rPr>
          <w:rFonts w:ascii="Arial" w:hAnsi="Arial"/>
          <w:b/>
        </w:rPr>
      </w:pPr>
    </w:p>
    <w:p w14:paraId="51620B9C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4FE67639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9642E5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5352DB8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CBCCA0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9F04F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C8D9DA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9C41804" w14:textId="77777777" w:rsidTr="00503750">
        <w:trPr>
          <w:trHeight w:val="443"/>
        </w:trPr>
        <w:tc>
          <w:tcPr>
            <w:tcW w:w="2560" w:type="dxa"/>
          </w:tcPr>
          <w:p w14:paraId="57523F0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948AC9D" w14:textId="636757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412B7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D272E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33B6CA8" w14:textId="0C17AF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B2ADF5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2DA00A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0582E82" w14:textId="305142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1FD06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2E665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BC25139" w14:textId="3B5C39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DC6B5A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9C856F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5BCF5BC" w14:textId="068089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D2BE3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7B119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0349F0E" w14:textId="083095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D95BEC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B32974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EE2B565" w14:textId="3D0570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A55B0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45DD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6961CA" w14:textId="1C3EC1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A848E6" w14:textId="77777777" w:rsidR="00944C3D" w:rsidRDefault="00944C3D" w:rsidP="00944C3D">
      <w:pPr>
        <w:rPr>
          <w:rFonts w:ascii="Arial" w:hAnsi="Arial"/>
          <w:b/>
        </w:rPr>
      </w:pPr>
    </w:p>
    <w:p w14:paraId="7F016310" w14:textId="77777777" w:rsidR="00944C3D" w:rsidRDefault="00944C3D" w:rsidP="00944C3D">
      <w:pPr>
        <w:rPr>
          <w:rFonts w:ascii="Arial" w:hAnsi="Arial"/>
          <w:b/>
        </w:rPr>
      </w:pPr>
    </w:p>
    <w:p w14:paraId="73424FE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2002AC2" w14:textId="77777777" w:rsidR="00944C3D" w:rsidRDefault="00944C3D" w:rsidP="00944C3D">
      <w:pPr>
        <w:rPr>
          <w:rFonts w:ascii="Arial" w:hAnsi="Arial"/>
          <w:b/>
        </w:rPr>
      </w:pPr>
    </w:p>
    <w:p w14:paraId="6B75263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1BF3ADC2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848391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5C20B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03D550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9F5AB6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E5DB8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C7BFC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B878B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39870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0BC8A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C1EBC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22979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C43519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5FCC5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D29CB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765ED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D9EE66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3F8D1C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17083CA" w14:textId="77777777" w:rsidTr="00503750">
        <w:trPr>
          <w:trHeight w:val="677"/>
        </w:trPr>
        <w:tc>
          <w:tcPr>
            <w:tcW w:w="3358" w:type="dxa"/>
          </w:tcPr>
          <w:p w14:paraId="5B93D3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138B34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7429C3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D4AEA6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47C95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A8512A2" w14:textId="681844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28C644" w14:textId="6AE6EA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AA247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E0E76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BE923AE" w14:textId="42D608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A0A77FE" w14:textId="0EEAB5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A3B40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4BC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27FB60A1" w14:textId="2581A6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B6CB57" w14:textId="2BCA9E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CBDFA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F3F42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8F4366E" w14:textId="6E9394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BD8EB69" w14:textId="6BDE6D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D8F04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74EFE13" w14:textId="3C8D576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C760FE5" w14:textId="22D789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84C9ABC" w14:textId="5F2E70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34A288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68655F7" w14:textId="2F52952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A9CC8D6" w14:textId="3A7E57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BD186FE" w14:textId="3E1DD5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4BF03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24BE37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DFE67D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461685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67ED19A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EFCACA3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3E2C8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E347F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6A15DD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E77B8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1F8F3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84402C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79A0F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41ED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42B9F7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890F51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C1745E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3E2756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6DBCA5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1BDF3B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F3C69E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BB7D7B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DB23BF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8EF63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2BB6AF7" w14:textId="0DA65A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B036E7B" w14:textId="1DAAFE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67897E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9B3B0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D9081CC" w14:textId="6B7BF5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BD07D66" w14:textId="0137E5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B88FA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12A6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1773852" w14:textId="76C8DA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5B89854" w14:textId="208591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5CBE3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46AE769" w14:textId="578344B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43C6B67" w14:textId="5F961C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CF13A76" w14:textId="2B7774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68849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9FA6632" w14:textId="63A47F4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62F9609" w14:textId="2113EF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A9B9323" w14:textId="357551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B2D39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06C401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C7FFED4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3E486D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1155B3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B5A266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843516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55FFA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E289148" w14:textId="055F01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55A678C" w14:textId="2C071E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02DFE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995E9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71F559D" w14:textId="23FD27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82441F2" w14:textId="2B0047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40047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3550F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148B50C" w14:textId="40B7E0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D5677D4" w14:textId="5969D8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7AF87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7F90EA6" w14:textId="686B234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8B3A49C" w14:textId="769107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EBED841" w14:textId="775C3C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A1521F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A9A2E85" w14:textId="434CCD0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F75684" w14:textId="158693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6BEFA9E" w14:textId="7E9E26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D8371D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BC75B2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3F30AF9" w14:textId="77777777" w:rsidTr="00503750">
        <w:tc>
          <w:tcPr>
            <w:tcW w:w="3686" w:type="dxa"/>
            <w:vAlign w:val="center"/>
          </w:tcPr>
          <w:p w14:paraId="5A00DE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E6B884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E573E0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F286CE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DF8E5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8545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3D9A1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897398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CE5EB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B7EC5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963E6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0F5372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C8790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7C89D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650B3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48E793E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A51D38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702C74E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8CE34F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9D1A6F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2A0C10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AFE378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5A516E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96D569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FE1C3D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C1A8E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1C948E3" w14:textId="4A49ED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FE3270" w14:textId="49B496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75031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322B7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5EED28D" w14:textId="3C0A61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6105AB7" w14:textId="1B6988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02008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00520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C99FA9" w14:textId="19428A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FF0225" w14:textId="1A828F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0CE33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5DC53DA" w14:textId="7F656F4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089AD3D" w14:textId="7A855F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CC7A4DF" w14:textId="6F042D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A1169E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5374AE7C" w14:textId="571D44C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E56A32A" w14:textId="532D0F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CBE4D1D" w14:textId="6D7D2D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ED975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ED4E78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8C34C4F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D3A59D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7534ED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20537C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5DD42D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29540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2DB65CD" w14:textId="7CF912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3C2AF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45AE6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E49FB58" w14:textId="6533D9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331A2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A4866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69C74A0" w14:textId="10E36C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68E7E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27E55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3A036F4" w14:textId="2927DE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8F35C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794C0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30AE1603" w14:textId="7789B7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9D491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E0FC29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DA97294" w14:textId="2D86BEC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508FEF3" w14:textId="77777777" w:rsidR="00944C3D" w:rsidRDefault="00944C3D" w:rsidP="00944C3D">
      <w:pPr>
        <w:rPr>
          <w:sz w:val="22"/>
          <w:szCs w:val="22"/>
        </w:rPr>
      </w:pPr>
    </w:p>
    <w:p w14:paraId="452967B9" w14:textId="77777777" w:rsidR="00944C3D" w:rsidRDefault="00944C3D" w:rsidP="00944C3D">
      <w:pPr>
        <w:rPr>
          <w:sz w:val="22"/>
          <w:szCs w:val="22"/>
        </w:rPr>
      </w:pPr>
    </w:p>
    <w:p w14:paraId="607D0DE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88C489D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8CA911D" w14:textId="55BC4ED1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E2DFC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48E4B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87B5E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DCB82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76B576EE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191EC1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61AF71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386D56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D4AFEB5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AA0703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7FE9DAA" w14:textId="2714F0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DF363DE" w14:textId="664F0F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F6183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11A556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A4AF669" w14:textId="501AD8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DBD137" w14:textId="17B1FB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018B7B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30C3C7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7788171" w14:textId="2E720A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50A8839" w14:textId="7D3383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B7AE3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F4C708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285140D" w14:textId="4E1864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65F150F" w14:textId="6C3A07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BA6229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9A3AF6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78BDAA7" w14:textId="68BC7A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B501E46" w14:textId="1A267C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2A778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F89FFC7" w14:textId="7CE5D10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C2657FA" w14:textId="4EDDB6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609CDD7" w14:textId="4A58B5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47D37B3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538B916" w14:textId="1F4FD5F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C212D33" w14:textId="652304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FCFDDCF" w14:textId="5CD907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2CE9E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9AD1E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4DB6F181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D724E2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52DD8F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AE9FDB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DD5DF3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E5BB92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FDAFE76" w14:textId="70FA58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F60C0EC" w14:textId="725331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C4E334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0E15E1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60E407D3" w14:textId="532271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70D1793" w14:textId="3F318E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CB7B0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F10F7B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8FBFCAC" w14:textId="196E37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619407B" w14:textId="4EBABF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153FA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63BE5A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2E537C4" w14:textId="21D7B0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E9931B8" w14:textId="1C15BD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811D1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838B5E6" w14:textId="32F0EAE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2A72188" w14:textId="09C91C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0BE243E" w14:textId="6C00EA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EE834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945C888" w14:textId="27D33D6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52AE6B1" w14:textId="295A58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9E0F39D" w14:textId="2D10D0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71BF081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A304D29" w14:textId="7393C7E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A0CE11A" w14:textId="07ADC1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24A006" w14:textId="1CC07F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D4508" w:rsidRPr="0080238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E655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5921B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6707062" w14:textId="2EC62CBC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2942A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3BEEF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B4A6AFE" w14:textId="03AEFBB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0F76B2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D607E4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3F97810" w14:textId="6AFA9582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47FF9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8189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8EE05F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44270F5" w14:textId="77777777" w:rsidR="00944C3D" w:rsidRPr="003607F0" w:rsidRDefault="00944C3D" w:rsidP="00944C3D"/>
    <w:p w14:paraId="43F435AE" w14:textId="77777777" w:rsidR="00F47675" w:rsidRPr="00944C3D" w:rsidRDefault="00F47675" w:rsidP="00944C3D"/>
    <w:sectPr w:rsidR="00F47675" w:rsidRPr="00944C3D" w:rsidSect="00ED2563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6018A5" w14:textId="77777777" w:rsidR="00ED2563" w:rsidRDefault="00ED2563">
      <w:r>
        <w:separator/>
      </w:r>
    </w:p>
  </w:endnote>
  <w:endnote w:type="continuationSeparator" w:id="0">
    <w:p w14:paraId="1683A3B7" w14:textId="77777777" w:rsidR="00ED2563" w:rsidRDefault="00ED2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D634A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BE6DD02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F2805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CF4B3E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452D8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FFAD859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ECE571" w14:textId="77777777" w:rsidR="00ED2563" w:rsidRDefault="00ED2563">
      <w:r>
        <w:separator/>
      </w:r>
    </w:p>
  </w:footnote>
  <w:footnote w:type="continuationSeparator" w:id="0">
    <w:p w14:paraId="740B2926" w14:textId="77777777" w:rsidR="00ED2563" w:rsidRDefault="00ED2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481179">
    <w:abstractNumId w:val="13"/>
  </w:num>
  <w:num w:numId="2" w16cid:durableId="854615690">
    <w:abstractNumId w:val="17"/>
  </w:num>
  <w:num w:numId="3" w16cid:durableId="1134375495">
    <w:abstractNumId w:val="8"/>
  </w:num>
  <w:num w:numId="4" w16cid:durableId="85348197">
    <w:abstractNumId w:val="7"/>
  </w:num>
  <w:num w:numId="5" w16cid:durableId="158278913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58969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73658390">
    <w:abstractNumId w:val="20"/>
  </w:num>
  <w:num w:numId="8" w16cid:durableId="1207838412">
    <w:abstractNumId w:val="10"/>
  </w:num>
  <w:num w:numId="9" w16cid:durableId="822433166">
    <w:abstractNumId w:val="0"/>
  </w:num>
  <w:num w:numId="10" w16cid:durableId="1634747400">
    <w:abstractNumId w:val="19"/>
  </w:num>
  <w:num w:numId="11" w16cid:durableId="1889219218">
    <w:abstractNumId w:val="6"/>
  </w:num>
  <w:num w:numId="12" w16cid:durableId="2063288757">
    <w:abstractNumId w:val="9"/>
  </w:num>
  <w:num w:numId="13" w16cid:durableId="2061516613">
    <w:abstractNumId w:val="12"/>
  </w:num>
  <w:num w:numId="14" w16cid:durableId="159001548">
    <w:abstractNumId w:val="15"/>
  </w:num>
  <w:num w:numId="15" w16cid:durableId="481116700">
    <w:abstractNumId w:val="14"/>
  </w:num>
  <w:num w:numId="16" w16cid:durableId="1120876150">
    <w:abstractNumId w:val="2"/>
  </w:num>
  <w:num w:numId="17" w16cid:durableId="1249777587">
    <w:abstractNumId w:val="4"/>
  </w:num>
  <w:num w:numId="18" w16cid:durableId="1890610393">
    <w:abstractNumId w:val="11"/>
  </w:num>
  <w:num w:numId="19" w16cid:durableId="572004522">
    <w:abstractNumId w:val="5"/>
  </w:num>
  <w:num w:numId="20" w16cid:durableId="1921864062">
    <w:abstractNumId w:val="18"/>
  </w:num>
  <w:num w:numId="21" w16cid:durableId="1016343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7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21378953.doc"/>
    <w:docVar w:name="arg5" w:val="2"/>
  </w:docVars>
  <w:rsids>
    <w:rsidRoot w:val="00ED4508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2563"/>
    <w:rsid w:val="00ED4508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6C5F40"/>
  <w15:docId w15:val="{B813559B-B286-4922-952B-AD4F0637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</Pages>
  <Words>5342</Words>
  <Characters>30455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2024-02-27T12:40:00Z</dcterms:created>
  <dcterms:modified xsi:type="dcterms:W3CDTF">2024-02-27T12:43:00Z</dcterms:modified>
</cp:coreProperties>
</file>