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AC811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9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6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3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E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A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4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1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B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4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1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4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8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C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F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8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A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5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D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A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1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2A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8A33A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4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6B9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780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EC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58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7B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F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9E2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384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06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F8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D9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4A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41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5E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A97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421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E0C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CD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BD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44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7A1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6DC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379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AC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E4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5C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86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AD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7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724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9CB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90F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DBA2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D96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09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C43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F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F03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42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0D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43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B55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59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2A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04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0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FD4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B4C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3FB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93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04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87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48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65F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58C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BB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EBC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988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E0F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5A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86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4D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D73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FE6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A2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290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A6004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163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DD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46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7F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B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56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E5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70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D1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FF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59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3A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865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F6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FD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B7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0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B92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99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F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17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08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82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25C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0E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57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CF5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240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DF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A3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703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5A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61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5AFDB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3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D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8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A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E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9A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E9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E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00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A9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0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68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2A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F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E5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C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A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3B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32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3E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F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8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E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60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E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D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47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56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9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7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6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AF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B8A1C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4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F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5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F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5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F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0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A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2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E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C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9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5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B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6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E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84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0E25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B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3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9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68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B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D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5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13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D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69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42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B5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6D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B3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C6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371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CB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EF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8FEC1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F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C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1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C1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4D9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6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5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8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E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0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8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4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4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D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0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3C22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5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9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3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0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D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5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7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9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C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B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6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4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1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0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2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1CE5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8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4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8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D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B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1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C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6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8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8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2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3B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F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2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8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3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8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0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7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2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8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5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3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3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7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7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7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2829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F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0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8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5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F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0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24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E0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38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D2E33" w14:textId="2D8F29D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B304B1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233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89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57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D2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A3D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EE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79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0E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3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57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4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4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E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2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C70B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F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3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6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1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C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E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DA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15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D8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2BFC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E5D70FB" wp14:editId="61C4485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A0AD5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C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6F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84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B0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C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2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9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A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9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4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9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6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172C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C1C0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6F7D0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64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219094D" wp14:editId="5586AFE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9236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1818F3" wp14:editId="5681F3C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A473B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72CAED" wp14:editId="18DFBC9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E1F2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A51D1AD" wp14:editId="0FE5D33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33FA9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EE56229" wp14:editId="40F3B60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DA17B" w14:textId="0DBD9544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D53F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B304B1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E562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06DA17B" w14:textId="0DBD9544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D53F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B304B1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09B238D" wp14:editId="3AAFBF7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82E750" w14:textId="3C2E7FD2" w:rsidR="000B647F" w:rsidRDefault="0099716A" w:rsidP="00944C3D">
                                  <w:r>
                                    <w:t>20</w:t>
                                  </w:r>
                                  <w:r w:rsidR="002D53F0">
                                    <w:t>2</w:t>
                                  </w:r>
                                  <w:r w:rsidR="00B304B1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B238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082E750" w14:textId="3C2E7FD2" w:rsidR="000B647F" w:rsidRDefault="0099716A" w:rsidP="00944C3D">
                            <w:r>
                              <w:t>20</w:t>
                            </w:r>
                            <w:r w:rsidR="002D53F0">
                              <w:t>2</w:t>
                            </w:r>
                            <w:r w:rsidR="00B304B1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3516A57" wp14:editId="656935DD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2A05C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6C826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FD2620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507BFD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0444A37" wp14:editId="26DFCBD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5A28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29ACE5D" wp14:editId="37EBC3E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AE7E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C6D047" wp14:editId="6831147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50D3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DEA65E8" wp14:editId="64543ED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7A3D2" w14:textId="4976E255" w:rsidR="000B647F" w:rsidRDefault="0099716A" w:rsidP="00944C3D">
                                  <w:r>
                                    <w:t>20</w:t>
                                  </w:r>
                                  <w:r w:rsidR="002D53F0">
                                    <w:t>2</w:t>
                                  </w:r>
                                  <w:r w:rsidR="00B304B1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A65E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FF7A3D2" w14:textId="4976E255" w:rsidR="000B647F" w:rsidRDefault="0099716A" w:rsidP="00944C3D">
                            <w:r>
                              <w:t>20</w:t>
                            </w:r>
                            <w:r w:rsidR="002D53F0">
                              <w:t>2</w:t>
                            </w:r>
                            <w:r w:rsidR="00B304B1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EFC6600" wp14:editId="03E1CCF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D67A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8800336" wp14:editId="3207D0E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F4F31" w14:textId="64C73735" w:rsidR="000B647F" w:rsidRDefault="0099716A" w:rsidP="00944C3D">
                                  <w:r>
                                    <w:t>20</w:t>
                                  </w:r>
                                  <w:r w:rsidR="002D53F0">
                                    <w:t>2</w:t>
                                  </w:r>
                                  <w:r w:rsidR="00B304B1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0033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1BF4F31" w14:textId="64C73735" w:rsidR="000B647F" w:rsidRDefault="0099716A" w:rsidP="00944C3D">
                            <w:r>
                              <w:t>20</w:t>
                            </w:r>
                            <w:r w:rsidR="002D53F0">
                              <w:t>2</w:t>
                            </w:r>
                            <w:r w:rsidR="00B304B1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0E74201" wp14:editId="72DC10C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31B7C1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57B3E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09CCCF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B656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B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CAD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7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9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D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8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0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0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6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6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2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6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2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3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3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C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6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9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0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F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A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0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6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4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D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7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B2A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0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47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F0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F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9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6F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E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2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5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6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3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2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7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1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D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C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B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292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C2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F5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D2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68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CE5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8C7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A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1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2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A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5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5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A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7D24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E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3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7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7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1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B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5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F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C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1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8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5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49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D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5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D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3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0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20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B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5ED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C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8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D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E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C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0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5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0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26C1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C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6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8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7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5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E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A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B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8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7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F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6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6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9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61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D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2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B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45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2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FF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6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3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0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C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F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97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C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CE27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F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E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E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A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A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F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A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D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5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3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D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C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E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4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1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C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C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47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43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95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48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7B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2B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48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A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B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6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2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F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B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F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3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C608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B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8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2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B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A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9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D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F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C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3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1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2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4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8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3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A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9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E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E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8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56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5F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53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D4A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AB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ADA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5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3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B52D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5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2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F7BA7A2" wp14:editId="45DAE4D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B40E5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7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A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E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4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8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C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E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C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A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5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B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D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9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7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0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8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89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E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02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4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C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8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A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9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6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D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9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1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E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B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4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1F6E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CD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0CB2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322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2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8AEB97" wp14:editId="617D02F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FBE09" w14:textId="77777777" w:rsidR="000B647F" w:rsidRPr="00391121" w:rsidRDefault="00C96CC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34056190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C96CC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34056190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9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B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7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F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5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E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A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4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B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E82C3B" wp14:editId="4CF58D2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0C43A" w14:textId="77777777" w:rsidR="000B647F" w:rsidRPr="00391121" w:rsidRDefault="00C96CC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2021439519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C96CC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2021439519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4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4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A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4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A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5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6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2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7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E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9B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B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7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8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D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F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A97A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F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6A22B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674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3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E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4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1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1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4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8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4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3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6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C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F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1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0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7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496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EF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A8C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4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33FF96" wp14:editId="7CE0D3B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6A74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C96CCD">
                                    <w:rPr>
                                      <w:rFonts w:ascii="Arial" w:hAnsi="Arial" w:cs="Arial"/>
                                    </w:rPr>
                                    <w:t xml:space="preserve">Kožušnícka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96CCD">
                              <w:rPr>
                                <w:rFonts w:ascii="Arial" w:hAnsi="Arial" w:cs="Arial"/>
                              </w:rPr>
                              <w:t xml:space="preserve">Kožušnícka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8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0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A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C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5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2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B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1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1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6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B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B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C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C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7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8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9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0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F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2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D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F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8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2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8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2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4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1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6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A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0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FE6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4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ED4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24B1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AAA1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E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C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0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5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A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3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F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7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9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0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4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8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2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0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9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D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B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9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9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6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3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7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3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A28A9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96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27E6FB" wp14:editId="0DD51C8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46428" w14:textId="77777777" w:rsidR="000B647F" w:rsidRPr="00391121" w:rsidRDefault="00C96CC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Kožušnícka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C96CC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Kožušnícka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29D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0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C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6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5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8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4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0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A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1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5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C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7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9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6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0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6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B5203E" wp14:editId="16A2CE4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30F78" w14:textId="77777777" w:rsidR="000B647F" w:rsidRDefault="00C96CCD" w:rsidP="00944C3D">
                                  <w:r>
                                    <w:t>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C96CCD" w:rsidP="00944C3D">
                            <w:r>
                              <w:t>87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1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7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8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4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1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D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6684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27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673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64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8B51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8CD8B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CF6462" wp14:editId="754AFC7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A98FA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8C41441" wp14:editId="7549F64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3BDC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7DB8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2DF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A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A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4B26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C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D94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179D484" wp14:editId="29DA93D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D184B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5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09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48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64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E7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A4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B9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079D0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C40AD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1654D75" wp14:editId="6659528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0BDE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5CE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8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2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C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D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A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1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A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CED6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1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76F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80EA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FACE5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BBEDFE8" wp14:editId="34A06DD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78673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F8E3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492D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677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8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1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F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D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0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8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4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8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3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C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8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7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D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4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6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9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6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8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8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E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4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2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2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9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979C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D4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504AEA" w14:textId="5167CED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D53F0">
              <w:rPr>
                <w:rFonts w:ascii="Arial" w:hAnsi="Arial"/>
                <w:lang w:eastAsia="sk-SK"/>
              </w:rPr>
              <w:t>23.2.202</w:t>
            </w:r>
            <w:r w:rsidR="00B304B1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56B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ECB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07A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3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2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EAD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598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10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99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35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8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EFA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2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287D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C82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5D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F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7F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03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69D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FC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52F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A8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AF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81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56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AE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B57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D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E64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BB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D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FF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71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F5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B9F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6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1446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52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C3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93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E6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AE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B78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7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6905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3A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DA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1E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9D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F1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26FE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8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8FAB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F8C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C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24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5A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37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205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8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EB61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1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CD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64FD3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D536B2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442327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A962E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E86DF6C" w14:textId="60F0D8A2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2B3BB3C" w14:textId="77777777" w:rsidR="002D53F0" w:rsidRDefault="002D53F0" w:rsidP="00503750">
            <w:pPr>
              <w:rPr>
                <w:rFonts w:ascii="Arial" w:hAnsi="Arial"/>
                <w:lang w:eastAsia="sk-SK"/>
              </w:rPr>
            </w:pPr>
          </w:p>
          <w:p w14:paraId="173640C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5ECBD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ABD97AC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6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D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80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90D8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CE6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8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A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E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3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9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0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6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B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1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5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0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A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5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A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D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C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3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8B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557CD6" w14:textId="05770B34" w:rsidR="002D53F0" w:rsidRPr="00ED0163" w:rsidRDefault="002D53F0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FA6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1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A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C003A3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FC6EE49" w14:textId="77777777" w:rsidR="00944C3D" w:rsidRDefault="00944C3D" w:rsidP="00944C3D">
      <w:pPr>
        <w:rPr>
          <w:rFonts w:ascii="Arial" w:hAnsi="Arial"/>
        </w:rPr>
      </w:pPr>
    </w:p>
    <w:p w14:paraId="2DB01BD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829FA1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D6B905B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28DCAA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4A4291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8C9D2B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403DE1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1A69D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E25B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E793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41D9B7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36BB2F5" w14:textId="0BE69B71" w:rsidR="00944C3D" w:rsidRPr="008D0433" w:rsidRDefault="00C96CC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</w:t>
            </w:r>
            <w:r w:rsidR="00B304B1">
              <w:rPr>
                <w:rFonts w:ascii="Arial" w:hAnsi="Arial" w:cs="Arial"/>
                <w:sz w:val="16"/>
                <w:szCs w:val="16"/>
              </w:rPr>
              <w:t>Čičo</w:t>
            </w:r>
            <w:proofErr w:type="spellEnd"/>
            <w:r w:rsidR="00B304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BD26F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8D84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DA5E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EE11C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CFF50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B6C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3452C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864A8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A125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35A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596F7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61719A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F3EFB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E4ABD1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4443A7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884133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DE1137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EB4C62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236F2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B6FE59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26D38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3295C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4C02C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4E314A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EC833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15FB385" w14:textId="1422B45B" w:rsidR="00944C3D" w:rsidRPr="008D0433" w:rsidRDefault="002D53F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F769FF3" w14:textId="126DCC72" w:rsidR="00944C3D" w:rsidRPr="008D0433" w:rsidRDefault="002D53F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09E650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69D2F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38F3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EFCD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4E60E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79599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126F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3E1F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5E483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9E987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EFDD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9425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04BC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C4EF6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216C3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85EA13D" w14:textId="0061DACA" w:rsidR="00944C3D" w:rsidRPr="00C7085F" w:rsidRDefault="00944C3D" w:rsidP="002D53F0">
      <w:p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15C954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7D8734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5CB4F7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3B599C5" w14:textId="1948EC8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D53F0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8D9043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883902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4ABBE8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A3E81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AF95C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B5B32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5CCF3C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BB9C6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113D8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16DA1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11B45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2B09D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A22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3586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2FB61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C3F42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1DA55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FFD8D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68ED8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6CA90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9D8E1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4600D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3E639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23918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38006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d) dlhodobý hmotný majetok obstaraný kúpou</w:t>
      </w:r>
    </w:p>
    <w:p w14:paraId="617751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97D0E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D99C8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F9AC5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F8932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68AB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38812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64949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498BF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2E570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72AC1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E60EB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727A5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707D8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0ADB5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B6DFD4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28D24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BB917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6D490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3B114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6E29EF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59A4C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B63B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0DE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129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AECF1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EF929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AE37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8CA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869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EC6E5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44BE3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E6A2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2A04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FBE7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85399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E51E7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37A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7EDC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9D9B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708C9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5002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24802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F82E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4B0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CF71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52537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359935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E763B8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D6C2D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1FCDA3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C4C475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559F36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6DAA6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2339C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A46690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B6CEE5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3460EBC" w14:textId="77777777" w:rsidTr="00503750">
        <w:tc>
          <w:tcPr>
            <w:tcW w:w="2302" w:type="dxa"/>
            <w:vAlign w:val="center"/>
          </w:tcPr>
          <w:p w14:paraId="7D0193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07A9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B1E3F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27BD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4AA53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561A8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E7B99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6CF21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D1D11EA" w14:textId="77777777" w:rsidTr="00503750">
        <w:tc>
          <w:tcPr>
            <w:tcW w:w="15593" w:type="dxa"/>
            <w:gridSpan w:val="8"/>
            <w:vAlign w:val="center"/>
          </w:tcPr>
          <w:p w14:paraId="71B02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1F81D7C" w14:textId="77777777" w:rsidTr="00503750">
        <w:tc>
          <w:tcPr>
            <w:tcW w:w="2302" w:type="dxa"/>
            <w:vAlign w:val="center"/>
          </w:tcPr>
          <w:p w14:paraId="2F44F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9A60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77EB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813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42DB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D42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2E74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D39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D8284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9014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0728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BE18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BAD3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861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8C6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756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C27A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010B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8E6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F42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E8C0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FBD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780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D06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EABC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153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2CC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FDD5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8F789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B573B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A0CB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B57A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DA8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98FF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9038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C389CF" w14:textId="77777777" w:rsidTr="00503750">
        <w:tc>
          <w:tcPr>
            <w:tcW w:w="2302" w:type="dxa"/>
            <w:vAlign w:val="center"/>
          </w:tcPr>
          <w:p w14:paraId="1F099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73FE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0901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87A4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5A6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91E0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74A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E8E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F7FBE" w14:textId="77777777" w:rsidTr="00503750">
        <w:tc>
          <w:tcPr>
            <w:tcW w:w="15593" w:type="dxa"/>
            <w:gridSpan w:val="8"/>
            <w:vAlign w:val="center"/>
          </w:tcPr>
          <w:p w14:paraId="628AA7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969BB72" w14:textId="77777777" w:rsidTr="00503750">
        <w:tc>
          <w:tcPr>
            <w:tcW w:w="2302" w:type="dxa"/>
            <w:vAlign w:val="center"/>
          </w:tcPr>
          <w:p w14:paraId="2B1484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D19B8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C86D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667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373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3A3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FF61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5C06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8A6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48BC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96FEF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4D14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1B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1A5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951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A746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5326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C398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41F6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46FDF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E46C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3F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2336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35E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8803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FB7E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93B7D9" w14:textId="77777777" w:rsidTr="00503750">
        <w:tc>
          <w:tcPr>
            <w:tcW w:w="2302" w:type="dxa"/>
            <w:vAlign w:val="center"/>
          </w:tcPr>
          <w:p w14:paraId="61775B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0CF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4B1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E6D3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70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828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F97C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2CDF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CB7BB" w14:textId="77777777" w:rsidTr="00503750">
        <w:tc>
          <w:tcPr>
            <w:tcW w:w="15593" w:type="dxa"/>
            <w:gridSpan w:val="8"/>
            <w:vAlign w:val="center"/>
          </w:tcPr>
          <w:p w14:paraId="2F00C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E15012" w14:textId="77777777" w:rsidTr="00503750">
        <w:tc>
          <w:tcPr>
            <w:tcW w:w="2302" w:type="dxa"/>
            <w:vAlign w:val="center"/>
          </w:tcPr>
          <w:p w14:paraId="1C017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417A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FBE5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DDF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482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ECB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8F80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5091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41DB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1C97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86B0D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DEC1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AA43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F00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B0F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951D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A474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925F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1C5E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CF9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EB4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CF5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01B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BC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96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064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5DC3A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FD290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F8D7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6333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BE6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8B7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DCB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4AC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397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550B0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D276B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2EB68E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5952E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31B3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C15D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34D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677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C69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16A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235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BF2C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C254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34FF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4DB5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2D3E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B10D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5241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D44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4B7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1DF584" w14:textId="77777777" w:rsidR="00944C3D" w:rsidRDefault="00944C3D" w:rsidP="00944C3D">
      <w:pPr>
        <w:rPr>
          <w:rFonts w:ascii="Arial" w:hAnsi="Arial"/>
          <w:b/>
        </w:rPr>
      </w:pPr>
    </w:p>
    <w:p w14:paraId="1D60A36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F464AC6" w14:textId="77777777" w:rsidTr="00503750">
        <w:tc>
          <w:tcPr>
            <w:tcW w:w="1944" w:type="dxa"/>
            <w:vAlign w:val="center"/>
          </w:tcPr>
          <w:p w14:paraId="1F6916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D8C8C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3F283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9F9E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B8BD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EA4D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61D5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E3650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4ACC7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37D88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1DAA3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BBBD0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174CA83" w14:textId="77777777" w:rsidTr="00503750">
        <w:tc>
          <w:tcPr>
            <w:tcW w:w="15685" w:type="dxa"/>
            <w:gridSpan w:val="12"/>
            <w:vAlign w:val="center"/>
          </w:tcPr>
          <w:p w14:paraId="66AF62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DB5A47" w14:textId="77777777" w:rsidTr="00503750">
        <w:tc>
          <w:tcPr>
            <w:tcW w:w="1944" w:type="dxa"/>
            <w:vAlign w:val="center"/>
          </w:tcPr>
          <w:p w14:paraId="2889F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F71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355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8F6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B98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8F1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930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B99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464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FEB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320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C5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90A74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12335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ED2E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0B7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20B6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FD5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C77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C5D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8B7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700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780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77F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54C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D5EC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66E91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AC38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E31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71A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524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8C0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1F0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818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126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40C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521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BF4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957E6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7AB02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67A2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495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C59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F18C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5348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A92A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612A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4CF7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633C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7AF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96F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41CC65" w14:textId="77777777" w:rsidTr="00503750">
        <w:tc>
          <w:tcPr>
            <w:tcW w:w="1944" w:type="dxa"/>
            <w:vAlign w:val="center"/>
          </w:tcPr>
          <w:p w14:paraId="3A1FBF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01F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A62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3AF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D0E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FAA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7CE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D75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4A9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2C3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240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5A1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4030F" w14:textId="77777777" w:rsidTr="00503750">
        <w:tc>
          <w:tcPr>
            <w:tcW w:w="15685" w:type="dxa"/>
            <w:gridSpan w:val="12"/>
            <w:vAlign w:val="center"/>
          </w:tcPr>
          <w:p w14:paraId="6D4B2F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F428909" w14:textId="77777777" w:rsidTr="00503750">
        <w:tc>
          <w:tcPr>
            <w:tcW w:w="1944" w:type="dxa"/>
            <w:vAlign w:val="center"/>
          </w:tcPr>
          <w:p w14:paraId="15A651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995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DC7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5E2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330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C26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48E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DCF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EF9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E8F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E43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3BB3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0720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68FE2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8FAE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8B2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F1A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215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08B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EB1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DCA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3D9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3F5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4EEF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4B8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3D8C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0335D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D8DF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E42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064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E3F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7F9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935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695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A96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0B9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D60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227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3DF0CC" w14:textId="77777777" w:rsidTr="00503750">
        <w:tc>
          <w:tcPr>
            <w:tcW w:w="1944" w:type="dxa"/>
            <w:vAlign w:val="center"/>
          </w:tcPr>
          <w:p w14:paraId="68204A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9DF5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C30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93D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ECB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7AF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C07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CF5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0B1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AB1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AD6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619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113B0" w14:textId="77777777" w:rsidTr="00503750">
        <w:tc>
          <w:tcPr>
            <w:tcW w:w="15685" w:type="dxa"/>
            <w:gridSpan w:val="12"/>
            <w:vAlign w:val="center"/>
          </w:tcPr>
          <w:p w14:paraId="0D4B8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B2698F" w14:textId="77777777" w:rsidTr="00503750">
        <w:tc>
          <w:tcPr>
            <w:tcW w:w="1944" w:type="dxa"/>
            <w:vAlign w:val="center"/>
          </w:tcPr>
          <w:p w14:paraId="00FD1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DF6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C46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378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5A7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B6F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04D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41C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0CA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616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B25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B58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813C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E8842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C5BD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315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689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9DB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715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DAA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BF5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97E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2FB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DD9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D07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D15A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1EB0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00EA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425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491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3C3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240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177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4BD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39E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32D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F8C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3EC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CD34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DC53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E0F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73D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EEB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177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4F4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8F1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142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23C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E67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35E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637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5D4C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F4141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0CAE79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4705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57A4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B9C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0C2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5DA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F37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3FE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86D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665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9A2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C79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4FA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F310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32466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84B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F09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81D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6A8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F04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692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405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ACD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EA1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E75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CF4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48F5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0F15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B60DE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B52B42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D3F40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9313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4E3320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D54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B4E5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97515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B0392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327A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F7C8A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C18DE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288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AD22A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1D91F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8D2A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17F90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BA360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E127E8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CB756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8DB1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DBEC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06DDF3C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68D2C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F5F4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6B889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D7D30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219C6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1EBB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44F0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CD692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FC871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C9C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31E9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47EC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49344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1F54FB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5678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0C4C8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85761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B5736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BC33B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BC865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4DF48B3" w14:textId="77777777" w:rsidTr="00503750">
        <w:trPr>
          <w:trHeight w:val="1073"/>
        </w:trPr>
        <w:tc>
          <w:tcPr>
            <w:tcW w:w="3614" w:type="dxa"/>
            <w:vMerge/>
          </w:tcPr>
          <w:p w14:paraId="7B002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05EBC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D6489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4ED2E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A1031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A3505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F1CF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66293C5" w14:textId="77777777" w:rsidTr="00503750">
        <w:trPr>
          <w:trHeight w:val="283"/>
        </w:trPr>
        <w:tc>
          <w:tcPr>
            <w:tcW w:w="3614" w:type="dxa"/>
          </w:tcPr>
          <w:p w14:paraId="64F4D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B6B8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E02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48446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84A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A0E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EA73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3DB827" w14:textId="77777777" w:rsidTr="00503750">
        <w:trPr>
          <w:trHeight w:val="283"/>
        </w:trPr>
        <w:tc>
          <w:tcPr>
            <w:tcW w:w="3614" w:type="dxa"/>
          </w:tcPr>
          <w:p w14:paraId="6ECBD3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89DE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2227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404F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4222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341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9191B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444A7F" w14:textId="77777777" w:rsidTr="00503750">
        <w:trPr>
          <w:trHeight w:val="283"/>
        </w:trPr>
        <w:tc>
          <w:tcPr>
            <w:tcW w:w="3614" w:type="dxa"/>
          </w:tcPr>
          <w:p w14:paraId="21CE99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EA0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DCD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FAF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099C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C3D0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1B02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EADB6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9F0D70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2298C6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77575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03A6F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CC4F6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B1F9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D4DC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F1882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A5671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140F6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44B2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F667B3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EFB72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B186F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92C23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E312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E7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F4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CA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E1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AC1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C5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8C3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FE8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932A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2D0D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0B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5F6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B0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D8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D5C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60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1F0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9849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3C5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67B4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BE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35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02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1C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B1E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0BA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32C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506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568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A5E0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ED0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B38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567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C44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9D0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9E7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AE11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38A46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7BB56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0EA7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D3B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F0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A07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E1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3C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A33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B20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A0DEE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0839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D801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93206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14FC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76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E7D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C4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E5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12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CE7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0C5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7B5D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C0A2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022A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7D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A7F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A0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D51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25C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B55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4FE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A9E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B78E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3D21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F13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24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6B9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B86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689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8F1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F55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105D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2E806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6008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626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52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847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5FC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0BB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26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28C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AAD2B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D54A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66F30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623A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C779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22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B7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D5D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D0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63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276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02B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4B794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2AEF7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D5C5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AE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07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16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E6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41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1A5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A41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786FC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65477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972703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64821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291A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FB1E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CF54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DDE7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0B6F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D423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6DBE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4222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3630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F483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713E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6CAF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9B74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C4F2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A0F0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48DF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A43BF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A46690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79D6A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CFEBBA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370D85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2F2184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B278A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FADE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3C4C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449F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AB33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200AE1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C9A37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6175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CE615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DA8E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885A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6AE68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F2329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0982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D903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5677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3997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7DC47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A1AC9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A747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7112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D961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8AFF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5B195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CE75D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FF37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40CEF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5FBD6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F252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83432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6E895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C48F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C700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79BF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B1DD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49916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8B46FA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2C723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D26C7A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C62E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F0070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C5CB0D5" w14:textId="77777777" w:rsidR="00944C3D" w:rsidRDefault="00944C3D" w:rsidP="00944C3D">
      <w:pPr>
        <w:rPr>
          <w:rFonts w:ascii="Arial" w:hAnsi="Arial"/>
          <w:b/>
        </w:rPr>
      </w:pPr>
    </w:p>
    <w:p w14:paraId="5AF891A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7F1B15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CF794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106B3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92BB5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CDA2D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902B5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1600AB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E2D78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1759A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BBAB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5A3A0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4F0DB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C88F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CCD7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1802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C0FF5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8F2DA2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2CCD7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7743D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15686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F622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1F0AD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6D6654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9F970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1504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3DAC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EF835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8D908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984F6B9" w14:textId="77777777" w:rsidTr="00503750">
        <w:tc>
          <w:tcPr>
            <w:tcW w:w="2835" w:type="dxa"/>
            <w:vAlign w:val="center"/>
          </w:tcPr>
          <w:p w14:paraId="49EE0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C6F7B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EA96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1A7A5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78F16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7671B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637112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CF9D18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6E7017A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30875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C46B7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BBF2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C0E5A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39D5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9991A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19C3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97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B71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DBA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307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F4AAB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2E8B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541B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66E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74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E25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889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5C58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B46C5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5044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22C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30C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132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9C9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9AFE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E56F5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917F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85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54D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851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018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41AED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B3D1E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2D69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5C1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46C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B6C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0FA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EBD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DCED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187BD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D34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79D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F480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E8D7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CF5C5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515C3B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F01AB6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1A691C" w14:textId="77777777" w:rsidR="00944C3D" w:rsidRDefault="00944C3D" w:rsidP="00944C3D">
      <w:pPr>
        <w:rPr>
          <w:rFonts w:ascii="Arial" w:hAnsi="Arial"/>
          <w:b/>
        </w:rPr>
      </w:pPr>
    </w:p>
    <w:p w14:paraId="363F425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4E428E5" w14:textId="77777777" w:rsidTr="00503750">
        <w:tc>
          <w:tcPr>
            <w:tcW w:w="2835" w:type="dxa"/>
            <w:vAlign w:val="center"/>
          </w:tcPr>
          <w:p w14:paraId="33E013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667CB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708E7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BA5DD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52AE8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A19A5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892CFB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0017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3C98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318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41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A63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0DC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4D5E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37B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AB32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30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FD8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AA5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891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85F27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7E82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3703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BF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45F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581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53F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507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B37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3F6B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71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E6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251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F70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FD751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2E734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ACF63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313E3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2CC2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3E32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3540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58114C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407A71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FE58B6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4A29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D9C4A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923E469" w14:textId="77777777" w:rsidTr="00503750">
        <w:trPr>
          <w:trHeight w:val="699"/>
        </w:trPr>
        <w:tc>
          <w:tcPr>
            <w:tcW w:w="3502" w:type="dxa"/>
            <w:vMerge/>
          </w:tcPr>
          <w:p w14:paraId="042273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8B77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13714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D14BF7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0FE88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FBE05F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7F7EB9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040880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011A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562B98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77360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5F6CF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6AEB2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6F864CB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23F6D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5E37D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5AD4B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F43DC41" w14:textId="77777777" w:rsidTr="00503750">
        <w:trPr>
          <w:trHeight w:val="593"/>
        </w:trPr>
        <w:tc>
          <w:tcPr>
            <w:tcW w:w="3497" w:type="dxa"/>
          </w:tcPr>
          <w:p w14:paraId="3E9F0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6EBE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2CDE1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95655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657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4404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7EB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E409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143F7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D2E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00C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37E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5D45C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4BA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D08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E8A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64EC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0DA0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E29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BA9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DBE65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216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A3F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4EB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35FC4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1C6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A7D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0CF1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BC3A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F1B7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C9A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905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8A540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C57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87F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2E5D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449C4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2D1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9BD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9FD2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DBC6B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087B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D99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6C0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32281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391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A29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B144B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781CD2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A80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4DE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A59624" w14:textId="77777777" w:rsidR="00944C3D" w:rsidRDefault="00944C3D" w:rsidP="00944C3D">
      <w:pPr>
        <w:rPr>
          <w:rFonts w:ascii="Arial" w:hAnsi="Arial"/>
          <w:b/>
        </w:rPr>
      </w:pPr>
    </w:p>
    <w:p w14:paraId="4D7DBA5E" w14:textId="77777777" w:rsidR="00944C3D" w:rsidRDefault="00944C3D" w:rsidP="00944C3D">
      <w:pPr>
        <w:rPr>
          <w:rFonts w:ascii="Arial" w:hAnsi="Arial"/>
          <w:b/>
        </w:rPr>
      </w:pPr>
    </w:p>
    <w:p w14:paraId="6B639970" w14:textId="77777777" w:rsidR="00944C3D" w:rsidRDefault="00944C3D" w:rsidP="00944C3D">
      <w:pPr>
        <w:rPr>
          <w:rFonts w:ascii="Arial" w:hAnsi="Arial"/>
          <w:b/>
        </w:rPr>
      </w:pPr>
    </w:p>
    <w:p w14:paraId="6702501A" w14:textId="77777777" w:rsidR="00944C3D" w:rsidRDefault="00944C3D" w:rsidP="00944C3D">
      <w:pPr>
        <w:rPr>
          <w:rFonts w:ascii="Arial" w:hAnsi="Arial"/>
          <w:b/>
        </w:rPr>
      </w:pPr>
    </w:p>
    <w:p w14:paraId="5EC7DD5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4165DB52" w14:textId="77777777" w:rsidTr="00503750">
        <w:tc>
          <w:tcPr>
            <w:tcW w:w="2622" w:type="dxa"/>
            <w:vAlign w:val="center"/>
          </w:tcPr>
          <w:p w14:paraId="34845C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4EBF5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B3B36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99911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0479A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5EE9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C951C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F858B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13CB7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DE46A6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B9BAA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ABC36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D22A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FAE0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D36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2BD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E4B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993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784BE3" w14:textId="77777777" w:rsidTr="00503750">
        <w:tc>
          <w:tcPr>
            <w:tcW w:w="2622" w:type="dxa"/>
            <w:vAlign w:val="center"/>
          </w:tcPr>
          <w:p w14:paraId="117308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522F6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969B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A32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ED3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AC1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80F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AA8BC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0438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3ECF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A2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753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C8A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1C3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5FF485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500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7088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2F6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635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64D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7D2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472AA78" w14:textId="77777777" w:rsidTr="00503750">
        <w:tc>
          <w:tcPr>
            <w:tcW w:w="2622" w:type="dxa"/>
            <w:vAlign w:val="center"/>
          </w:tcPr>
          <w:p w14:paraId="6D86A9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2138FC2" w14:textId="6868CA78" w:rsidR="00944C3D" w:rsidRPr="008C56AB" w:rsidRDefault="00B304B1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35233</w:t>
            </w:r>
          </w:p>
        </w:tc>
        <w:tc>
          <w:tcPr>
            <w:tcW w:w="1275" w:type="dxa"/>
            <w:vAlign w:val="center"/>
          </w:tcPr>
          <w:p w14:paraId="237F02F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AA23A8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CAC9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C700B3" w14:textId="4F2BE77B" w:rsidR="00944C3D" w:rsidRPr="008C56AB" w:rsidRDefault="00B304B1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42438</w:t>
            </w:r>
          </w:p>
        </w:tc>
      </w:tr>
      <w:tr w:rsidR="0099716A" w:rsidRPr="00050529" w14:paraId="55BB40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0296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452F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E80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25D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94A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384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C65E72" w14:textId="77777777" w:rsidTr="00503750">
        <w:tc>
          <w:tcPr>
            <w:tcW w:w="2622" w:type="dxa"/>
            <w:vAlign w:val="center"/>
          </w:tcPr>
          <w:p w14:paraId="0B961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750F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27C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BE3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8EA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F40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02BF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21E02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A9BFB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C40C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31DC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515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003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9B0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034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76FE47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FB5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297A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12D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27D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185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40C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FA2EB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9D19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7E63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F1E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C0A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100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750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2BAE6E" w14:textId="77777777" w:rsidTr="00503750">
        <w:tc>
          <w:tcPr>
            <w:tcW w:w="2622" w:type="dxa"/>
            <w:vAlign w:val="center"/>
          </w:tcPr>
          <w:p w14:paraId="781E2C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89FF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D31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83A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C21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51F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820599" w14:textId="77777777" w:rsidTr="00503750">
        <w:tc>
          <w:tcPr>
            <w:tcW w:w="2622" w:type="dxa"/>
            <w:vAlign w:val="center"/>
          </w:tcPr>
          <w:p w14:paraId="63CF8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CA8E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399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A2F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E76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E1A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D732E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1D9A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5AC7610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3A0F4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687A2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D23B4F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E320E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6BFDE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CD5FC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44E734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6DFDDC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54B497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6D67A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AA7B1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73FD4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B1D34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D32FA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AF11C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03DD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B4BED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6ADA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EB36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08B05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8BBB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5C77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C5AC0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F493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9C80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DE8D3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852F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D50F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4B811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A8AD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85AC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729E7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90B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21BF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AD83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1C2A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769B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E4055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156E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9CE9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2B349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97B0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33BD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3FED0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912C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6C0DA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35597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ABF94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5BCB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EA890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87D8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389F5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C039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BC20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340F3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5B74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6376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CD333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465B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9939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94FB1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26C5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3FFC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8BBA1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51F0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6E26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7C6D7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CD74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87F3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69922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3F176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56DA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F7FFC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41BA9E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9A9B9C1" w14:textId="77777777" w:rsidTr="00503750">
        <w:tc>
          <w:tcPr>
            <w:tcW w:w="2835" w:type="dxa"/>
            <w:vAlign w:val="center"/>
          </w:tcPr>
          <w:p w14:paraId="74525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65AB7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14488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D288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7FBE6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5D14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249BB9B" w14:textId="77777777" w:rsidTr="00503750">
        <w:tc>
          <w:tcPr>
            <w:tcW w:w="2835" w:type="dxa"/>
            <w:vAlign w:val="center"/>
          </w:tcPr>
          <w:p w14:paraId="6F47E8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4B2F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476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9E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8A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0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62A34" w14:textId="77777777" w:rsidTr="00503750">
        <w:tc>
          <w:tcPr>
            <w:tcW w:w="2835" w:type="dxa"/>
            <w:vAlign w:val="center"/>
          </w:tcPr>
          <w:p w14:paraId="31AED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B112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BC2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3D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EB8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7BE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34F4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28DAF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09E64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E92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D430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5A40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7851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9C826E2" w14:textId="77777777" w:rsidTr="00503750">
        <w:tc>
          <w:tcPr>
            <w:tcW w:w="2835" w:type="dxa"/>
            <w:vAlign w:val="center"/>
          </w:tcPr>
          <w:p w14:paraId="0E65AF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DFBA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578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C9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512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6F6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048F0D" w14:textId="77777777" w:rsidTr="00503750">
        <w:tc>
          <w:tcPr>
            <w:tcW w:w="2835" w:type="dxa"/>
            <w:vAlign w:val="center"/>
          </w:tcPr>
          <w:p w14:paraId="7E888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69B6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5DC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722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5F3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1A6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0BF9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4F0DF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7C2F18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7B80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BE06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7C8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292C2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6182B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E121C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7D1D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F1E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0A1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3E0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D7F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E0F3B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5F2544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02D6749" w14:textId="77777777" w:rsidTr="00503750">
        <w:tc>
          <w:tcPr>
            <w:tcW w:w="2552" w:type="dxa"/>
            <w:shd w:val="clear" w:color="auto" w:fill="auto"/>
            <w:vAlign w:val="center"/>
          </w:tcPr>
          <w:p w14:paraId="6C98D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E7845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71083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F9EBE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802D8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A60A03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8E022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9A8BBE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93D9D0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BBD148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FC8EE0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90F99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7EE58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DBBC6D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7C9210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A0485A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A87FA0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DC44ED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F11ED2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7345BD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DC45A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0D645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350638A" w14:textId="77777777" w:rsidTr="00503750">
        <w:tc>
          <w:tcPr>
            <w:tcW w:w="4395" w:type="dxa"/>
            <w:vMerge/>
          </w:tcPr>
          <w:p w14:paraId="3EB457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879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7D361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E55F56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E0758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DE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8C1D00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8488B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2B55D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2DDF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18EE8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A7BE55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37E9B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B24D7E4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F7AF0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DF7079A" w14:textId="77777777" w:rsidTr="00503750">
        <w:tc>
          <w:tcPr>
            <w:tcW w:w="4395" w:type="dxa"/>
            <w:vAlign w:val="center"/>
          </w:tcPr>
          <w:p w14:paraId="0E1AF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B8C4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0AD76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3BF96F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8EB6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B29B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91BB0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9A57B7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80E47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6E97D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8078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9AE190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C7EB8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4736E5F" w14:textId="162BF99A" w:rsidR="00944C3D" w:rsidRDefault="00944C3D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  <w:p w14:paraId="3B5E2142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2EA64A" w14:textId="4DE028AF" w:rsidR="00944C3D" w:rsidRPr="00050529" w:rsidRDefault="00944C3D" w:rsidP="00B304B1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0331E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09F52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3BD8B06" w14:textId="77777777" w:rsidTr="00503750">
        <w:tc>
          <w:tcPr>
            <w:tcW w:w="4395" w:type="dxa"/>
            <w:vAlign w:val="center"/>
          </w:tcPr>
          <w:p w14:paraId="0B1E67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87087D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019401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DC75FA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98B53F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1225D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79B2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AD579C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4AD38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46BA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1EB4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978184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AAD28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005E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78C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2832D0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F4774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34BE6E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E6E8F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0D497D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D6370B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AE6CF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A9B6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6D15CB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DE6A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AA0C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85C5037" w14:textId="77777777" w:rsidTr="00503750">
        <w:tc>
          <w:tcPr>
            <w:tcW w:w="1843" w:type="dxa"/>
            <w:vAlign w:val="center"/>
          </w:tcPr>
          <w:p w14:paraId="01C061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C7AC2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C717D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8EB5F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8C4F9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794542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06E09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DF6DE90" w14:textId="77777777" w:rsidTr="00503750">
        <w:tc>
          <w:tcPr>
            <w:tcW w:w="1843" w:type="dxa"/>
            <w:vAlign w:val="center"/>
          </w:tcPr>
          <w:p w14:paraId="087E3A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D9914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C23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A2CF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0F6F1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9F38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4375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1DD64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2C515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DE521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5126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3649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ACFB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308A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342F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CADAEE" w14:textId="77777777" w:rsidTr="00503750">
        <w:tc>
          <w:tcPr>
            <w:tcW w:w="1843" w:type="dxa"/>
            <w:vAlign w:val="center"/>
          </w:tcPr>
          <w:p w14:paraId="73B15D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66446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F4C8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CCFD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1C28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5B4A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56CB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0F168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C3D8A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FFBA5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F762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7A4C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E4A6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D1E7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B7CB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83377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AE10E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6FE67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C680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34EF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DD7F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7BF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0615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F4272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8DCE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8C3D285" w14:textId="77777777" w:rsidTr="00503750">
        <w:trPr>
          <w:trHeight w:val="664"/>
        </w:trPr>
        <w:tc>
          <w:tcPr>
            <w:tcW w:w="3372" w:type="dxa"/>
          </w:tcPr>
          <w:p w14:paraId="2432BA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92A80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E8B80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7A1752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7005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39DE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F68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B6FB0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81740D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F1F4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023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8F58F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7C98C8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A209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F35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05078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B55B6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23EA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ED8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7084C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3FF6C8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F2B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939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63C5F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8A250E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607B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602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AD7B6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464EC5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83831B2" w14:textId="77777777" w:rsidTr="00503750">
        <w:tc>
          <w:tcPr>
            <w:tcW w:w="2835" w:type="dxa"/>
            <w:vAlign w:val="center"/>
          </w:tcPr>
          <w:p w14:paraId="5ECCE84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5F8D2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5AF598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30972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C8A7F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AD7A8E4" w14:textId="77777777" w:rsidTr="00503750">
        <w:tc>
          <w:tcPr>
            <w:tcW w:w="2835" w:type="dxa"/>
          </w:tcPr>
          <w:p w14:paraId="3ED740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2DCA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06F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6B5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460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881E1E" w14:textId="77777777" w:rsidTr="00503750">
        <w:tc>
          <w:tcPr>
            <w:tcW w:w="2835" w:type="dxa"/>
          </w:tcPr>
          <w:p w14:paraId="3E7739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ED66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580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1CD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171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6A2510" w14:textId="77777777" w:rsidTr="00503750">
        <w:tc>
          <w:tcPr>
            <w:tcW w:w="2835" w:type="dxa"/>
          </w:tcPr>
          <w:p w14:paraId="7BF82D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AE82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6F2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C65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012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BCAB4B" w14:textId="77777777" w:rsidTr="00503750">
        <w:tc>
          <w:tcPr>
            <w:tcW w:w="2835" w:type="dxa"/>
            <w:vAlign w:val="center"/>
          </w:tcPr>
          <w:p w14:paraId="3C1C7C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BCFE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492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203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252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3BD3D7" w14:textId="77777777" w:rsidTr="00503750">
        <w:tc>
          <w:tcPr>
            <w:tcW w:w="2835" w:type="dxa"/>
            <w:vAlign w:val="center"/>
          </w:tcPr>
          <w:p w14:paraId="32040C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0520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739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B60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703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6BC529" w14:textId="77777777" w:rsidTr="00503750">
        <w:tc>
          <w:tcPr>
            <w:tcW w:w="2835" w:type="dxa"/>
          </w:tcPr>
          <w:p w14:paraId="5E3AB9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DF58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0EF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8D5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D7E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56D1DD" w14:textId="77777777" w:rsidTr="00503750">
        <w:tc>
          <w:tcPr>
            <w:tcW w:w="2835" w:type="dxa"/>
          </w:tcPr>
          <w:p w14:paraId="4D77B9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50D4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38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C09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90D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EA8A9F" w14:textId="77777777" w:rsidTr="00503750">
        <w:tc>
          <w:tcPr>
            <w:tcW w:w="2835" w:type="dxa"/>
          </w:tcPr>
          <w:p w14:paraId="44BDED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3F6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645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293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C64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D4B8E6" w14:textId="77777777" w:rsidR="00944C3D" w:rsidRDefault="00944C3D" w:rsidP="00944C3D">
      <w:pPr>
        <w:rPr>
          <w:rFonts w:ascii="Arial" w:hAnsi="Arial"/>
          <w:b/>
        </w:rPr>
      </w:pPr>
    </w:p>
    <w:p w14:paraId="26C61FC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9E80F5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9BEE9E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C20AC2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C79D8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9780D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DBAFF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4BF85F1" w14:textId="77777777" w:rsidTr="00503750">
        <w:trPr>
          <w:trHeight w:val="443"/>
        </w:trPr>
        <w:tc>
          <w:tcPr>
            <w:tcW w:w="2560" w:type="dxa"/>
          </w:tcPr>
          <w:p w14:paraId="06A147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4421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A54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80A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4121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0279B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2825B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DEBB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AA3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ECD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C359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E0CBA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D046E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E187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AD06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AF5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EAB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E8898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FF0AD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F399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994F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80A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06A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072C9" w14:textId="77777777" w:rsidR="00944C3D" w:rsidRDefault="00944C3D" w:rsidP="00944C3D">
      <w:pPr>
        <w:rPr>
          <w:rFonts w:ascii="Arial" w:hAnsi="Arial"/>
          <w:b/>
        </w:rPr>
      </w:pPr>
    </w:p>
    <w:p w14:paraId="747036B9" w14:textId="77777777" w:rsidR="00944C3D" w:rsidRDefault="00944C3D" w:rsidP="00944C3D">
      <w:pPr>
        <w:rPr>
          <w:rFonts w:ascii="Arial" w:hAnsi="Arial"/>
          <w:b/>
        </w:rPr>
      </w:pPr>
    </w:p>
    <w:p w14:paraId="0FF04FC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130F616" w14:textId="77777777" w:rsidR="00944C3D" w:rsidRDefault="00944C3D" w:rsidP="00944C3D">
      <w:pPr>
        <w:rPr>
          <w:rFonts w:ascii="Arial" w:hAnsi="Arial"/>
          <w:b/>
        </w:rPr>
      </w:pPr>
    </w:p>
    <w:p w14:paraId="1E5D625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505546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F926D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F8D6A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F4E2C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4BAABA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8836D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1813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AD76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B5A92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5783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056E6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C9BF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8AFB7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22733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EBE8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93EDC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DDEBE4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535A75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6E572FB" w14:textId="77777777" w:rsidTr="00503750">
        <w:trPr>
          <w:trHeight w:val="677"/>
        </w:trPr>
        <w:tc>
          <w:tcPr>
            <w:tcW w:w="3358" w:type="dxa"/>
          </w:tcPr>
          <w:p w14:paraId="7661AB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C066A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D3149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3D6AA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78D2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5410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A2E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6956B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63225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CC5F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A31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6899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30DA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92C5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BA9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9134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D099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A92C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C26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B62AC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4D5D2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9E72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1E1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EB602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094EBB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C22A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EF5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D5231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4AF2E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33B0AB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F8576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E2A2E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EFA97B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B1693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2E15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F2D5F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E9A3C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1523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4085F7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E06C7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51AE6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4311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10A5D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B64A0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428E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29261F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96BAC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2CE25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990C9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212F8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4C474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FBD0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2A6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034F8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B2922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42E2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104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A95C2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70E96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59F7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B64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1D1F1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41F7D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CD2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2F0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8AE10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93E3A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343F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3C9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E7C9F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3C15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2ACC67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D1DF4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13308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DDD6D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E71CE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94789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8747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BB9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736F3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4BE0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0016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81E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8E3A4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A7DB6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3D68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671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11E37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35D8F1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46C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33A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94993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A51308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BF1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1BD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C7C49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4CE231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2841011" w14:textId="77777777" w:rsidTr="00503750">
        <w:tc>
          <w:tcPr>
            <w:tcW w:w="3686" w:type="dxa"/>
            <w:vAlign w:val="center"/>
          </w:tcPr>
          <w:p w14:paraId="4323CB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4280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5553F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82484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6949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3567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D355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3D380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1C10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A2B1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89F9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E85C1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19BED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E459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517A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DDD6C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1225EF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EA2C7F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8447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C880E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6D1F5D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A05F9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22F7C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2D956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EFB9E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FD0EF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D7B3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E09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B249F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BAF1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BDE6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7CE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90CD6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1CD39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919B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08C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9071F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23CE1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A535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F3C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BE595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B701EE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5ED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004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75F0F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A9FA7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7FA6CB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BA899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28846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66BAB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FC2693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23F7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4E9F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E389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4A6E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2713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B4AB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176C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DA93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DB7E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226E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7FFF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0999A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80D0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DB9A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DED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597B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1F069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7FED2C" w14:textId="77777777" w:rsidR="00944C3D" w:rsidRDefault="00944C3D" w:rsidP="00944C3D">
      <w:pPr>
        <w:rPr>
          <w:sz w:val="22"/>
          <w:szCs w:val="22"/>
        </w:rPr>
      </w:pPr>
    </w:p>
    <w:p w14:paraId="6CBAA26C" w14:textId="77777777" w:rsidR="00944C3D" w:rsidRDefault="00944C3D" w:rsidP="00944C3D">
      <w:pPr>
        <w:rPr>
          <w:sz w:val="22"/>
          <w:szCs w:val="22"/>
        </w:rPr>
      </w:pPr>
    </w:p>
    <w:p w14:paraId="4EF6099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FDA9F2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119597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489F5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8C121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79E4E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44B76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74AB8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A3C9D9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276AC6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DBFEF4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E34CC9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881E6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A865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612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5F078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9878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660C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27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70828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BB073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B441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81D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E31EB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4BF37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9C82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08B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77252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A1E24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17A8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30F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538E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D8323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60A3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A21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C0ABB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19FCD6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A96D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FEA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886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027CA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681DC8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3761A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4F37EF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C59A7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DA5EF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F5201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CDD3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173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F7F68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EA1A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CFCA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D1C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C56A5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B961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0D59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3B6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369B0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8E53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925D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A47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60AE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E5C21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352E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CD3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0F3BC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1194D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7871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D8B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84156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4758C3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C905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3B2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3563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720F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82801F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1DF31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6E4EC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4D13A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9C8C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D108E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F4FAF8F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F0EBD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857B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E9527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C0E41E1" w14:textId="77777777" w:rsidR="00944C3D" w:rsidRPr="003607F0" w:rsidRDefault="00944C3D" w:rsidP="00944C3D"/>
    <w:p w14:paraId="3A021E9E" w14:textId="77777777" w:rsidR="00F47675" w:rsidRPr="00944C3D" w:rsidRDefault="00F47675" w:rsidP="00944C3D"/>
    <w:sectPr w:rsidR="00F47675" w:rsidRPr="00944C3D" w:rsidSect="00A46690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F4A8B" w14:textId="77777777" w:rsidR="00A46690" w:rsidRDefault="00A46690">
      <w:r>
        <w:separator/>
      </w:r>
    </w:p>
  </w:endnote>
  <w:endnote w:type="continuationSeparator" w:id="0">
    <w:p w14:paraId="4FCBF59A" w14:textId="77777777" w:rsidR="00A46690" w:rsidRDefault="00A4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7D8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4F84D8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71D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602E3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FE49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180CFB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F2EF1" w14:textId="77777777" w:rsidR="00A46690" w:rsidRDefault="00A46690">
      <w:r>
        <w:separator/>
      </w:r>
    </w:p>
  </w:footnote>
  <w:footnote w:type="continuationSeparator" w:id="0">
    <w:p w14:paraId="0BD9BCEB" w14:textId="77777777" w:rsidR="00A46690" w:rsidRDefault="00A46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652619">
    <w:abstractNumId w:val="13"/>
  </w:num>
  <w:num w:numId="2" w16cid:durableId="68040904">
    <w:abstractNumId w:val="17"/>
  </w:num>
  <w:num w:numId="3" w16cid:durableId="355156504">
    <w:abstractNumId w:val="8"/>
  </w:num>
  <w:num w:numId="4" w16cid:durableId="230118824">
    <w:abstractNumId w:val="7"/>
  </w:num>
  <w:num w:numId="5" w16cid:durableId="9995013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663491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251612">
    <w:abstractNumId w:val="20"/>
  </w:num>
  <w:num w:numId="8" w16cid:durableId="1937857595">
    <w:abstractNumId w:val="10"/>
  </w:num>
  <w:num w:numId="9" w16cid:durableId="2068914500">
    <w:abstractNumId w:val="0"/>
  </w:num>
  <w:num w:numId="10" w16cid:durableId="487483573">
    <w:abstractNumId w:val="19"/>
  </w:num>
  <w:num w:numId="11" w16cid:durableId="1838350837">
    <w:abstractNumId w:val="6"/>
  </w:num>
  <w:num w:numId="12" w16cid:durableId="926882482">
    <w:abstractNumId w:val="9"/>
  </w:num>
  <w:num w:numId="13" w16cid:durableId="1080105416">
    <w:abstractNumId w:val="12"/>
  </w:num>
  <w:num w:numId="14" w16cid:durableId="738669876">
    <w:abstractNumId w:val="15"/>
  </w:num>
  <w:num w:numId="15" w16cid:durableId="1496992537">
    <w:abstractNumId w:val="14"/>
  </w:num>
  <w:num w:numId="16" w16cid:durableId="1829438119">
    <w:abstractNumId w:val="2"/>
  </w:num>
  <w:num w:numId="17" w16cid:durableId="1064447415">
    <w:abstractNumId w:val="4"/>
  </w:num>
  <w:num w:numId="18" w16cid:durableId="53087257">
    <w:abstractNumId w:val="11"/>
  </w:num>
  <w:num w:numId="19" w16cid:durableId="1470633292">
    <w:abstractNumId w:val="5"/>
  </w:num>
  <w:num w:numId="20" w16cid:durableId="1586836889">
    <w:abstractNumId w:val="18"/>
  </w:num>
  <w:num w:numId="21" w16cid:durableId="66150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D53F0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46690"/>
    <w:rsid w:val="00A548D2"/>
    <w:rsid w:val="00A61D74"/>
    <w:rsid w:val="00A62A99"/>
    <w:rsid w:val="00A65012"/>
    <w:rsid w:val="00A67AA4"/>
    <w:rsid w:val="00A74FEE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4B1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96CCD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60946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E34B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E939-B6C7-4D1F-81E3-2C122F3D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5275</Words>
  <Characters>30069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2024-02-26T13:52:00Z</dcterms:created>
  <dcterms:modified xsi:type="dcterms:W3CDTF">2024-02-26T13:52:00Z</dcterms:modified>
</cp:coreProperties>
</file>