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9823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7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4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2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6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B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B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E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9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9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C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F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F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A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8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F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F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A1EB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CC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21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6E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04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89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CA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9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7D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53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6B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91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00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CF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A1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07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00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49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D7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81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F1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94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3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47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67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3D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3F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96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11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41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85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0D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6C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CD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3654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EB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9D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6E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D52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A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2A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67B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7A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25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E9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95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99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D4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EE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C0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8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C1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23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43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6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38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A5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53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ED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12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52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A1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53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4CA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0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94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2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C1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CE914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A0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7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13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1B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DE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2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5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9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C6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1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80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A1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78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90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5E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0B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59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7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38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B2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0E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A0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9D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4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D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44C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90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3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B36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A4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D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D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FD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EBEBD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9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7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1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9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C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E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A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B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C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D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49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0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1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0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0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7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F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4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A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B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9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2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5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5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7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E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7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6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D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55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8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9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4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1DB73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2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0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F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9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E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C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3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D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A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C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0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C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5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2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B2C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A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B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8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6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37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0D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9C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A2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9C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29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E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F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E2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6E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A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71126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2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5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6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F42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C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B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A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B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B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F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A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2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70E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5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3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7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8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D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8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0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D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3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3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D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2E1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2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7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E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4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B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5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4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6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201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4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2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F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A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B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C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B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E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0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4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6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1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1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B6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E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B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D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5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2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49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CC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65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8D43E" w14:textId="239EDC3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C2D33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04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87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5B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4C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BC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95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8F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CC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C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7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8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D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DD64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E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5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0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4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6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4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FC4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1E5B1AE" wp14:editId="63DE233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52AB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F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B1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0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E9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E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B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6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2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C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F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2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DC76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45B9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852A0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CA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F91DD7" wp14:editId="7EFAA86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D6F4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11C704E" wp14:editId="6B0D535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D21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4376A3" wp14:editId="2C2B4E6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1DA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46C1473" wp14:editId="11592E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0BE62" w14:textId="77777777" w:rsidR="000B647F" w:rsidRDefault="00E414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553EB1" wp14:editId="5252E50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B4802" w14:textId="65C296D2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C2D33">
                                    <w:rPr>
                                      <w:rFonts w:ascii="Arial" w:hAnsi="Arial" w:cs="Arial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53E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6EB4802" w14:textId="65C296D2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C2D33">
                              <w:rPr>
                                <w:rFonts w:ascii="Arial" w:hAnsi="Arial" w:cs="Arial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128A6B0" wp14:editId="1F8F9EC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93558" w14:textId="44121939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8A6B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1593558" w14:textId="44121939" w:rsidR="000B647F" w:rsidRDefault="0099716A" w:rsidP="00944C3D">
                            <w:r>
                              <w:t>20</w:t>
                            </w:r>
                            <w:r w:rsidR="002C2D33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CB2743" wp14:editId="03AE0F8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3D2BC" w14:textId="77777777" w:rsidR="000B647F" w:rsidRDefault="00E414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037BE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B491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3EB3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9788BC" wp14:editId="1B657F7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480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FD70884" wp14:editId="176E6A1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795C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91920" wp14:editId="6675A48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99E9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34FECC" wp14:editId="6E1FB45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A5E84" w14:textId="5805BEDB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4FEC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31A5E84" w14:textId="5805BEDB" w:rsidR="000B647F" w:rsidRDefault="0099716A" w:rsidP="00944C3D">
                            <w:r>
                              <w:t>20</w:t>
                            </w:r>
                            <w:r w:rsidR="002C2D33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15684CF" wp14:editId="7F31E85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221C3" w14:textId="77777777" w:rsidR="000B647F" w:rsidRDefault="00E414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8AA5394" wp14:editId="79551AD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352E6" w14:textId="7A727338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A539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87352E6" w14:textId="7A727338" w:rsidR="000B647F" w:rsidRDefault="0099716A" w:rsidP="00944C3D">
                            <w:r>
                              <w:t>20</w:t>
                            </w:r>
                            <w:r w:rsidR="002C2D33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F2E41F" wp14:editId="1126609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B302B" w14:textId="77777777" w:rsidR="000B647F" w:rsidRDefault="00E414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833E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14797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4359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543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B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5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1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7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4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3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A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1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B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F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8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5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0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B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3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C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9510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D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4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30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D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A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E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1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8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9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0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8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C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9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5B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56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77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F8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F3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30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99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5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F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F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6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A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391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C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0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4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E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6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8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E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2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0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C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EE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E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8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1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7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1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8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1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10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7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3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8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3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B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F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B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B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A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5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8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F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A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5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44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4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0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2355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B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3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8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2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8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7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7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D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B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D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9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1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6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C9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3B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5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DB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C0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A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E8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A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0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6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7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0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8BF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B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6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F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F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1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6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C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D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A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9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C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D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D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8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75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1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F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D0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70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5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8E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E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1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D1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4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1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5446D8" wp14:editId="242E72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0A8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4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6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6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8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1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E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3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9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E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0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D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D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7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3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F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6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3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F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B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B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D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1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2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8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892C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AB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A8F4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C47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EF8F9C" wp14:editId="15650B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F07DA5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42147867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42147867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B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F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2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2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0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1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4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71073C" wp14:editId="6B2F619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30881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2022986075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2022986075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D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6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D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D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7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A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F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C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1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E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1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9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E6A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C7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0D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E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0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B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0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A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A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6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A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7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4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C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D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D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A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C3D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16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5F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9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BF9AB3" wp14:editId="389E8B6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2CDCD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4B80"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4B80"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A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F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4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8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C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8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A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3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9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D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8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6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4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3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6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2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A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5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4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A55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AA1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B5EF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BE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C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1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2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0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2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A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5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6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4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B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7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C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2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8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D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0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A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A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E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F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1940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B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561DF2" wp14:editId="43C7A39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B7275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7E1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E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3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A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E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B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0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A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6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6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4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C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4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A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DC5137" wp14:editId="0B2498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48BB9" w14:textId="77777777" w:rsidR="000B647F" w:rsidRDefault="00034B80" w:rsidP="00944C3D">
                                  <w:r>
                                    <w:t>38</w:t>
                                  </w:r>
                                  <w:r w:rsidR="00B3456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034B80" w:rsidP="00944C3D">
                            <w:r>
                              <w:t>38</w:t>
                            </w:r>
                            <w:r w:rsidR="00B3456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2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1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6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13C2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1D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67F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AD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ED97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8E46A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E81CDB" wp14:editId="04A7C3C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FE3A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0E179C" wp14:editId="3EAC9A9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29C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E825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F9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A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F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E42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8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CA3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B40B77" wp14:editId="5C28C84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D1CA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3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30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F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31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B3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E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C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6013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7D2D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98CD06" wp14:editId="37FE289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5F44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734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3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8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2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C29F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810E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0D4C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B37DA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68C2D0" wp14:editId="4A066CB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35C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C6B3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CFBC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8FF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0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E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0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F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3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E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C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A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9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C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C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F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9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E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D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A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E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B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EF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6D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F593D1" w14:textId="58B2680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C2D33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349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C0E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445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6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9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611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07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E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EA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A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808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0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FDC9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6B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A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9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7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5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8A4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9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1A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D0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18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29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5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A3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65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4FA0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3D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55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50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6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ED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C2DA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2A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03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1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6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DF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73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8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AF20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ED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F1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0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E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05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11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B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56C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B2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DB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D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1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4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79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4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BE23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52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95589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74162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82E80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FA96B1" w14:textId="77777777" w:rsidR="002C2D33" w:rsidRDefault="002C2D33" w:rsidP="00503750">
            <w:pPr>
              <w:rPr>
                <w:rFonts w:ascii="Arial" w:hAnsi="Arial"/>
                <w:lang w:eastAsia="sk-SK"/>
              </w:rPr>
            </w:pPr>
          </w:p>
          <w:p w14:paraId="4C0D2D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A07E8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22FD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5866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62B43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43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9EAE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A9A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D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A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5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8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D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8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4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A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2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4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B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1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8BC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F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D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1985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A1EEF1E" w14:textId="77777777" w:rsidR="00944C3D" w:rsidRDefault="00944C3D" w:rsidP="00944C3D">
      <w:pPr>
        <w:rPr>
          <w:rFonts w:ascii="Arial" w:hAnsi="Arial"/>
        </w:rPr>
      </w:pPr>
    </w:p>
    <w:p w14:paraId="7FC828B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CCFC88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4BE1C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C21F5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DE43C0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DF6B2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C800E8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1D86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B497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305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89A208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7BA59A3" w14:textId="6BA61FD7" w:rsidR="00944C3D" w:rsidRPr="008D0433" w:rsidRDefault="002C2D3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Ďuržová Alena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0DA11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E92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6F00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DF35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12B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D73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AB95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7536E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BA4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358A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65D68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EE436F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41E4C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97C98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E978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6D05C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6D53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71F0EA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82A94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9F42B4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8A536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52202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4B61F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7CC45C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72C3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BEAB7B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BC5369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15E8A2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29EA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B25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9F6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4C1AD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E6D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17E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729D1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1CF0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4AD6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7D3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A48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90C4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C18F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AC81B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F9287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39329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AD5CB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CA9A3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F8A2F1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33DE87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90BE5FD" w14:textId="5C5C26F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C2D33">
        <w:rPr>
          <w:rFonts w:ascii="Arial" w:hAnsi="Arial"/>
          <w:sz w:val="22"/>
          <w:szCs w:val="22"/>
        </w:rPr>
        <w:t xml:space="preserve">x        </w:t>
      </w:r>
      <w:r>
        <w:rPr>
          <w:rFonts w:ascii="Arial" w:hAnsi="Arial"/>
          <w:sz w:val="22"/>
          <w:szCs w:val="22"/>
        </w:rPr>
        <w:tab/>
        <w:t>nie</w:t>
      </w:r>
    </w:p>
    <w:p w14:paraId="7882DCB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F5984E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FE7F5F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84DB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78452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A4FBB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E5C88A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D4D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F3E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442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972F0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EF28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972B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3B8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89C2B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FF51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947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873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00C7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EE3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891D1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2ED8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43B0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CDA84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60D54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86A6A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9622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BA98F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2F8F7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42F36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2447B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8520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EE59D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D20D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64E9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67E3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9A4D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2A077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11CC4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AE1E3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F32842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DCAAD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375A3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30BAE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248C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015940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058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1F1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8C2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ED5D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A44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DBB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FD3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005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7F0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1BBF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13150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F7F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571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F01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4C7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9016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ADD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832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7EC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D2F99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C52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6B5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F39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DF4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BDE4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00841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AD82F7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A28CA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FBA08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049AF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5D93A4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99EB30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84702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49750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1C3C0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1B697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F43D837" w14:textId="77777777" w:rsidTr="00503750">
        <w:tc>
          <w:tcPr>
            <w:tcW w:w="2302" w:type="dxa"/>
            <w:vAlign w:val="center"/>
          </w:tcPr>
          <w:p w14:paraId="0EAA68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A7DA7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19996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23B2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071F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EAED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3887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6185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CD261D" w14:textId="77777777" w:rsidTr="00503750">
        <w:tc>
          <w:tcPr>
            <w:tcW w:w="15593" w:type="dxa"/>
            <w:gridSpan w:val="8"/>
            <w:vAlign w:val="center"/>
          </w:tcPr>
          <w:p w14:paraId="38CA8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AC07CF" w14:textId="77777777" w:rsidTr="00503750">
        <w:tc>
          <w:tcPr>
            <w:tcW w:w="2302" w:type="dxa"/>
            <w:vAlign w:val="center"/>
          </w:tcPr>
          <w:p w14:paraId="183C0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17BB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7A6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55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B4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3C4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B8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D05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553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B47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99A4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4FEE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884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7F7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10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454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14A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F60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1F4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E490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8D7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410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15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8E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36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375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BD1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5E89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CD9C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9E7E9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F0D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2D1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D62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F8F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A2B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FE6914" w14:textId="77777777" w:rsidTr="00503750">
        <w:tc>
          <w:tcPr>
            <w:tcW w:w="2302" w:type="dxa"/>
            <w:vAlign w:val="center"/>
          </w:tcPr>
          <w:p w14:paraId="107EF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3466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FF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113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98F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0CD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8EB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EB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15A60" w14:textId="77777777" w:rsidTr="00503750">
        <w:tc>
          <w:tcPr>
            <w:tcW w:w="15593" w:type="dxa"/>
            <w:gridSpan w:val="8"/>
            <w:vAlign w:val="center"/>
          </w:tcPr>
          <w:p w14:paraId="7A11F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1C809F" w14:textId="77777777" w:rsidTr="00503750">
        <w:tc>
          <w:tcPr>
            <w:tcW w:w="2302" w:type="dxa"/>
            <w:vAlign w:val="center"/>
          </w:tcPr>
          <w:p w14:paraId="5504C8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8CB6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332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215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9C4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40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FF39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7BC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2DB8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7F3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A077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1A6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05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E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4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AE2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BFEA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BE3B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CBE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E7C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E80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6F8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22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32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DFD4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EC8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FA5226" w14:textId="77777777" w:rsidTr="00503750">
        <w:tc>
          <w:tcPr>
            <w:tcW w:w="2302" w:type="dxa"/>
            <w:vAlign w:val="center"/>
          </w:tcPr>
          <w:p w14:paraId="573B5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929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56C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F9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CDF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C4BE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39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ECA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C962F" w14:textId="77777777" w:rsidTr="00503750">
        <w:tc>
          <w:tcPr>
            <w:tcW w:w="15593" w:type="dxa"/>
            <w:gridSpan w:val="8"/>
            <w:vAlign w:val="center"/>
          </w:tcPr>
          <w:p w14:paraId="7D2E6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27D0FC" w14:textId="77777777" w:rsidTr="00503750">
        <w:tc>
          <w:tcPr>
            <w:tcW w:w="2302" w:type="dxa"/>
            <w:vAlign w:val="center"/>
          </w:tcPr>
          <w:p w14:paraId="676A7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249C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A599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175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67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E8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DBA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57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FD70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1890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26F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6FA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4C5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93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41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179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473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F03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4EA2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FF2D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9465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5A6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60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4FE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348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E1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4229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72E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75D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5BD2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8B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9CE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FF3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CC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2D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92CB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53F02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82BA50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114F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079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D229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0AF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C4C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D6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4AF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DFC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16D6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667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BFF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ADB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5AA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82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E74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CC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1E5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EC689" w14:textId="77777777" w:rsidR="00944C3D" w:rsidRDefault="00944C3D" w:rsidP="00944C3D">
      <w:pPr>
        <w:rPr>
          <w:rFonts w:ascii="Arial" w:hAnsi="Arial"/>
          <w:b/>
        </w:rPr>
      </w:pPr>
    </w:p>
    <w:p w14:paraId="10033F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03C8AB5" w14:textId="77777777" w:rsidTr="00503750">
        <w:tc>
          <w:tcPr>
            <w:tcW w:w="1944" w:type="dxa"/>
            <w:vAlign w:val="center"/>
          </w:tcPr>
          <w:p w14:paraId="67A7E1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E754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4EC4E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7B3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90907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732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9C9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6827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1C1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F104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E471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94AA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AF1B68" w14:textId="77777777" w:rsidTr="00503750">
        <w:tc>
          <w:tcPr>
            <w:tcW w:w="15685" w:type="dxa"/>
            <w:gridSpan w:val="12"/>
            <w:vAlign w:val="center"/>
          </w:tcPr>
          <w:p w14:paraId="5DA24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47C735" w14:textId="77777777" w:rsidTr="00503750">
        <w:tc>
          <w:tcPr>
            <w:tcW w:w="1944" w:type="dxa"/>
            <w:vAlign w:val="center"/>
          </w:tcPr>
          <w:p w14:paraId="19BB2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EE6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055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1EB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6DD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14F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017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5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2B8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7EF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C27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076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B650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AB20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B659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FDA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7BD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C86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247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82B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E2B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7D8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CA3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2E9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86C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1B65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2EB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0EF0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439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556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65C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4D2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E8C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7B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B5A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B6B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B2C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86A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948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2C73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1561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100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3FA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84D1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198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C046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0D5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9D03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49F7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B3F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D25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5A4293" w14:textId="77777777" w:rsidTr="00503750">
        <w:tc>
          <w:tcPr>
            <w:tcW w:w="1944" w:type="dxa"/>
            <w:vAlign w:val="center"/>
          </w:tcPr>
          <w:p w14:paraId="2D3E6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2EC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994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EB7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CB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242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F02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899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AA8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D6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7D7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375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B1A33" w14:textId="77777777" w:rsidTr="00503750">
        <w:tc>
          <w:tcPr>
            <w:tcW w:w="15685" w:type="dxa"/>
            <w:gridSpan w:val="12"/>
            <w:vAlign w:val="center"/>
          </w:tcPr>
          <w:p w14:paraId="51B8E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05139D" w14:textId="77777777" w:rsidTr="00503750">
        <w:tc>
          <w:tcPr>
            <w:tcW w:w="1944" w:type="dxa"/>
            <w:vAlign w:val="center"/>
          </w:tcPr>
          <w:p w14:paraId="1F68EF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BB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709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FFC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2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F1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138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B6D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79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B8C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BB1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8E8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05EE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CE5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00F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77C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491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F7F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D99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AEE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D93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D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291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513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D07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7688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2917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D10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00A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6C5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C77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D58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768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479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774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A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45F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92C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06C38" w14:textId="77777777" w:rsidTr="00503750">
        <w:tc>
          <w:tcPr>
            <w:tcW w:w="1944" w:type="dxa"/>
            <w:vAlign w:val="center"/>
          </w:tcPr>
          <w:p w14:paraId="3BA15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70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448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6D6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39F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F48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E7B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ABF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406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53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E7C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E3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F829B" w14:textId="77777777" w:rsidTr="00503750">
        <w:tc>
          <w:tcPr>
            <w:tcW w:w="15685" w:type="dxa"/>
            <w:gridSpan w:val="12"/>
            <w:vAlign w:val="center"/>
          </w:tcPr>
          <w:p w14:paraId="1D445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D9DC7" w14:textId="77777777" w:rsidTr="00503750">
        <w:tc>
          <w:tcPr>
            <w:tcW w:w="1944" w:type="dxa"/>
            <w:vAlign w:val="center"/>
          </w:tcPr>
          <w:p w14:paraId="36925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2BB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D39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3E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B32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37B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4CB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FE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D15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191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62F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36D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E261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AC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935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0D5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046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5B5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2E4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E90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D7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E99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DB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D3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89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F1F7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BC75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0E2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935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197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EB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35C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55E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99A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D6E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EB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3E1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388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6BBF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B650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308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835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15B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885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87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0A4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774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6F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42D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C07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FF4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90AC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0E70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E4F4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09E8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DDB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8B9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15C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B5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A85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18A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13C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01B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68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F72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799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8A05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759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0E8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86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9CE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57F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CBF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EBB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488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6A4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417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962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974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FC05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733A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8CD41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AAB4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B1C2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8F39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8F60D0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E48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82E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CB0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5FA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FA5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E4115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760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41F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70C87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9791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717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C8107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2B9F4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575F3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8989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6D14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BBF9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99298A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BEC2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A603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E67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94BD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F640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11F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ABD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D434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1315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6F5F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A34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7BD9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23A5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97C4E7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294F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E68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17998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D98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4E84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DCAD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803B7A4" w14:textId="77777777" w:rsidTr="00503750">
        <w:trPr>
          <w:trHeight w:val="1073"/>
        </w:trPr>
        <w:tc>
          <w:tcPr>
            <w:tcW w:w="3614" w:type="dxa"/>
            <w:vMerge/>
          </w:tcPr>
          <w:p w14:paraId="10DA0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7E065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690B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7E64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994A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64A36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808E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646C039" w14:textId="77777777" w:rsidTr="00503750">
        <w:trPr>
          <w:trHeight w:val="283"/>
        </w:trPr>
        <w:tc>
          <w:tcPr>
            <w:tcW w:w="3614" w:type="dxa"/>
          </w:tcPr>
          <w:p w14:paraId="01A8E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848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3E8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CF7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577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3DD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883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566F0A" w14:textId="77777777" w:rsidTr="00503750">
        <w:trPr>
          <w:trHeight w:val="283"/>
        </w:trPr>
        <w:tc>
          <w:tcPr>
            <w:tcW w:w="3614" w:type="dxa"/>
          </w:tcPr>
          <w:p w14:paraId="33491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6B1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CFA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52E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257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25B5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A48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2D2E04" w14:textId="77777777" w:rsidTr="00503750">
        <w:trPr>
          <w:trHeight w:val="283"/>
        </w:trPr>
        <w:tc>
          <w:tcPr>
            <w:tcW w:w="3614" w:type="dxa"/>
          </w:tcPr>
          <w:p w14:paraId="41EEB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105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A52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9FC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B68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36A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F9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4B08B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0998C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18B6C1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DA36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0C5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1E03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27D7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1B1E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0230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C006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5B8D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05EE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33ABC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BEFE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55D4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511D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DE9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D2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EE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91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A9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F8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45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00A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8B9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CA6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0DE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28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22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79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95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A7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44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D3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617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70B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BCC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B2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9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319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F7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8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13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55D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2D4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E2D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5A2A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A2D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797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0A2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BBA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8E1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510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1E56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87D2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342E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DA9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32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EB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37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6D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8E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075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599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67A1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9E6C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7291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A596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8897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FA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C9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04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D2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BD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94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A50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0D42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321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FB7C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63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80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FCA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73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1A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93F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950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D47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F8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192B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D6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C8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FE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A0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4E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93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4A2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F6A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AE22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7B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7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2D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66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CB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61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45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10F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864D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CC2E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234B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E22A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877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C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55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C6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ED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63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56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25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80D5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1CCF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626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B9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85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92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19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32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EA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440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43F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2492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20B5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BDC6F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AE9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BBBD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1F0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88F8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AD6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F71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245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EE9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F716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39C0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9CB6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11CE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2701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6246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925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56F1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7C836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1C3C0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BC941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DF27D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07727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0DB7A8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6BFFF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A76C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F2F8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3247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E3EB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1FC3A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EF8B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45D6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519A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9891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12B1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FE39B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A19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EDE2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2067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36D5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9764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DE372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9F8A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3AAF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76F4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A133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9DC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D2A9B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0F6F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0B5C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DB0F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E4BD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5519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5EDD8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C4E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AB8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ACB8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1C2F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5F7D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61A8C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65AD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BF0F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BACF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A7A8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FA2B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494B782" w14:textId="77777777" w:rsidR="00944C3D" w:rsidRDefault="00944C3D" w:rsidP="00944C3D">
      <w:pPr>
        <w:rPr>
          <w:rFonts w:ascii="Arial" w:hAnsi="Arial"/>
          <w:b/>
        </w:rPr>
      </w:pPr>
    </w:p>
    <w:p w14:paraId="2850A83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27AD7B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951B2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E3F69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1BAE8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A6573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10406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AF91C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B32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C476A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D41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ABC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7D890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1B4D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1207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A4E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7214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D3FE9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AFF64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2C92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E9C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503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B71B1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DB2D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2674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7B0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F255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9608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C2D99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588B59" w14:textId="77777777" w:rsidTr="00503750">
        <w:tc>
          <w:tcPr>
            <w:tcW w:w="2835" w:type="dxa"/>
            <w:vAlign w:val="center"/>
          </w:tcPr>
          <w:p w14:paraId="16225C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F469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B8A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217BC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B8B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F576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3A6AA4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E6938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AB64C6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CF0C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D6CA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D967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2006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B4D3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BDFB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FE97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7F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712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2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D7D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A000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4EFB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004A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5F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21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99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A46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4F66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CBED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02B0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00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B1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06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4B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575C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3DE1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B6ED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2E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23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C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C80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411D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9131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4C4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2F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0E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5B6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83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F5E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ACE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A59B1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E59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EC5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7D9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4FAA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DEEA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CF894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D1511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21FB379" w14:textId="77777777" w:rsidR="00944C3D" w:rsidRDefault="00944C3D" w:rsidP="00944C3D">
      <w:pPr>
        <w:rPr>
          <w:rFonts w:ascii="Arial" w:hAnsi="Arial"/>
          <w:b/>
        </w:rPr>
      </w:pPr>
    </w:p>
    <w:p w14:paraId="6534E8B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BDD0AA5" w14:textId="77777777" w:rsidTr="00503750">
        <w:tc>
          <w:tcPr>
            <w:tcW w:w="2835" w:type="dxa"/>
            <w:vAlign w:val="center"/>
          </w:tcPr>
          <w:p w14:paraId="39D0C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A006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CCCA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196E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52268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40CD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F9C74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9EE1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E3C7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9D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F9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EFD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6B0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FD2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5DB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7B7F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060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C6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16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1CE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321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847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E43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F4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DCE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DAF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D3A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18F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17A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F94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84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B22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A3C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99A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C3E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392F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8E4E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A8AC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0A3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9C87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06DD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7BCAE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323078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46EF36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1E3E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EB01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1428218" w14:textId="77777777" w:rsidTr="00503750">
        <w:trPr>
          <w:trHeight w:val="699"/>
        </w:trPr>
        <w:tc>
          <w:tcPr>
            <w:tcW w:w="3502" w:type="dxa"/>
            <w:vMerge/>
          </w:tcPr>
          <w:p w14:paraId="4F7D7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C71A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F98B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83C2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F859A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38D9A6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692A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5DFC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BB7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585B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84D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BE5A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A108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0D28CE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8752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A566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5D504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8D7092B" w14:textId="77777777" w:rsidTr="00503750">
        <w:trPr>
          <w:trHeight w:val="593"/>
        </w:trPr>
        <w:tc>
          <w:tcPr>
            <w:tcW w:w="3497" w:type="dxa"/>
          </w:tcPr>
          <w:p w14:paraId="18DD67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0E0D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0A0E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71ED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8778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42E9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4F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6A0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B609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896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527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2D1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CE781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E1F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D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867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B5B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570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42A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C62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616B8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68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BC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94A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5BA2F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86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C06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F7F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27E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35E1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EBD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E32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DB207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788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700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6FBA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231A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C46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D39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8DF5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34B8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C9B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361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9D1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DC6C3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312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90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9DD7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3E82D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13A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E5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D1892E" w14:textId="77777777" w:rsidR="00944C3D" w:rsidRDefault="00944C3D" w:rsidP="00944C3D">
      <w:pPr>
        <w:rPr>
          <w:rFonts w:ascii="Arial" w:hAnsi="Arial"/>
          <w:b/>
        </w:rPr>
      </w:pPr>
    </w:p>
    <w:p w14:paraId="0C885BB1" w14:textId="77777777" w:rsidR="00944C3D" w:rsidRDefault="00944C3D" w:rsidP="00944C3D">
      <w:pPr>
        <w:rPr>
          <w:rFonts w:ascii="Arial" w:hAnsi="Arial"/>
          <w:b/>
        </w:rPr>
      </w:pPr>
    </w:p>
    <w:p w14:paraId="66324EB2" w14:textId="77777777" w:rsidR="00944C3D" w:rsidRDefault="00944C3D" w:rsidP="00944C3D">
      <w:pPr>
        <w:rPr>
          <w:rFonts w:ascii="Arial" w:hAnsi="Arial"/>
          <w:b/>
        </w:rPr>
      </w:pPr>
    </w:p>
    <w:p w14:paraId="3301E1C0" w14:textId="77777777" w:rsidR="00944C3D" w:rsidRDefault="00944C3D" w:rsidP="00944C3D">
      <w:pPr>
        <w:rPr>
          <w:rFonts w:ascii="Arial" w:hAnsi="Arial"/>
          <w:b/>
        </w:rPr>
      </w:pPr>
    </w:p>
    <w:p w14:paraId="6A3E497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138A475B" w14:textId="77777777" w:rsidTr="00503750">
        <w:tc>
          <w:tcPr>
            <w:tcW w:w="2622" w:type="dxa"/>
            <w:vAlign w:val="center"/>
          </w:tcPr>
          <w:p w14:paraId="7295DF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AAC4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D2C1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ADD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96B9F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CB6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6111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9C5DE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6E75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C4EBB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E03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56630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947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FBC0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4EB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CB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B00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45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C275CA" w14:textId="77777777" w:rsidTr="00503750">
        <w:tc>
          <w:tcPr>
            <w:tcW w:w="2622" w:type="dxa"/>
            <w:vAlign w:val="center"/>
          </w:tcPr>
          <w:p w14:paraId="2C6F5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DD9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0BA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5F3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96A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64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280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7592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2D8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E468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BB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0D7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605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8E3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DA0C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8A7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84E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BE4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312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AA4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4CB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A12DCC" w14:textId="77777777" w:rsidTr="00503750">
        <w:tc>
          <w:tcPr>
            <w:tcW w:w="2622" w:type="dxa"/>
            <w:vAlign w:val="center"/>
          </w:tcPr>
          <w:p w14:paraId="64108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EC3F62" w14:textId="3B5DD875" w:rsidR="00944C3D" w:rsidRPr="008C56AB" w:rsidRDefault="002C2D3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60624</w:t>
            </w:r>
          </w:p>
        </w:tc>
        <w:tc>
          <w:tcPr>
            <w:tcW w:w="1275" w:type="dxa"/>
            <w:vAlign w:val="center"/>
          </w:tcPr>
          <w:p w14:paraId="4A48731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874D13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8AE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FA83DB" w14:textId="1BD02459" w:rsidR="00944C3D" w:rsidRPr="008C56AB" w:rsidRDefault="002C2D33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67257</w:t>
            </w:r>
          </w:p>
        </w:tc>
      </w:tr>
      <w:tr w:rsidR="0099716A" w:rsidRPr="00050529" w14:paraId="4E1DA8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669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1ED3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4B0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B3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E65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7F6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7D6BB9" w14:textId="77777777" w:rsidTr="00503750">
        <w:tc>
          <w:tcPr>
            <w:tcW w:w="2622" w:type="dxa"/>
            <w:vAlign w:val="center"/>
          </w:tcPr>
          <w:p w14:paraId="62C79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D73E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4A7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893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20B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69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FDC7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9A66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0D8B9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C99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1155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895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231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71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35C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8566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3E8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B10E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6EE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323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8FB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2C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81E2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BBBF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EBEF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A4D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E6C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A3B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14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770C54" w14:textId="77777777" w:rsidTr="00503750">
        <w:tc>
          <w:tcPr>
            <w:tcW w:w="2622" w:type="dxa"/>
            <w:vAlign w:val="center"/>
          </w:tcPr>
          <w:p w14:paraId="02E9D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FD17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72B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FC3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4C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D0C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B13D0B" w14:textId="77777777" w:rsidTr="00503750">
        <w:tc>
          <w:tcPr>
            <w:tcW w:w="2622" w:type="dxa"/>
            <w:vAlign w:val="center"/>
          </w:tcPr>
          <w:p w14:paraId="2F20D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74A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ADC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2D9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EA6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CAE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D7A24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7F98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1B86D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106A1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C24CC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808E52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4D030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1CE47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8C86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299756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703379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179A41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A0A87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8CE5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2510A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7927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F4ED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9E047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A2E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7627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356A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39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D48A0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082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45E1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5D913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3D63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31F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8030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A61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CAA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889E7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D063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FEAC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7336C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E325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8DD4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71AF9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29B8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1A2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65363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2167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A3B7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D2DA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A52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8B39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A1B70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C738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5750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86863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05453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DA12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7DCE3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3C50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6EC07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11D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8EE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1B60D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6BF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6EB7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76D2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3B22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608B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DED2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3D1E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99C6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A4EB3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142F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CA6A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5B27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01D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8198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B541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F8683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7C90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D246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4F97FE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B16A1F4" w14:textId="77777777" w:rsidTr="00503750">
        <w:tc>
          <w:tcPr>
            <w:tcW w:w="2835" w:type="dxa"/>
            <w:vAlign w:val="center"/>
          </w:tcPr>
          <w:p w14:paraId="72AB5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2466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7E7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B10D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FFAF9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A4C45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E69190" w14:textId="77777777" w:rsidTr="00503750">
        <w:tc>
          <w:tcPr>
            <w:tcW w:w="2835" w:type="dxa"/>
            <w:vAlign w:val="center"/>
          </w:tcPr>
          <w:p w14:paraId="7E4FB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297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001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09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FE7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B29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1998C" w14:textId="77777777" w:rsidTr="00503750">
        <w:tc>
          <w:tcPr>
            <w:tcW w:w="2835" w:type="dxa"/>
            <w:vAlign w:val="center"/>
          </w:tcPr>
          <w:p w14:paraId="556AF9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3EFF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B8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B4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79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352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12AB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0C79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B92CE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1950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3CFE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EBC4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D35D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4173ECB" w14:textId="77777777" w:rsidTr="00503750">
        <w:tc>
          <w:tcPr>
            <w:tcW w:w="2835" w:type="dxa"/>
            <w:vAlign w:val="center"/>
          </w:tcPr>
          <w:p w14:paraId="77BFE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8611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B8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24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E8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7E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6F661" w14:textId="77777777" w:rsidTr="00503750">
        <w:tc>
          <w:tcPr>
            <w:tcW w:w="2835" w:type="dxa"/>
            <w:vAlign w:val="center"/>
          </w:tcPr>
          <w:p w14:paraId="1AD0E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A5AE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34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A9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6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29D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B898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86B4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0CCC36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713FB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69F5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B5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3002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16BE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690E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36A0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3E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2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3B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16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B4A0D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58ADC3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4FED82E" w14:textId="77777777" w:rsidTr="00503750">
        <w:tc>
          <w:tcPr>
            <w:tcW w:w="2552" w:type="dxa"/>
            <w:shd w:val="clear" w:color="auto" w:fill="auto"/>
            <w:vAlign w:val="center"/>
          </w:tcPr>
          <w:p w14:paraId="2B2F7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E33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59DD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8E05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67ED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B637B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FB83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8B874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69A8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609D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497E84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CEC1A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3845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82BC6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58C8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1539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4EB6F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E90BC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7583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E3417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63F8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26C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6F2B407" w14:textId="77777777" w:rsidTr="00503750">
        <w:tc>
          <w:tcPr>
            <w:tcW w:w="4395" w:type="dxa"/>
            <w:vMerge/>
          </w:tcPr>
          <w:p w14:paraId="3F81D1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25DD7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108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0BF27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F13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B5E2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685CC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841339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623C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ABD1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6FD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D9DD0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8650A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7606B6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9062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147548D" w14:textId="77777777" w:rsidTr="00503750">
        <w:tc>
          <w:tcPr>
            <w:tcW w:w="4395" w:type="dxa"/>
            <w:vAlign w:val="center"/>
          </w:tcPr>
          <w:p w14:paraId="2D00C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23B6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8325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51FA1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8836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5331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08B6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C6741B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CF48E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D0094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4D8E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D2ED8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050CC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6B55A6D" w14:textId="45F1F693" w:rsidR="00944C3D" w:rsidRPr="008C56AB" w:rsidRDefault="002C2D33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9480</w:t>
            </w:r>
          </w:p>
        </w:tc>
        <w:tc>
          <w:tcPr>
            <w:tcW w:w="2835" w:type="dxa"/>
            <w:vAlign w:val="center"/>
          </w:tcPr>
          <w:p w14:paraId="165AC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FED9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F7BDD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85114C3" w14:textId="77777777" w:rsidTr="00503750">
        <w:tc>
          <w:tcPr>
            <w:tcW w:w="4395" w:type="dxa"/>
            <w:vAlign w:val="center"/>
          </w:tcPr>
          <w:p w14:paraId="7DF9EB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7CD67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178B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B83FAE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99638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2FBF7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498B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0301F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3C73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7209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F4B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A1F6B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E6F22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8808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F0F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B868F3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4833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64780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5CADD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B9DE6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2FFC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FE76A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F46B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9500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53A3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C3C5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7523EF9" w14:textId="77777777" w:rsidTr="00503750">
        <w:tc>
          <w:tcPr>
            <w:tcW w:w="1843" w:type="dxa"/>
            <w:vAlign w:val="center"/>
          </w:tcPr>
          <w:p w14:paraId="227DF2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4D9BB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00C73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8A5C9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26AA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55AE8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B88B9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2EFAD2D" w14:textId="77777777" w:rsidTr="00503750">
        <w:tc>
          <w:tcPr>
            <w:tcW w:w="1843" w:type="dxa"/>
            <w:vAlign w:val="center"/>
          </w:tcPr>
          <w:p w14:paraId="6946A9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6F1D0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CFEB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976B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114E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F8C4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9032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4B56F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FD377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E98A5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D3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09F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3DA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02AF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1A62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7CB2EA" w14:textId="77777777" w:rsidTr="00503750">
        <w:tc>
          <w:tcPr>
            <w:tcW w:w="1843" w:type="dxa"/>
            <w:vAlign w:val="center"/>
          </w:tcPr>
          <w:p w14:paraId="79540B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856DC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641F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180A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65E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D1D0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44B9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59FB7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CE8B0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5D62A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1B53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59D7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B3C6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0D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879B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E2712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81031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03F94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E5B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6B2E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DEE6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4BFC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25DE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1B2A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45C13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08C4CEA" w14:textId="77777777" w:rsidTr="00503750">
        <w:trPr>
          <w:trHeight w:val="664"/>
        </w:trPr>
        <w:tc>
          <w:tcPr>
            <w:tcW w:w="3372" w:type="dxa"/>
          </w:tcPr>
          <w:p w14:paraId="6A11D3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8F3D5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D54FD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75FE4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6F9D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0A5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920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831C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C5D2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29B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6E2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F1238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F5BCC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579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43B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CEEA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5EBB2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E3B1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715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A8974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DBDE7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F2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0DC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9D454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C17FB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4CD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50A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76D40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B2309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EC5EF3B" w14:textId="77777777" w:rsidTr="00503750">
        <w:tc>
          <w:tcPr>
            <w:tcW w:w="2835" w:type="dxa"/>
            <w:vAlign w:val="center"/>
          </w:tcPr>
          <w:p w14:paraId="620010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7CC5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8B6DC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A2C5B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2BFAF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BF246A" w14:textId="77777777" w:rsidTr="00503750">
        <w:tc>
          <w:tcPr>
            <w:tcW w:w="2835" w:type="dxa"/>
          </w:tcPr>
          <w:p w14:paraId="5A777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2EF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C0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B0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08E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D23A12" w14:textId="77777777" w:rsidTr="00503750">
        <w:tc>
          <w:tcPr>
            <w:tcW w:w="2835" w:type="dxa"/>
          </w:tcPr>
          <w:p w14:paraId="6EE4E7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E867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990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B44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7D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B5E975" w14:textId="77777777" w:rsidTr="00503750">
        <w:tc>
          <w:tcPr>
            <w:tcW w:w="2835" w:type="dxa"/>
          </w:tcPr>
          <w:p w14:paraId="3E0A77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2940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06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0E3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A32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881748" w14:textId="77777777" w:rsidTr="00503750">
        <w:tc>
          <w:tcPr>
            <w:tcW w:w="2835" w:type="dxa"/>
            <w:vAlign w:val="center"/>
          </w:tcPr>
          <w:p w14:paraId="6DC9FF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957D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607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CAE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A26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92A53E" w14:textId="77777777" w:rsidTr="00503750">
        <w:tc>
          <w:tcPr>
            <w:tcW w:w="2835" w:type="dxa"/>
            <w:vAlign w:val="center"/>
          </w:tcPr>
          <w:p w14:paraId="07F1FF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9EA2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D2B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FA4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85A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F00A0A" w14:textId="77777777" w:rsidTr="00503750">
        <w:tc>
          <w:tcPr>
            <w:tcW w:w="2835" w:type="dxa"/>
          </w:tcPr>
          <w:p w14:paraId="13D9E0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88AB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94C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EAB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C7E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63BDE" w14:textId="77777777" w:rsidTr="00503750">
        <w:tc>
          <w:tcPr>
            <w:tcW w:w="2835" w:type="dxa"/>
          </w:tcPr>
          <w:p w14:paraId="09BE21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E196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AB5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CA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B3F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E44D05" w14:textId="77777777" w:rsidTr="00503750">
        <w:tc>
          <w:tcPr>
            <w:tcW w:w="2835" w:type="dxa"/>
          </w:tcPr>
          <w:p w14:paraId="132378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2D00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2CB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B9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DBB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6B7E1F" w14:textId="77777777" w:rsidR="00944C3D" w:rsidRDefault="00944C3D" w:rsidP="00944C3D">
      <w:pPr>
        <w:rPr>
          <w:rFonts w:ascii="Arial" w:hAnsi="Arial"/>
          <w:b/>
        </w:rPr>
      </w:pPr>
    </w:p>
    <w:p w14:paraId="43D26C2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5D698A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8B64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0A481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021E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6683D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81C04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901EB5B" w14:textId="77777777" w:rsidTr="00503750">
        <w:trPr>
          <w:trHeight w:val="443"/>
        </w:trPr>
        <w:tc>
          <w:tcPr>
            <w:tcW w:w="2560" w:type="dxa"/>
          </w:tcPr>
          <w:p w14:paraId="54AB7A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17C5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EC2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88C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B68A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F19D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9AED6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3622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B76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4E60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D11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4579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30FD6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19C3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A8B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E92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CF1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124C3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710AB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590F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50E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C3C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F98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0395A8" w14:textId="77777777" w:rsidR="00944C3D" w:rsidRDefault="00944C3D" w:rsidP="00944C3D">
      <w:pPr>
        <w:rPr>
          <w:rFonts w:ascii="Arial" w:hAnsi="Arial"/>
          <w:b/>
        </w:rPr>
      </w:pPr>
    </w:p>
    <w:p w14:paraId="08910B2D" w14:textId="77777777" w:rsidR="00944C3D" w:rsidRDefault="00944C3D" w:rsidP="00944C3D">
      <w:pPr>
        <w:rPr>
          <w:rFonts w:ascii="Arial" w:hAnsi="Arial"/>
          <w:b/>
        </w:rPr>
      </w:pPr>
    </w:p>
    <w:p w14:paraId="3F66793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94511D7" w14:textId="77777777" w:rsidR="00944C3D" w:rsidRDefault="00944C3D" w:rsidP="00944C3D">
      <w:pPr>
        <w:rPr>
          <w:rFonts w:ascii="Arial" w:hAnsi="Arial"/>
          <w:b/>
        </w:rPr>
      </w:pPr>
    </w:p>
    <w:p w14:paraId="49CA3D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356E0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E9E5E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9989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934A1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E50DF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CA9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F59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3C00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C90A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55E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ACD8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092B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4F991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A4A5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5E66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68891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B17D0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16FF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F99D0F" w14:textId="77777777" w:rsidTr="00503750">
        <w:trPr>
          <w:trHeight w:val="677"/>
        </w:trPr>
        <w:tc>
          <w:tcPr>
            <w:tcW w:w="3358" w:type="dxa"/>
          </w:tcPr>
          <w:p w14:paraId="696483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018C1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B976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123CB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0B2A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B62D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875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FC1A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B117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3E30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E3D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9042D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87D1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B767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26C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92D33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61FC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9307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F8D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EF8C2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BEB39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4FD4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F7C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F6E6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E010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EBA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4F8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EB940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99A66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2ADFFE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90C4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3BD5D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58F87A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83F94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2E8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02A2B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E531A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337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5E604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2A1F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16A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A190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E4F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7492C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01F1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110123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2632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D7928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C0F46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60D79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986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1901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65F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5B043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F3CA6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4C9C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24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8AE23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ABC7A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BA8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10C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4A02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14939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6E2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07F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1B84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48FE1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490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F4E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B2F8C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FE94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50F025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A14F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178A4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4DF0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FD89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DA6A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5328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880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EE231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9478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FD97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FFA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D884B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C5C3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F3D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110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0C7B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6722F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B60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80D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612C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6E29A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3BD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CF1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7C33B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4D7D27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3B22D1D" w14:textId="77777777" w:rsidTr="00503750">
        <w:tc>
          <w:tcPr>
            <w:tcW w:w="3686" w:type="dxa"/>
            <w:vAlign w:val="center"/>
          </w:tcPr>
          <w:p w14:paraId="76B1C5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F072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F5E67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EE26E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79A9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5700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B787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8408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C1E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D9A6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E7C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1F20B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4D60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71C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1F9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EA35B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37E9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1F44A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1B97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8A4AC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CB6CBF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063DA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CFFB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F6AF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04544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BBA90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F3C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B10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6480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228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15FF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DF3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D11F9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E5F5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FFA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0DA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2563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B5A6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B1B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75C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5939B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233344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698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060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07E2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9D5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C7807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2D355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9781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4003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E81FA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92C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8E18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1941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839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297A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82C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00B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1DDB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511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AEB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84BD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2D64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CA3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FC1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7AF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7C8C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0189F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D59407" w14:textId="77777777" w:rsidR="00944C3D" w:rsidRDefault="00944C3D" w:rsidP="00944C3D">
      <w:pPr>
        <w:rPr>
          <w:sz w:val="22"/>
          <w:szCs w:val="22"/>
        </w:rPr>
      </w:pPr>
    </w:p>
    <w:p w14:paraId="5C9C9D0B" w14:textId="77777777" w:rsidR="00944C3D" w:rsidRDefault="00944C3D" w:rsidP="00944C3D">
      <w:pPr>
        <w:rPr>
          <w:sz w:val="22"/>
          <w:szCs w:val="22"/>
        </w:rPr>
      </w:pPr>
    </w:p>
    <w:p w14:paraId="7F419A4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2C90D4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0F5B7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35F6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4D8E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5800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1900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29074D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E3516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BE4A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02BFC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4D6D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ADF2B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9B8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C8E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81BDC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7075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760C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131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10B0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5AE7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D68E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9A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1D47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5DD6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CF88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E5C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6656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2005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2841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63D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86F1C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1D951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EC3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D85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0C9DF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AF744E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1C1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BDD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1462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09E51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8D3156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6A6E4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B9C86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EDB94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1BB0A6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E89B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AB3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A3B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29DB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8A71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D3F6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3EE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BC90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D30B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778D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83A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1903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FC38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0E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2E3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D765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B80A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84A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93D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6081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53F41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C7A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555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43538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456D7E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A5E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EB2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E775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6F5B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E8E754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A361D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E09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A9441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49BE7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474E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7D48DB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04D85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FD54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5BB9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04B8838" w14:textId="77777777" w:rsidR="00944C3D" w:rsidRPr="003607F0" w:rsidRDefault="00944C3D" w:rsidP="00944C3D"/>
    <w:p w14:paraId="1CB5B4CC" w14:textId="77777777" w:rsidR="00F47675" w:rsidRPr="00944C3D" w:rsidRDefault="00F47675" w:rsidP="00944C3D"/>
    <w:sectPr w:rsidR="00F47675" w:rsidRPr="00944C3D" w:rsidSect="001C3C0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E922" w14:textId="77777777" w:rsidR="001C3C02" w:rsidRDefault="001C3C02">
      <w:r>
        <w:separator/>
      </w:r>
    </w:p>
  </w:endnote>
  <w:endnote w:type="continuationSeparator" w:id="0">
    <w:p w14:paraId="2AE5E018" w14:textId="77777777" w:rsidR="001C3C02" w:rsidRDefault="001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C2D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1B1B85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FCA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061B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28B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C4DCCF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E47A" w14:textId="77777777" w:rsidR="001C3C02" w:rsidRDefault="001C3C02">
      <w:r>
        <w:separator/>
      </w:r>
    </w:p>
  </w:footnote>
  <w:footnote w:type="continuationSeparator" w:id="0">
    <w:p w14:paraId="34EB5BDE" w14:textId="77777777" w:rsidR="001C3C02" w:rsidRDefault="001C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72912">
    <w:abstractNumId w:val="13"/>
  </w:num>
  <w:num w:numId="2" w16cid:durableId="1671134418">
    <w:abstractNumId w:val="17"/>
  </w:num>
  <w:num w:numId="3" w16cid:durableId="1751122969">
    <w:abstractNumId w:val="8"/>
  </w:num>
  <w:num w:numId="4" w16cid:durableId="1392802737">
    <w:abstractNumId w:val="7"/>
  </w:num>
  <w:num w:numId="5" w16cid:durableId="6933128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89403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867726">
    <w:abstractNumId w:val="20"/>
  </w:num>
  <w:num w:numId="8" w16cid:durableId="566575307">
    <w:abstractNumId w:val="10"/>
  </w:num>
  <w:num w:numId="9" w16cid:durableId="819925084">
    <w:abstractNumId w:val="0"/>
  </w:num>
  <w:num w:numId="10" w16cid:durableId="419300054">
    <w:abstractNumId w:val="19"/>
  </w:num>
  <w:num w:numId="11" w16cid:durableId="1539590037">
    <w:abstractNumId w:val="6"/>
  </w:num>
  <w:num w:numId="12" w16cid:durableId="268976625">
    <w:abstractNumId w:val="9"/>
  </w:num>
  <w:num w:numId="13" w16cid:durableId="82606675">
    <w:abstractNumId w:val="12"/>
  </w:num>
  <w:num w:numId="14" w16cid:durableId="561060563">
    <w:abstractNumId w:val="15"/>
  </w:num>
  <w:num w:numId="15" w16cid:durableId="1871213284">
    <w:abstractNumId w:val="14"/>
  </w:num>
  <w:num w:numId="16" w16cid:durableId="106706601">
    <w:abstractNumId w:val="2"/>
  </w:num>
  <w:num w:numId="17" w16cid:durableId="1491679589">
    <w:abstractNumId w:val="4"/>
  </w:num>
  <w:num w:numId="18" w16cid:durableId="1100681198">
    <w:abstractNumId w:val="11"/>
  </w:num>
  <w:num w:numId="19" w16cid:durableId="995301961">
    <w:abstractNumId w:val="5"/>
  </w:num>
  <w:num w:numId="20" w16cid:durableId="213126697">
    <w:abstractNumId w:val="18"/>
  </w:num>
  <w:num w:numId="21" w16cid:durableId="55994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3C02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2D33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1400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FCE9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96FF-C8E0-47BE-8097-7BEA52F9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2024-02-27T12:40:00Z</dcterms:created>
  <dcterms:modified xsi:type="dcterms:W3CDTF">2024-02-27T12:40:00Z</dcterms:modified>
</cp:coreProperties>
</file>