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1F07C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23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B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A9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5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E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3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7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A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F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3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9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3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C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5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10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4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7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F5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0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8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03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4C75B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6FB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795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0BC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44A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6A1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2E2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D64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71F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CBC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15D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F05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43C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1AE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C3E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74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0D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458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1B6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50E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43E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0E4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A6B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AE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C89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824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593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0A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5D9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60A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E76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D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C70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74F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75303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FF2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57F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CA8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EB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F4F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200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B02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8B1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740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7B5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2A2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0D3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B70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D0A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444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094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3D3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9B0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E6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230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A09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66B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7C3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8AD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5D1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417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20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C98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09F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3A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0FD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D1B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232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41902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159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F45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A75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C4E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11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7EF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B04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65D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1B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6F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593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65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C68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BBD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1A9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252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AB0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18A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7F4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A46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4FF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989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4EB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8D0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E4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0EF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F33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DE3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282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0B5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D0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814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5BE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3A31E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0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91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C4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2A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57D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DB3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A3F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4C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AD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96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37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73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4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9E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89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A9B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EA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29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DF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1D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19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F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9C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F5A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D7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1D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96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FE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427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4F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D9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D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82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40642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2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90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8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6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8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B0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F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C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66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DD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6A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A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4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31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3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5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F3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257B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6A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9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A1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6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5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6A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61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42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4B3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B3C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896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B1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B7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803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2D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27D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49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82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536D5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F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B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F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D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70BA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82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8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6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C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C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B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8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1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5C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5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6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375A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8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5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7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8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E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8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6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B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6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C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F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8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48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7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99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AC50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4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C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D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35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0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7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C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3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3C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3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D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AA15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7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9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0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D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FA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E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E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A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0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90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4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E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3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F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D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DEE6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C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8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0A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0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5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3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4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FB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6E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80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928BAE" w14:textId="43E689D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710981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77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0C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771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CE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C90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001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3C9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E0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D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1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AF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C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2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43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9F3D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D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8A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1B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F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D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A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3E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66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05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2C04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14DA81" wp14:editId="380F56E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C77F7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E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9E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A9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1E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3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2D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8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5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0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D0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2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5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3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EA558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AF4D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368A8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ED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F851C01" wp14:editId="70902E8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F2759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655B48D" wp14:editId="00FC786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3A3E0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A34EC5" wp14:editId="4411CF7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6348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A51870F" wp14:editId="24B7417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9AA4EC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5562A40" wp14:editId="759F947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92A5E" w14:textId="61D44072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E1ABE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10981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562A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D492A5E" w14:textId="61D44072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E1ABE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10981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60E9FED" wp14:editId="7A19F7B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BB5F23" w14:textId="6A4201DC" w:rsidR="000B647F" w:rsidRDefault="0099716A" w:rsidP="00944C3D">
                                  <w:r>
                                    <w:t>20</w:t>
                                  </w:r>
                                  <w:r w:rsidR="008E1ABE">
                                    <w:t>2</w:t>
                                  </w:r>
                                  <w:r w:rsidR="00710981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E9FED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CBB5F23" w14:textId="6A4201DC" w:rsidR="000B647F" w:rsidRDefault="0099716A" w:rsidP="00944C3D">
                            <w:r>
                              <w:t>20</w:t>
                            </w:r>
                            <w:r w:rsidR="008E1ABE">
                              <w:t>2</w:t>
                            </w:r>
                            <w:r w:rsidR="00710981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1416FFD" wp14:editId="56721972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CBC7E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95800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05DA63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3BEB81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24710C3" wp14:editId="2B5B0DB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7AF02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F28F4B9" wp14:editId="41414A9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2584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D7D748" wp14:editId="736A96C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19C43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B2673C2" wp14:editId="6D33B26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13FAD" w14:textId="720A62A7" w:rsidR="000B647F" w:rsidRDefault="0099716A" w:rsidP="00944C3D">
                                  <w:r>
                                    <w:t>20</w:t>
                                  </w:r>
                                  <w:r w:rsidR="008E1ABE">
                                    <w:t>2</w:t>
                                  </w:r>
                                  <w:r w:rsidR="00710981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673C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0E13FAD" w14:textId="720A62A7" w:rsidR="000B647F" w:rsidRDefault="0099716A" w:rsidP="00944C3D">
                            <w:r>
                              <w:t>20</w:t>
                            </w:r>
                            <w:r w:rsidR="008E1ABE">
                              <w:t>2</w:t>
                            </w:r>
                            <w:r w:rsidR="00710981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3507DA6" wp14:editId="71F12DEE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63E020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C7C0191" wp14:editId="4C54E62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57AF3" w14:textId="3F393962" w:rsidR="000B647F" w:rsidRDefault="0099716A" w:rsidP="00944C3D">
                                  <w:r>
                                    <w:t>20</w:t>
                                  </w:r>
                                  <w:r w:rsidR="008E1ABE">
                                    <w:t>2</w:t>
                                  </w:r>
                                  <w:r w:rsidR="00710981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C019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1C57AF3" w14:textId="3F393962" w:rsidR="000B647F" w:rsidRDefault="0099716A" w:rsidP="00944C3D">
                            <w:r>
                              <w:t>20</w:t>
                            </w:r>
                            <w:r w:rsidR="008E1ABE">
                              <w:t>2</w:t>
                            </w:r>
                            <w:r w:rsidR="00710981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00D3A48" wp14:editId="4681C22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067F9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A8D0F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566437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C827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E1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862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2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C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6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1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0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D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4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A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4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3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D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D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5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4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6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A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1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9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01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AE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7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1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7A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B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29E4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7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3F9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05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C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1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C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0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33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A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0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B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D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2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88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2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0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1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D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D79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EA57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FDF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622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CE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D9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C6A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2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8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E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7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8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D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E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9E3D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8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6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0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3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9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9E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4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2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A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0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1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91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5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1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5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6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F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7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6E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D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6A15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C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C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7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8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2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0F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C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8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F23B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95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6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D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B4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C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A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8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A2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6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FC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8E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9B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C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D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8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0A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2B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2A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7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BD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078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8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F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6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9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A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C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3F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5F07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F2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2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EB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9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C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5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C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4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9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0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D6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1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0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D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5E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C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3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3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C4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4F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0D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F0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48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3D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F0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9C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C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DB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1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C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E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A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7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31EA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4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5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3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B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5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5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1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B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4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1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9F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1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3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B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F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F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3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55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F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11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B4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15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F6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5F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EB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3C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9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6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1E5B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F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3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B01746E" wp14:editId="01DC974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7948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4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CB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D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E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7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6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1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8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1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A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2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E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6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2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1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A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5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4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D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1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B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09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26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A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6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4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D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2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E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C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1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1F5D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05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B47A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C78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7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A32C53" wp14:editId="3CE816D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A4B01" w14:textId="77777777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36117633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36117633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9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B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0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B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56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9D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8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B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7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C1FB49" wp14:editId="62D1F65C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414156" w14:textId="77777777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2121514077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2121514077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80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0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5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7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9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1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0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0D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A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F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4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0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2F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6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7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9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3238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5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F43CC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152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0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D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DD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C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7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E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50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8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1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4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B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4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4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E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5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4315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3E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1E6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2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E51545" wp14:editId="0E6DB67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CE9894" w14:textId="71710280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335D80">
                                    <w:rPr>
                                      <w:rFonts w:ascii="Arial" w:hAnsi="Arial" w:cs="Arial"/>
                                    </w:rPr>
                                    <w:t>Gen.Goliana</w:t>
                                  </w:r>
                                  <w:proofErr w:type="spellEnd"/>
                                  <w:r w:rsidR="00335D8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E1ABE">
                                    <w:rPr>
                                      <w:rFonts w:ascii="Arial" w:hAnsi="Arial" w:cs="Arial"/>
                                    </w:rPr>
                                    <w:t>1541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51545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DCE9894" w14:textId="71710280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335D80">
                              <w:rPr>
                                <w:rFonts w:ascii="Arial" w:hAnsi="Arial" w:cs="Arial"/>
                              </w:rPr>
                              <w:t>Gen.Goliana</w:t>
                            </w:r>
                            <w:proofErr w:type="spellEnd"/>
                            <w:r w:rsidR="00335D8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E1ABE">
                              <w:rPr>
                                <w:rFonts w:ascii="Arial" w:hAnsi="Arial" w:cs="Arial"/>
                              </w:rPr>
                              <w:t>1541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5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D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3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8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35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A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7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9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5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B0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24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9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4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4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3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4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6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CF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A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A1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8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D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D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A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B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E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43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D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5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4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E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A09F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D7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A50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C0F1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9F84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2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77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3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4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A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5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5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2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2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3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3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0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E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A5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0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B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4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B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26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4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0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D3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A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CD36B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538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FE724A" wp14:editId="3973400C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6659B8" w14:textId="38E9F1F5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</w:t>
                                  </w:r>
                                  <w:r w:rsidR="008E1ABE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.Goliana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E724A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0E6659B8" w14:textId="38E9F1F5"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</w:t>
                            </w:r>
                            <w:r w:rsidR="008E1ABE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.Goliana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EF6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0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A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E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4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3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C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4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6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1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2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BB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13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67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8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0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1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56CEAEC" wp14:editId="0E7D1C0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290CC" w14:textId="77777777" w:rsidR="000B647F" w:rsidRDefault="00335D80" w:rsidP="00944C3D">
                                  <w:r>
                                    <w:t>1541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335D80" w:rsidP="00944C3D">
                            <w:r>
                              <w:t>1541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80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0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A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3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F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57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7858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90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96D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27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5E6F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CD9AB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0AA0107" wp14:editId="44F64F5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3EFA4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4FC3A8" wp14:editId="6711DD3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C4096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8A3B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126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5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9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0ECE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7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73A4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5FA6D9" wp14:editId="7790AAF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3701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2C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FF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E9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1C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E9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C3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D0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19AF7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124AA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FAF722" wp14:editId="4DE7988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58FB5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B4F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7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D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70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C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8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8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3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D660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D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9E56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7B5F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4FE58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D2A62B" wp14:editId="543D8B8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4A189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9852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8FEA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27E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C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A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6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4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1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B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9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2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4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6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2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D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7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9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B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5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9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C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78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0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E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4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5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3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5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8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86AD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1C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6BB830" w14:textId="707D101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E1ABE">
              <w:rPr>
                <w:rFonts w:ascii="Arial" w:hAnsi="Arial"/>
                <w:lang w:eastAsia="sk-SK"/>
              </w:rPr>
              <w:t>23.2.202</w:t>
            </w:r>
            <w:r w:rsidR="00710981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85D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5BD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971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6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8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65EB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BF9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D8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85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CA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BA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B8D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A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3460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F6C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F2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A0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FC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C4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CD59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C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B0DD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581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AD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FE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85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4E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CDE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1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5ACF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BE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F9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6D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35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23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A02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E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3C43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CD7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84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FD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89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EB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366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5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9900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E36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7A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35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66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4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94E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D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A3A0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A2D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52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05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22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24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450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0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D2C6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5F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A7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D024D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822C0E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84EFB3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0847A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DB1568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751BE8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6081FE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BDDF47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7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13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188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A135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93A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4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3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0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0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2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D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37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F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D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A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7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6F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5A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7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A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D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7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5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B6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F02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3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E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227821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0B590BB" w14:textId="77777777" w:rsidR="00944C3D" w:rsidRDefault="00944C3D" w:rsidP="00944C3D">
      <w:pPr>
        <w:rPr>
          <w:rFonts w:ascii="Arial" w:hAnsi="Arial"/>
        </w:rPr>
      </w:pPr>
    </w:p>
    <w:p w14:paraId="407E258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4271C25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1389251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251EEB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C3EB7C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D1DC921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62C71B6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AB9BD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A788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1B4F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2A3F31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B7421A8" w14:textId="77777777" w:rsidR="00944C3D" w:rsidRPr="008D0433" w:rsidRDefault="00335D80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DZurňák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Jaroslav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3BE395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966B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A855C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6B18B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43244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865C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F1922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CEE9C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8F822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4847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81D79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73960E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F47409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B86471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62DDF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0EAB3B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FE0D2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B4AC96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F1CB45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E107AC3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B3FD5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AE8FD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7471C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93B544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94235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C18A9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93389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2EF4B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41CB5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C5D99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DD91C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50831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D6FDE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7AC98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36373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0EB33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0C165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6641F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A1C98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FF263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6A795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BE5C5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FE87B7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4D5A7F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98EAB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708B3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49909E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E1CDB3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412F56B" w14:textId="71981BA7" w:rsidR="00944C3D" w:rsidRDefault="00710981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765DF04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CD8791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AE9F52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7A932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1053F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1739A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D20882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C6FED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CFF06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EA1B8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843FC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413F7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D03AC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0F4EF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432E2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F8ED4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57A7F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76DAA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4F334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26F678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E3E1E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F5DA9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740D8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DB714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392EA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64394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69AE3F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CC8C7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DA344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B7574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3F0B5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46F55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E3B67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80609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AB209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B2B4C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726A6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0D643C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6F2CA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B4EE2C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54DE44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C5F67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30DC1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1CD5C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E5F9E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9790A4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83AB3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F0096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A0A6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21277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E08EB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38C8F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27859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E199D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7B3B9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F276F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5CFB7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CCC26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EEBA2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0C606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519D3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BC9DD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A42A1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2898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5725C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060138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9082C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9A20F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93BE8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A479A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698C8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3FC51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679053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BC993C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3704C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CBDE9D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CC1419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CFD045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19C14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CF757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D66D7D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0D9691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03CB9EE" w14:textId="77777777" w:rsidTr="00503750">
        <w:tc>
          <w:tcPr>
            <w:tcW w:w="2302" w:type="dxa"/>
            <w:vAlign w:val="center"/>
          </w:tcPr>
          <w:p w14:paraId="1FA04B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384F7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F1421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25257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ED86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2439F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75003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39618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3AAC02E" w14:textId="77777777" w:rsidTr="00503750">
        <w:tc>
          <w:tcPr>
            <w:tcW w:w="15593" w:type="dxa"/>
            <w:gridSpan w:val="8"/>
            <w:vAlign w:val="center"/>
          </w:tcPr>
          <w:p w14:paraId="04B58B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6D8FB8" w14:textId="77777777" w:rsidTr="00503750">
        <w:tc>
          <w:tcPr>
            <w:tcW w:w="2302" w:type="dxa"/>
            <w:vAlign w:val="center"/>
          </w:tcPr>
          <w:p w14:paraId="089B80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0A055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F92D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5851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4811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EB8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4638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E64E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1A0CA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2F48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CF2D6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2468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C9C2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3983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6640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BDA0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B27A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9A20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6444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5A5B6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5817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88C9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97F6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D21F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1DBE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12AA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DA4DE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A69C5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6C6D8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570AA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498B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6A2A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EA8A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D47B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A249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3BFF2B" w14:textId="77777777" w:rsidTr="00503750">
        <w:tc>
          <w:tcPr>
            <w:tcW w:w="2302" w:type="dxa"/>
            <w:vAlign w:val="center"/>
          </w:tcPr>
          <w:p w14:paraId="20EC1F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D80E6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19E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EE98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534B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874A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41F3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DED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91BDB6" w14:textId="77777777" w:rsidTr="00503750">
        <w:tc>
          <w:tcPr>
            <w:tcW w:w="15593" w:type="dxa"/>
            <w:gridSpan w:val="8"/>
            <w:vAlign w:val="center"/>
          </w:tcPr>
          <w:p w14:paraId="54B90F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94D2C2D" w14:textId="77777777" w:rsidTr="00503750">
        <w:tc>
          <w:tcPr>
            <w:tcW w:w="2302" w:type="dxa"/>
            <w:vAlign w:val="center"/>
          </w:tcPr>
          <w:p w14:paraId="2427C5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4C857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BEF1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4736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0B8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81D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4CF0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BA0B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78FE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0A48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24664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8E07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C7F2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A07D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F7D9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4F5C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A280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2C1FB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F92D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5BD5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1FF7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E89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87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817B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686D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3B83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0DBA2" w14:textId="77777777" w:rsidTr="00503750">
        <w:tc>
          <w:tcPr>
            <w:tcW w:w="2302" w:type="dxa"/>
            <w:vAlign w:val="center"/>
          </w:tcPr>
          <w:p w14:paraId="54C8A2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FFF2F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D06D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0C28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7934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CF84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1688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7AD6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86E2B3" w14:textId="77777777" w:rsidTr="00503750">
        <w:tc>
          <w:tcPr>
            <w:tcW w:w="15593" w:type="dxa"/>
            <w:gridSpan w:val="8"/>
            <w:vAlign w:val="center"/>
          </w:tcPr>
          <w:p w14:paraId="3146B4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FBB7575" w14:textId="77777777" w:rsidTr="00503750">
        <w:tc>
          <w:tcPr>
            <w:tcW w:w="2302" w:type="dxa"/>
            <w:vAlign w:val="center"/>
          </w:tcPr>
          <w:p w14:paraId="51B3A4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3C7FF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8FD8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91E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B453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FB60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9FC5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5F51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0E21C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595F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56A14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94AA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4FC5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588F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89C1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167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A877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1091E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631E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42C95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1C6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BB18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AE4C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ECD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F1A6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DED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72F72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EB9E8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1700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A9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7550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9123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FA10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802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424C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9A27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A817C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FA9D9D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4FA74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766EB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739B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1A02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E5DD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6A71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631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01C9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74664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216A3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8018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3B7D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4E00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602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2A0E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DED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CFEA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85A0DE" w14:textId="77777777" w:rsidR="00944C3D" w:rsidRDefault="00944C3D" w:rsidP="00944C3D">
      <w:pPr>
        <w:rPr>
          <w:rFonts w:ascii="Arial" w:hAnsi="Arial"/>
          <w:b/>
        </w:rPr>
      </w:pPr>
    </w:p>
    <w:p w14:paraId="2979390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585F4F9" w14:textId="77777777" w:rsidTr="00503750">
        <w:tc>
          <w:tcPr>
            <w:tcW w:w="1944" w:type="dxa"/>
            <w:vAlign w:val="center"/>
          </w:tcPr>
          <w:p w14:paraId="2A8D3C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757B4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AA13D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6B733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D4B86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575E7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73291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9FC01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3DDC1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D4231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F77E2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52FCA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368879A" w14:textId="77777777" w:rsidTr="00503750">
        <w:tc>
          <w:tcPr>
            <w:tcW w:w="15685" w:type="dxa"/>
            <w:gridSpan w:val="12"/>
            <w:vAlign w:val="center"/>
          </w:tcPr>
          <w:p w14:paraId="6F13BD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31DE624" w14:textId="77777777" w:rsidTr="00503750">
        <w:tc>
          <w:tcPr>
            <w:tcW w:w="1944" w:type="dxa"/>
            <w:vAlign w:val="center"/>
          </w:tcPr>
          <w:p w14:paraId="3C270C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19E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AE7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AAD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BC6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36E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97C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92F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27A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316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5E3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E7D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53637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D12B8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23E5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D7E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B27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E5E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81B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75E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D87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A6C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883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5BA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F17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EEB3B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E1AFF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CC03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44E7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BA2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676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F42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600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26B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093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472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D18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567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88B9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57048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F943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0B1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91A9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CE3FA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1042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7DCE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0601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28E7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D788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4C8F9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D085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6589F23" w14:textId="77777777" w:rsidTr="00503750">
        <w:tc>
          <w:tcPr>
            <w:tcW w:w="1944" w:type="dxa"/>
            <w:vAlign w:val="center"/>
          </w:tcPr>
          <w:p w14:paraId="06F00A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1CBF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BC4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200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116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F51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B62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E20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118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F89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E45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47C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B7C02A" w14:textId="77777777" w:rsidTr="00503750">
        <w:tc>
          <w:tcPr>
            <w:tcW w:w="15685" w:type="dxa"/>
            <w:gridSpan w:val="12"/>
            <w:vAlign w:val="center"/>
          </w:tcPr>
          <w:p w14:paraId="20DDF2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C81F5E" w14:textId="77777777" w:rsidTr="00503750">
        <w:tc>
          <w:tcPr>
            <w:tcW w:w="1944" w:type="dxa"/>
            <w:vAlign w:val="center"/>
          </w:tcPr>
          <w:p w14:paraId="0D53FF7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A7C9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525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9BE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13D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803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143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AA1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E0E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17D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0BE5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0915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F3FDF6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F6845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E336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E8A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8FD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4EC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8E2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5D7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C31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DAC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415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737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C7A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E6FC0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162C0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47A0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15E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D52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F75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B55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EEB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3F5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9EB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14B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DB2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C20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3E4636" w14:textId="77777777" w:rsidTr="00503750">
        <w:tc>
          <w:tcPr>
            <w:tcW w:w="1944" w:type="dxa"/>
            <w:vAlign w:val="center"/>
          </w:tcPr>
          <w:p w14:paraId="045FB1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30D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C13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11C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6D0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E28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C38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1AE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E9B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418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91DC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629D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9742BD" w14:textId="77777777" w:rsidTr="00503750">
        <w:tc>
          <w:tcPr>
            <w:tcW w:w="15685" w:type="dxa"/>
            <w:gridSpan w:val="12"/>
            <w:vAlign w:val="center"/>
          </w:tcPr>
          <w:p w14:paraId="26185C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38F01C3" w14:textId="77777777" w:rsidTr="00503750">
        <w:tc>
          <w:tcPr>
            <w:tcW w:w="1944" w:type="dxa"/>
            <w:vAlign w:val="center"/>
          </w:tcPr>
          <w:p w14:paraId="38E81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AD80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CBE2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55F0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102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431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01A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1AE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AF2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834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E23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AE4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D96C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04365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4A4C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BE1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CEF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227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57A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D93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D9D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465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FFB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273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8C7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1B8F6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64D6C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34AB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CA3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73F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C7E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24B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47B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6F2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7AE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084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6B3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332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D5D55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7584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FEB9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387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0DC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1A6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96D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C41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CC5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5ED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09A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42A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EEBD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F6C61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56615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E9DB3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9FD90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AD4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6580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A8DC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253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138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E9F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42B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230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FEE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A0C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53C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1678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0D81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82E7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8CBF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449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4D5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80A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2F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4AD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104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6A7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E2A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DDE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6DC78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8BD72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C93EF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4BBCC3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A808C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09EBC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974889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39567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B8B1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14394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6A8E6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9A72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BF5A3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AE613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7439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31827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7F493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BFCD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66D8E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F9B452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0BE7EE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2B87D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B82D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A91C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94B87ED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71649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D13F2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4AAF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DCB7F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1AA5E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FE933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6CCC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7E1DC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68921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5E702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66F2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4964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8F9A1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1321C7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D164E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BBFF4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E0802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452B8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48F99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3F24A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A5C415F" w14:textId="77777777" w:rsidTr="00503750">
        <w:trPr>
          <w:trHeight w:val="1073"/>
        </w:trPr>
        <w:tc>
          <w:tcPr>
            <w:tcW w:w="3614" w:type="dxa"/>
            <w:vMerge/>
          </w:tcPr>
          <w:p w14:paraId="0A7A4F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13F44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33500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34EF8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7A38F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8D24D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6EA6C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E502B6E" w14:textId="77777777" w:rsidTr="00503750">
        <w:trPr>
          <w:trHeight w:val="283"/>
        </w:trPr>
        <w:tc>
          <w:tcPr>
            <w:tcW w:w="3614" w:type="dxa"/>
          </w:tcPr>
          <w:p w14:paraId="7044B7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538D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B627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4C78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C81A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A20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59709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309EC98" w14:textId="77777777" w:rsidTr="00503750">
        <w:trPr>
          <w:trHeight w:val="283"/>
        </w:trPr>
        <w:tc>
          <w:tcPr>
            <w:tcW w:w="3614" w:type="dxa"/>
          </w:tcPr>
          <w:p w14:paraId="349ED6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8D62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7185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DF58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6166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A680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AE4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80AC942" w14:textId="77777777" w:rsidTr="00503750">
        <w:trPr>
          <w:trHeight w:val="283"/>
        </w:trPr>
        <w:tc>
          <w:tcPr>
            <w:tcW w:w="3614" w:type="dxa"/>
          </w:tcPr>
          <w:p w14:paraId="3EC673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56B2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F166F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ABD02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1711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FF893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E3D7D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0D7D56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3227D8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62F9F2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D3664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AC803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64D15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64B9D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DDE04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9712C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5C43F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4CDA2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FE7AE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C88CA4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8A2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9B4F26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C53C3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7A4F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7F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B56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D8E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B0F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A3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86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639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0B9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C385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0F3A7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7D5E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A6D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86F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71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5DA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71F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812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F5B07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6B43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BF8A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C65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2AD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ECF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3E7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BDE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19C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86A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F32B5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7F37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6763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AD6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9D2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F76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EEF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16A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393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5148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A5C272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D33D2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8DE5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E7E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059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9D2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9B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6E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0D5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6DE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C00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564C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7AB814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364DE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4580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F71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7AE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E71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45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2D6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634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DFF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91B5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8AD5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E329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CE1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1D5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E19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4C3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FD1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7F5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E79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8DA4F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DAA7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F5CC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069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E20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51E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3A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54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B62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F16A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8B9AA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FE030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3C7D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AE6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6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7D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5DB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40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D68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063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8D596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DB861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20EA1E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ABB38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8137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C60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39D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CBF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C42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7A4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3E5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81E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6EFED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66697A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8D4A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4A3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59A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302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CBF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343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8C3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488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33100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FA2CB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E932CD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F2C40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BCB6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C19B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80FA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2273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B3C8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23ED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5EFA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AE54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EE5E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9F73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15A1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DF26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C924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7EC9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FA13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BDA6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AEDBF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D66D7D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738516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698376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89374B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631064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BF07C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D978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EF08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52EBA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C17E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0142CE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1C99F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F486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D9187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48D8F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D4CEF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9F05BF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0C42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5106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585D1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B2DC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CDC44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97F78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5041F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3BD0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3BF40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B1B299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16BE8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13425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3FF5E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E825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2FEDC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652693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9C4B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0DB829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AE40C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BC58E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9AB8A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EA891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9AC74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646100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02D197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35EE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903C9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4F6EA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56213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8E2BC54" w14:textId="77777777" w:rsidR="00944C3D" w:rsidRDefault="00944C3D" w:rsidP="00944C3D">
      <w:pPr>
        <w:rPr>
          <w:rFonts w:ascii="Arial" w:hAnsi="Arial"/>
          <w:b/>
        </w:rPr>
      </w:pPr>
    </w:p>
    <w:p w14:paraId="0D5FDB27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CCDDCB1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1672B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DFFA0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2B8C4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55F76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A5793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6EAADC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09835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A3B5A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209EC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CAAA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A6AC4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41AA6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D6148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82128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B2D73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4E6F88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A2CF4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9B4FC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F3A3E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88383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6E102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419B36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90498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057E9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7969F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6E8AE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8D4690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95CF398" w14:textId="77777777" w:rsidTr="00503750">
        <w:tc>
          <w:tcPr>
            <w:tcW w:w="2835" w:type="dxa"/>
            <w:vAlign w:val="center"/>
          </w:tcPr>
          <w:p w14:paraId="57CD53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B06A9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99899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E42D1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459B8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10CF6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3686167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DF9E7E9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429961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02FFD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1EDB7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D71D3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88491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5CE1A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66D7D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17F9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1AF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EDE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4AD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5E7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D37B4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A4AD5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3F0A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A8E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352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194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EA4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AC9E1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22DB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96E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5D7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7B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AB1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7A7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60C1E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13A4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30DA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BC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F93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92B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CA1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DDB15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4FBF2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0889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100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B8B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427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029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3ECE1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E8C8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972A9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E485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D95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C8E93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A698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E747DF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610C56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C717FBE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93E83E0" w14:textId="77777777" w:rsidR="00944C3D" w:rsidRDefault="00944C3D" w:rsidP="00944C3D">
      <w:pPr>
        <w:rPr>
          <w:rFonts w:ascii="Arial" w:hAnsi="Arial"/>
          <w:b/>
        </w:rPr>
      </w:pPr>
    </w:p>
    <w:p w14:paraId="2E55F8C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A76389C" w14:textId="77777777" w:rsidTr="00503750">
        <w:tc>
          <w:tcPr>
            <w:tcW w:w="2835" w:type="dxa"/>
            <w:vAlign w:val="center"/>
          </w:tcPr>
          <w:p w14:paraId="333599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2A5FC6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75BC5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6A63E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2A977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A625C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8CC6D7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4667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39E22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F36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B8E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2BA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5A9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681CE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8FC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704D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4E5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58A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391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770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8CF8B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C29D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BD6E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590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A3E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DF0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80A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F43ED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82F85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222C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C2D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DD8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D4F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273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1D5A8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1A9D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10C017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A013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288C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A466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0B49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F27AE9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0608DE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4EDBC0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33084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74E61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A3C5259" w14:textId="77777777" w:rsidTr="00503750">
        <w:trPr>
          <w:trHeight w:val="699"/>
        </w:trPr>
        <w:tc>
          <w:tcPr>
            <w:tcW w:w="3502" w:type="dxa"/>
            <w:vMerge/>
          </w:tcPr>
          <w:p w14:paraId="3F5290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D8B42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273A9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34B374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7300F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9C2177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60A46C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0D940D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795A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486776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5A0B1F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EA4565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999D4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D76016E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21B1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19140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B8E2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1569F87" w14:textId="77777777" w:rsidTr="00503750">
        <w:trPr>
          <w:trHeight w:val="593"/>
        </w:trPr>
        <w:tc>
          <w:tcPr>
            <w:tcW w:w="3497" w:type="dxa"/>
          </w:tcPr>
          <w:p w14:paraId="653975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86897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F844B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E456B9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32EC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3B2C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7D4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D016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3D342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06B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3928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455C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FBAB3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E4A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D5C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E292F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037C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EB9E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3B7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1B414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2BEF2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83A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2DF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19024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A43EA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052C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820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69BB5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79E3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11A2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EAC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7F14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46188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27F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521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496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2FB9E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2FCE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090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2DCB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36A1A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88C2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4BB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64DEC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5A376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A0CB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B19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828DF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DC250D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A3B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A8B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8D1154" w14:textId="77777777" w:rsidR="00944C3D" w:rsidRDefault="00944C3D" w:rsidP="00944C3D">
      <w:pPr>
        <w:rPr>
          <w:rFonts w:ascii="Arial" w:hAnsi="Arial"/>
          <w:b/>
        </w:rPr>
      </w:pPr>
    </w:p>
    <w:p w14:paraId="24DE79C4" w14:textId="77777777" w:rsidR="00944C3D" w:rsidRDefault="00944C3D" w:rsidP="00944C3D">
      <w:pPr>
        <w:rPr>
          <w:rFonts w:ascii="Arial" w:hAnsi="Arial"/>
          <w:b/>
        </w:rPr>
      </w:pPr>
    </w:p>
    <w:p w14:paraId="05F21B2A" w14:textId="77777777" w:rsidR="00944C3D" w:rsidRDefault="00944C3D" w:rsidP="00944C3D">
      <w:pPr>
        <w:rPr>
          <w:rFonts w:ascii="Arial" w:hAnsi="Arial"/>
          <w:b/>
        </w:rPr>
      </w:pPr>
    </w:p>
    <w:p w14:paraId="3408CE42" w14:textId="77777777" w:rsidR="00944C3D" w:rsidRDefault="00944C3D" w:rsidP="00944C3D">
      <w:pPr>
        <w:rPr>
          <w:rFonts w:ascii="Arial" w:hAnsi="Arial"/>
          <w:b/>
        </w:rPr>
      </w:pPr>
    </w:p>
    <w:p w14:paraId="50DD961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13D0CF3" w14:textId="77777777" w:rsidTr="00503750">
        <w:tc>
          <w:tcPr>
            <w:tcW w:w="2622" w:type="dxa"/>
            <w:vAlign w:val="center"/>
          </w:tcPr>
          <w:p w14:paraId="5FD2C6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41E51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A30CC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D2C50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81520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D93CC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A1110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BABE0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BD6F9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66723C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E268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57633D8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D49D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0B3B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3BF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E8B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2DD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FE5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674C6CF" w14:textId="77777777" w:rsidTr="00503750">
        <w:tc>
          <w:tcPr>
            <w:tcW w:w="2622" w:type="dxa"/>
            <w:vAlign w:val="center"/>
          </w:tcPr>
          <w:p w14:paraId="153B53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FF10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DB11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077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3D0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B14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B97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2667EF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8FBB6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B863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345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4E2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644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9C2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D05C5C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2162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8D67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02F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1A7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62E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566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16F3457" w14:textId="77777777" w:rsidTr="00503750">
        <w:tc>
          <w:tcPr>
            <w:tcW w:w="2622" w:type="dxa"/>
            <w:vAlign w:val="center"/>
          </w:tcPr>
          <w:p w14:paraId="0181AC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6B4337D" w14:textId="16B33BFC" w:rsidR="00944C3D" w:rsidRPr="008C56AB" w:rsidRDefault="00710981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9279</w:t>
            </w:r>
          </w:p>
        </w:tc>
        <w:tc>
          <w:tcPr>
            <w:tcW w:w="1275" w:type="dxa"/>
            <w:vAlign w:val="center"/>
          </w:tcPr>
          <w:p w14:paraId="2A283EA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4F8050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9E5A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B0DF32" w14:textId="2265C551" w:rsidR="00944C3D" w:rsidRPr="008C56AB" w:rsidRDefault="00710981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19810</w:t>
            </w:r>
          </w:p>
        </w:tc>
      </w:tr>
      <w:tr w:rsidR="0099716A" w:rsidRPr="00050529" w14:paraId="4246757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37C9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1444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742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48E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D72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0EA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75404F7" w14:textId="77777777" w:rsidTr="00503750">
        <w:tc>
          <w:tcPr>
            <w:tcW w:w="2622" w:type="dxa"/>
            <w:vAlign w:val="center"/>
          </w:tcPr>
          <w:p w14:paraId="24148A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3171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114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C77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F63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819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F12E2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D4F36A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6941BF9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83E3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3C56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999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85D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9928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A26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B91E0A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5EEE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6E02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F53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A3B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C87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6F1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1F611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651A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FC6B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F0E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A34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D59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55D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6F78C65" w14:textId="77777777" w:rsidTr="00503750">
        <w:tc>
          <w:tcPr>
            <w:tcW w:w="2622" w:type="dxa"/>
            <w:vAlign w:val="center"/>
          </w:tcPr>
          <w:p w14:paraId="59DBED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5248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A49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F06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1B0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314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2D327A9" w14:textId="77777777" w:rsidTr="00503750">
        <w:tc>
          <w:tcPr>
            <w:tcW w:w="2622" w:type="dxa"/>
            <w:vAlign w:val="center"/>
          </w:tcPr>
          <w:p w14:paraId="21D1D5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9FF6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783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34C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E4D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E75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262BD8D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A53D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33495A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5D750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5EFC62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E05250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6A46D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B2B18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6A43B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0E7BB89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AB4273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C51F04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449ED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649EA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E26DF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CCD45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32411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4A0B5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FA33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69B08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64B2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6AEA2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A70B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62FC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10CF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901F0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EB69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7472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85982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2FB1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3F12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4C07A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29F5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C0A1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80183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FFE0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AC2E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16E7E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4C92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56C2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88333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66D2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AAEC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82D5D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2833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9CDA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A73BD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1623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3D39B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1DB45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B4B94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05F00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4DDFD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35BA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7391B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2200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4BC2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C69CE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7B08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8379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7DFB6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F118E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0BCA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A75A9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9C03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5453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818B3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9188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3C46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56FA8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77E2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23E0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5C06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F2BAF7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F70BA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879C1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E7C6A6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37F6960" w14:textId="77777777" w:rsidTr="00503750">
        <w:tc>
          <w:tcPr>
            <w:tcW w:w="2835" w:type="dxa"/>
            <w:vAlign w:val="center"/>
          </w:tcPr>
          <w:p w14:paraId="360A22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DE697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24CE3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ABAE5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F14E8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01FEA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4C82912" w14:textId="77777777" w:rsidTr="00503750">
        <w:tc>
          <w:tcPr>
            <w:tcW w:w="2835" w:type="dxa"/>
            <w:vAlign w:val="center"/>
          </w:tcPr>
          <w:p w14:paraId="29FA7C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9941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D20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F5F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1B6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88F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D9E246" w14:textId="77777777" w:rsidTr="00503750">
        <w:tc>
          <w:tcPr>
            <w:tcW w:w="2835" w:type="dxa"/>
            <w:vAlign w:val="center"/>
          </w:tcPr>
          <w:p w14:paraId="2DDC4E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7B24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FD3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334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E05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499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8FC3D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9CA9C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CDFEB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538DF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7938A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7E6F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92DF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81D9170" w14:textId="77777777" w:rsidTr="00503750">
        <w:tc>
          <w:tcPr>
            <w:tcW w:w="2835" w:type="dxa"/>
            <w:vAlign w:val="center"/>
          </w:tcPr>
          <w:p w14:paraId="3E5996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DFFF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DB7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D2B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11A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650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FEE7D3" w14:textId="77777777" w:rsidTr="00503750">
        <w:tc>
          <w:tcPr>
            <w:tcW w:w="2835" w:type="dxa"/>
            <w:vAlign w:val="center"/>
          </w:tcPr>
          <w:p w14:paraId="71612E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84F7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BF5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876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C39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A6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06C1DF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B105FD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E38D0C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AE6C2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78432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B40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ACAA1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ECFD0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3486F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CF28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6FD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DD6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468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4FD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B2C14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DAD267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5F152A8" w14:textId="77777777" w:rsidTr="00503750">
        <w:tc>
          <w:tcPr>
            <w:tcW w:w="2552" w:type="dxa"/>
            <w:shd w:val="clear" w:color="auto" w:fill="auto"/>
            <w:vAlign w:val="center"/>
          </w:tcPr>
          <w:p w14:paraId="36AA92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8D56D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ED836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7AEBD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595FB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85C1150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45FCDB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08C59D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35EBCA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477698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418D97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367128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F10E4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6183CE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AE56E2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EC031F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E49184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49FD8E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35214A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33C230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EEF1D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64FEC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2EC2AE2" w14:textId="77777777" w:rsidTr="00503750">
        <w:tc>
          <w:tcPr>
            <w:tcW w:w="4395" w:type="dxa"/>
            <w:vMerge/>
          </w:tcPr>
          <w:p w14:paraId="0517AF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8B404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D2C2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E5E5C5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935E4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39AA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F417CD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0CA3DC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508E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26FE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9A556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32017D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9B10F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8B805E9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6C79E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5556E3E" w14:textId="77777777" w:rsidTr="00503750">
        <w:tc>
          <w:tcPr>
            <w:tcW w:w="4395" w:type="dxa"/>
            <w:vAlign w:val="center"/>
          </w:tcPr>
          <w:p w14:paraId="713E57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FBA8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31B76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D4A4AF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972F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B8B8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5BF81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EEE620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62B15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DE521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3E31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08C095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A3367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1084CDB" w14:textId="012D2B48" w:rsidR="00944C3D" w:rsidRDefault="00710981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100545</w:t>
            </w:r>
          </w:p>
          <w:p w14:paraId="66794EAA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6CBB9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4FB44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7C33D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C37CDF7" w14:textId="77777777" w:rsidTr="00503750">
        <w:tc>
          <w:tcPr>
            <w:tcW w:w="4395" w:type="dxa"/>
            <w:vAlign w:val="center"/>
          </w:tcPr>
          <w:p w14:paraId="282550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A88B0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8DC085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44F337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3E53B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C2C1F4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B866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E6C291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5DD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DAE3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03AE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593B23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6703F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B2EB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5B3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4807D0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E298D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0B3686A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D982E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4E3E43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049B24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64989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2F3A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5B7EA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B4B1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F9CEA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5C508DA" w14:textId="77777777" w:rsidTr="00503750">
        <w:tc>
          <w:tcPr>
            <w:tcW w:w="1843" w:type="dxa"/>
            <w:vAlign w:val="center"/>
          </w:tcPr>
          <w:p w14:paraId="337A226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F86B0A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D34758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08C803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91EF00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2EC268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88EB51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1FC9707" w14:textId="77777777" w:rsidTr="00503750">
        <w:tc>
          <w:tcPr>
            <w:tcW w:w="1843" w:type="dxa"/>
            <w:vAlign w:val="center"/>
          </w:tcPr>
          <w:p w14:paraId="22F19A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9B616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7AF9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CC22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60DD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2FC9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5821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A8655B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23ADA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E812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1DB5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C8B2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62E8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7E39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6793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50A2A95" w14:textId="77777777" w:rsidTr="00503750">
        <w:tc>
          <w:tcPr>
            <w:tcW w:w="1843" w:type="dxa"/>
            <w:vAlign w:val="center"/>
          </w:tcPr>
          <w:p w14:paraId="1E93B0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2F019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0691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11A4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D051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D4A6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F3EE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C6630A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21086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F1107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52B7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4CD0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0DF90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A470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7C94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DDC2B8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76553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54FB7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2F5A0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9D774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F5326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9CB8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514BF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27FC4D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AF7FA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5989166" w14:textId="77777777" w:rsidTr="00503750">
        <w:trPr>
          <w:trHeight w:val="664"/>
        </w:trPr>
        <w:tc>
          <w:tcPr>
            <w:tcW w:w="3372" w:type="dxa"/>
          </w:tcPr>
          <w:p w14:paraId="19C083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96EA1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43DE57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323722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0EAC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2EC5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532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8A04F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DF094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473A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699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9338C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ECA81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8F90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24B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11FC6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AF6A8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3A08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C6C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6B775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80CA68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85C6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F59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9D498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DCF015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972C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0F1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1B44D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72DF4A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E396CE3" w14:textId="77777777" w:rsidTr="00503750">
        <w:tc>
          <w:tcPr>
            <w:tcW w:w="2835" w:type="dxa"/>
            <w:vAlign w:val="center"/>
          </w:tcPr>
          <w:p w14:paraId="690F9C1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6E4B8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F79DC8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10D12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D78CC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3989F49" w14:textId="77777777" w:rsidTr="00503750">
        <w:tc>
          <w:tcPr>
            <w:tcW w:w="2835" w:type="dxa"/>
          </w:tcPr>
          <w:p w14:paraId="6C13099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63F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1B8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ECB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6CF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A2C159" w14:textId="77777777" w:rsidTr="00503750">
        <w:tc>
          <w:tcPr>
            <w:tcW w:w="2835" w:type="dxa"/>
          </w:tcPr>
          <w:p w14:paraId="61236E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75E0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86B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830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637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C27370" w14:textId="77777777" w:rsidTr="00503750">
        <w:tc>
          <w:tcPr>
            <w:tcW w:w="2835" w:type="dxa"/>
          </w:tcPr>
          <w:p w14:paraId="22E0573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37E9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9CE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558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7D0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436CAB" w14:textId="77777777" w:rsidTr="00503750">
        <w:tc>
          <w:tcPr>
            <w:tcW w:w="2835" w:type="dxa"/>
            <w:vAlign w:val="center"/>
          </w:tcPr>
          <w:p w14:paraId="1DD393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8BCA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D81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70B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1212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BE8AC6" w14:textId="77777777" w:rsidTr="00503750">
        <w:tc>
          <w:tcPr>
            <w:tcW w:w="2835" w:type="dxa"/>
            <w:vAlign w:val="center"/>
          </w:tcPr>
          <w:p w14:paraId="65ACDE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3E65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654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B0C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5BE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E00B0A" w14:textId="77777777" w:rsidTr="00503750">
        <w:tc>
          <w:tcPr>
            <w:tcW w:w="2835" w:type="dxa"/>
          </w:tcPr>
          <w:p w14:paraId="1CDE80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F004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76A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F48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0611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8B34D8" w14:textId="77777777" w:rsidTr="00503750">
        <w:tc>
          <w:tcPr>
            <w:tcW w:w="2835" w:type="dxa"/>
          </w:tcPr>
          <w:p w14:paraId="09142A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5A27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6AB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32E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E14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B639C5" w14:textId="77777777" w:rsidTr="00503750">
        <w:tc>
          <w:tcPr>
            <w:tcW w:w="2835" w:type="dxa"/>
          </w:tcPr>
          <w:p w14:paraId="59771C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9915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4AC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CC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AD99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D2FC94" w14:textId="77777777" w:rsidR="00944C3D" w:rsidRDefault="00944C3D" w:rsidP="00944C3D">
      <w:pPr>
        <w:rPr>
          <w:rFonts w:ascii="Arial" w:hAnsi="Arial"/>
          <w:b/>
        </w:rPr>
      </w:pPr>
    </w:p>
    <w:p w14:paraId="6D30949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B0162F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BC0D14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F2A41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31528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DB466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CD88F6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7A00DAC" w14:textId="77777777" w:rsidTr="00503750">
        <w:trPr>
          <w:trHeight w:val="443"/>
        </w:trPr>
        <w:tc>
          <w:tcPr>
            <w:tcW w:w="2560" w:type="dxa"/>
          </w:tcPr>
          <w:p w14:paraId="0F3E78C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AABE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7BD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EAA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9BD2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4BA64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23957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CF0D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C78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7202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A77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11D79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D3682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F339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90E8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C515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8C7F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0CBFA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98753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7A9A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309E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F2BA1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7D3D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206F3D" w14:textId="77777777" w:rsidR="00944C3D" w:rsidRDefault="00944C3D" w:rsidP="00944C3D">
      <w:pPr>
        <w:rPr>
          <w:rFonts w:ascii="Arial" w:hAnsi="Arial"/>
          <w:b/>
        </w:rPr>
      </w:pPr>
    </w:p>
    <w:p w14:paraId="2F583248" w14:textId="77777777" w:rsidR="00944C3D" w:rsidRDefault="00944C3D" w:rsidP="00944C3D">
      <w:pPr>
        <w:rPr>
          <w:rFonts w:ascii="Arial" w:hAnsi="Arial"/>
          <w:b/>
        </w:rPr>
      </w:pPr>
    </w:p>
    <w:p w14:paraId="658DB3B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8338EB5" w14:textId="77777777" w:rsidR="00944C3D" w:rsidRDefault="00944C3D" w:rsidP="00944C3D">
      <w:pPr>
        <w:rPr>
          <w:rFonts w:ascii="Arial" w:hAnsi="Arial"/>
          <w:b/>
        </w:rPr>
      </w:pPr>
    </w:p>
    <w:p w14:paraId="3CF65D7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4612DFE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26C82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7D3CA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30731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5C7C8B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D25AC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9507D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FF56F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B3795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C6B86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40705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C6041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391D0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7437A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2C886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1EE97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1B1B0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DE825E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46581E6" w14:textId="77777777" w:rsidTr="00503750">
        <w:trPr>
          <w:trHeight w:val="677"/>
        </w:trPr>
        <w:tc>
          <w:tcPr>
            <w:tcW w:w="3358" w:type="dxa"/>
          </w:tcPr>
          <w:p w14:paraId="6E0299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4D834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55762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C03E56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350E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F7C0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4BB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18125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8446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8B0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BC9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19771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D85A9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BD27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366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28E40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FFB46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5BAB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62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7775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C08D6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AFE6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D70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8C2B5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5F1214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E97A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5C7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66E92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90AE9A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21866C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2B3D6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828D8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967061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D2CB5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4DA9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C85AA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06167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3DC41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4B4A8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84BB5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B7A20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75DB5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A6CF72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520C0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3A51ED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9D1DE2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09C3E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521F0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206CC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04F89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344B2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D817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38CC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ABFEA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2C13C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A2A9D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F5F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4D48E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35629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B815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B14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6CEA5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7F2881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E5B5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198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CAB29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665F17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EDB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7F1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33455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BF7204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D0E38C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29CF95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B163A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EBCD3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12F8CA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5A4D3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F52D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4D7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95593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8345E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C090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A43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73D86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A8BA2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9E94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BCA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C5C92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43033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BDF8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486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15F06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3C3A42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7D6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DBDF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B43034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4AA08B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26CB11D" w14:textId="77777777" w:rsidTr="00503750">
        <w:tc>
          <w:tcPr>
            <w:tcW w:w="3686" w:type="dxa"/>
            <w:vAlign w:val="center"/>
          </w:tcPr>
          <w:p w14:paraId="3A1E30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32FB4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8265A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80EEEF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D349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AB794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CA1E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733D0D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FF306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941A5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6730F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D956F2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9DFE6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9D9C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27B41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A845691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8D5612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CFC6A3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1F9B93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424F5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AF6329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EEA7B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48F93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31FED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3CE08B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1FEF6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D4B9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B84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6F95F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23019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A4D8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801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03614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BD991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4A45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5BB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2107E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1B7470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C5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557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1F365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538C09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D417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7FB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74C24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4D343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ED924C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74B959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65D23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C3E90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50ED43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B791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2684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C1E24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4F120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17B5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ED70D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1218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13C2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E817B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0E79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254A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423CA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E2D1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F7AA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26114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1EE33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B0050B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7136CA" w14:textId="77777777" w:rsidR="00944C3D" w:rsidRDefault="00944C3D" w:rsidP="00944C3D">
      <w:pPr>
        <w:rPr>
          <w:sz w:val="22"/>
          <w:szCs w:val="22"/>
        </w:rPr>
      </w:pPr>
    </w:p>
    <w:p w14:paraId="2B4FE276" w14:textId="77777777" w:rsidR="00944C3D" w:rsidRDefault="00944C3D" w:rsidP="00944C3D">
      <w:pPr>
        <w:rPr>
          <w:sz w:val="22"/>
          <w:szCs w:val="22"/>
        </w:rPr>
      </w:pPr>
    </w:p>
    <w:p w14:paraId="32AFA51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75DC74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3B32A7E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B71D7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69E34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E40DF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CE00D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304D62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F03FEC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75289C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47CCE5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FAEC91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B980A8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2D9B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47E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E9E02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F658BC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5B09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B8A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307E5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448991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0253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F0D8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A90BA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6CFAC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8DD4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CDF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BA459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E31F9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E502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4286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C4312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E0BBAF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30FA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524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C2172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19F26F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1A7D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36F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FE46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EFCD7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4FD3305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3AA2CA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27F645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C38885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89272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3F1ABE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95CA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BC5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73599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7B103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CDF2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872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D667B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40AB5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AFA9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756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A6894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456770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4223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11E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479F3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EE376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CD10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AC6D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026E7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B35D7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2157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1C6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8716C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05510C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A729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535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825C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10B91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89913D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39C49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BD68B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667999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F7CE1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D2480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3220FC25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675F0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9C49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CF6D6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BA4602F" w14:textId="77777777" w:rsidR="00944C3D" w:rsidRPr="003607F0" w:rsidRDefault="00944C3D" w:rsidP="00944C3D"/>
    <w:p w14:paraId="5C0AB028" w14:textId="77777777" w:rsidR="00F47675" w:rsidRPr="00944C3D" w:rsidRDefault="00F47675" w:rsidP="00944C3D"/>
    <w:sectPr w:rsidR="00F47675" w:rsidRPr="00944C3D" w:rsidSect="00D66D7D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CD0AE" w14:textId="77777777" w:rsidR="00D66D7D" w:rsidRDefault="00D66D7D">
      <w:r>
        <w:separator/>
      </w:r>
    </w:p>
  </w:endnote>
  <w:endnote w:type="continuationSeparator" w:id="0">
    <w:p w14:paraId="343E317A" w14:textId="77777777" w:rsidR="00D66D7D" w:rsidRDefault="00D6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FC2D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F53931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0C7E5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F814F72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F1B7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DFD715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01808" w14:textId="77777777" w:rsidR="00D66D7D" w:rsidRDefault="00D66D7D">
      <w:r>
        <w:separator/>
      </w:r>
    </w:p>
  </w:footnote>
  <w:footnote w:type="continuationSeparator" w:id="0">
    <w:p w14:paraId="02CACA4F" w14:textId="77777777" w:rsidR="00D66D7D" w:rsidRDefault="00D66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468015">
    <w:abstractNumId w:val="13"/>
  </w:num>
  <w:num w:numId="2" w16cid:durableId="1036004573">
    <w:abstractNumId w:val="17"/>
  </w:num>
  <w:num w:numId="3" w16cid:durableId="551499613">
    <w:abstractNumId w:val="8"/>
  </w:num>
  <w:num w:numId="4" w16cid:durableId="1102578385">
    <w:abstractNumId w:val="7"/>
  </w:num>
  <w:num w:numId="5" w16cid:durableId="4511750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081916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665067">
    <w:abstractNumId w:val="20"/>
  </w:num>
  <w:num w:numId="8" w16cid:durableId="647977765">
    <w:abstractNumId w:val="10"/>
  </w:num>
  <w:num w:numId="9" w16cid:durableId="2009209603">
    <w:abstractNumId w:val="0"/>
  </w:num>
  <w:num w:numId="10" w16cid:durableId="1687125577">
    <w:abstractNumId w:val="19"/>
  </w:num>
  <w:num w:numId="11" w16cid:durableId="946623446">
    <w:abstractNumId w:val="6"/>
  </w:num>
  <w:num w:numId="12" w16cid:durableId="775711024">
    <w:abstractNumId w:val="9"/>
  </w:num>
  <w:num w:numId="13" w16cid:durableId="2049716704">
    <w:abstractNumId w:val="12"/>
  </w:num>
  <w:num w:numId="14" w16cid:durableId="1951354182">
    <w:abstractNumId w:val="15"/>
  </w:num>
  <w:num w:numId="15" w16cid:durableId="1757945851">
    <w:abstractNumId w:val="14"/>
  </w:num>
  <w:num w:numId="16" w16cid:durableId="1210066729">
    <w:abstractNumId w:val="2"/>
  </w:num>
  <w:num w:numId="17" w16cid:durableId="2128232703">
    <w:abstractNumId w:val="4"/>
  </w:num>
  <w:num w:numId="18" w16cid:durableId="1965647798">
    <w:abstractNumId w:val="11"/>
  </w:num>
  <w:num w:numId="19" w16cid:durableId="1083841286">
    <w:abstractNumId w:val="5"/>
  </w:num>
  <w:num w:numId="20" w16cid:durableId="999309976">
    <w:abstractNumId w:val="18"/>
  </w:num>
  <w:num w:numId="21" w16cid:durableId="1221209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0981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8E1ABE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66D7D"/>
    <w:rsid w:val="00D82BEF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53F9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937C7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CE9B3-F637-4998-AB15-8BC2F6A76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5277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2024-02-26T13:44:00Z</dcterms:created>
  <dcterms:modified xsi:type="dcterms:W3CDTF">2024-02-26T13:44:00Z</dcterms:modified>
</cp:coreProperties>
</file>