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54028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C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C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4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8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A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4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8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F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8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6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9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6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7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3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2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F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B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1F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B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7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97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1AB89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A27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90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947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6F6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B39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257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08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9C9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CA9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CD4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371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DB7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EAC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5E2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084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06F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A72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551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5EE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DB3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CF1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9C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BA8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3A5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5B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B02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9B9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07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4CF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931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258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138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98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14DE7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AEE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E34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802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55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A7A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82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2F9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A3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AB2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11E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67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27F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02A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071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018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39D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279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0AB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70E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E1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CA3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0E9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2C3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89F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18E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12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8BE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285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BE7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FAA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075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146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288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48194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7D9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D36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A05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C4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2F4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A47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0F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8B8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FB7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DFF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CB1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3F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C41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98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D2B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E27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8FB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2E7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7B2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C10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D99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B47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934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DF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2B9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52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C57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11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6AC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E21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FD4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DD1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FC1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5F1E6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B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39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C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97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14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C8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E5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978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D8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83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504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6D7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13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1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D2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E1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4B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D56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BC6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E3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CB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9D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85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BE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D4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9D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7E7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9A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56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765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2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3B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77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B6191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3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6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B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4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5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8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1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27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E5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0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B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40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B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8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E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2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FD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8D88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0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C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5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6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5D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5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23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27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38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50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2AC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658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367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BE7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0A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A9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B6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68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F2C0B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5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B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F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F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38BE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F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3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92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8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8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1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2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4E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9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C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2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D90F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3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6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9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5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4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E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2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2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B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4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A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2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F0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E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6B67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0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1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0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D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1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1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4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8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A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B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D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DAD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84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1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9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7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3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0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C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8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4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6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92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4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D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6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3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1228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6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1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6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5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6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F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7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A8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CF8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FD2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B10B57" w14:textId="4A2EA43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C4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B4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B5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A7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7E5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D19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885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30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B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A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4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6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3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F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A2F2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6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9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D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D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B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C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0B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F5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4D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819E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6454CEB" wp14:editId="1BA49AE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FFEE0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454C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AFFEE0E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2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66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C0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C5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7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D5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0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6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1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F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3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B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15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AF327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448F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57CB7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4D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4D861D9" wp14:editId="4C2E7CF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CD56C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861D9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FCD56C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7C5C2E" wp14:editId="73E92BB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645B4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C5C2E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6645B4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4032D3" wp14:editId="60EAACF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5AB6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032D3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CE5AB6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5FAFB57" wp14:editId="2889108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227DA" w14:textId="016E6283" w:rsidR="000B647F" w:rsidRDefault="00000000" w:rsidP="00944C3D">
                                  <w:fldSimple w:instr=" MERGEFIELD  aDMOD  \* MERGEFORMAT ">
                                    <w:r w:rsidR="00EF00B5" w:rsidRPr="00EF00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AFB5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CE227DA" w14:textId="016E6283" w:rsidR="000B647F" w:rsidRDefault="00000000" w:rsidP="00944C3D">
                            <w:fldSimple w:instr=" MERGEFIELD  aDMOD  \* MERGEFORMAT ">
                              <w:r w:rsidR="00EF00B5" w:rsidRPr="00EF00B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D4AB473" wp14:editId="25F9713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9DD565" w14:textId="7BFAB63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00B5" w:rsidRPr="0060414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AB473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49DD565" w14:textId="7BFAB63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00B5" w:rsidRPr="00604144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D79828D" wp14:editId="69925C2C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01834" w14:textId="2F998805" w:rsidR="000B647F" w:rsidRDefault="00000000" w:rsidP="00944C3D">
                                  <w:fldSimple w:instr=" MERGEFIELD  aDRDO  \* MERGEFORMAT ">
                                    <w:r w:rsidR="00EF00B5" w:rsidRPr="00EF00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9828D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0001834" w14:textId="2F998805" w:rsidR="000B647F" w:rsidRDefault="00000000" w:rsidP="00944C3D">
                            <w:fldSimple w:instr=" MERGEFIELD  aDRDO  \* MERGEFORMAT ">
                              <w:r w:rsidR="00EF00B5" w:rsidRPr="00EF00B5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EE6F50D" wp14:editId="6D53D13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CED185" w14:textId="5D6C48A7" w:rsidR="000B647F" w:rsidRDefault="00000000" w:rsidP="00944C3D">
                                  <w:fldSimple w:instr=" MERGEFIELD  aDMDO  \* MERGEFORMAT ">
                                    <w:r w:rsidR="00EF00B5" w:rsidRPr="00EF00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6F50D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7CED185" w14:textId="5D6C48A7" w:rsidR="000B647F" w:rsidRDefault="00000000" w:rsidP="00944C3D">
                            <w:fldSimple w:instr=" MERGEFIELD  aDMDO  \* MERGEFORMAT ">
                              <w:r w:rsidR="00EF00B5" w:rsidRPr="00EF00B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200FF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E11E3E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F60047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38EB8A6" wp14:editId="554E87A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4FEB4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EB8A6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F4FEB4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0B6F938" wp14:editId="4683B43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423A3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6F938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0423A3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A621EF" wp14:editId="1170BA4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D6023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621EF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AD6023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CA5D65C" wp14:editId="711D483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65A1E" w14:textId="7B0F8DB6" w:rsidR="000B647F" w:rsidRDefault="00000000" w:rsidP="00944C3D">
                                  <w:fldSimple w:instr=" MERGEFIELD  aDRDOo  \* MERGEFORMAT ">
                                    <w:r w:rsidR="00EF00B5" w:rsidRPr="00EF00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5D65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1B65A1E" w14:textId="7B0F8DB6" w:rsidR="000B647F" w:rsidRDefault="00000000" w:rsidP="00944C3D">
                            <w:fldSimple w:instr=" MERGEFIELD  aDRDOo  \* MERGEFORMAT ">
                              <w:r w:rsidR="00EF00B5" w:rsidRPr="00EF00B5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B690436" wp14:editId="56D339FF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494C0" w14:textId="6F5D2A04" w:rsidR="000B647F" w:rsidRDefault="00000000" w:rsidP="00944C3D">
                                  <w:fldSimple w:instr=" MERGEFIELD  aDMDO  \* MERGEFORMAT ">
                                    <w:r w:rsidR="00EF00B5" w:rsidRPr="00EF00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90436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67494C0" w14:textId="6F5D2A04" w:rsidR="000B647F" w:rsidRDefault="00000000" w:rsidP="00944C3D">
                            <w:fldSimple w:instr=" MERGEFIELD  aDMDO  \* MERGEFORMAT ">
                              <w:r w:rsidR="00EF00B5" w:rsidRPr="00EF00B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064D630" wp14:editId="3779AE2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5B0EA" w14:textId="468C35FF" w:rsidR="000B647F" w:rsidRDefault="00000000" w:rsidP="00944C3D">
                                  <w:fldSimple w:instr=" MERGEFIELD  aDRODo  \* MERGEFORMAT ">
                                    <w:r w:rsidR="00EF00B5" w:rsidRPr="00EF00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4D630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F75B0EA" w14:textId="468C35FF" w:rsidR="000B647F" w:rsidRDefault="00000000" w:rsidP="00944C3D">
                            <w:fldSimple w:instr=" MERGEFIELD  aDRODo  \* MERGEFORMAT ">
                              <w:r w:rsidR="00EF00B5" w:rsidRPr="00EF00B5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21AE948" wp14:editId="6D74529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4C35A0" w14:textId="3D54F3FB" w:rsidR="000B647F" w:rsidRDefault="00000000" w:rsidP="00944C3D">
                                  <w:fldSimple w:instr=" MERGEFIELD  aDMOD  \* MERGEFORMAT ">
                                    <w:r w:rsidR="00EF00B5" w:rsidRPr="00EF00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AE948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04C35A0" w14:textId="3D54F3FB" w:rsidR="000B647F" w:rsidRDefault="00000000" w:rsidP="00944C3D">
                            <w:fldSimple w:instr=" MERGEFIELD  aDMOD  \* MERGEFORMAT ">
                              <w:r w:rsidR="00EF00B5" w:rsidRPr="00EF00B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97CE8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7DBCD1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785B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5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BD0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3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E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0D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A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F0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E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3B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8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7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61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D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E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7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3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E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0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4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B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6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8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C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8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F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8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68C0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9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E3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88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1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C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7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8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5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4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E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D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1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1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3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2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B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1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6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4E4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405E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62A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794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DA0F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18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2CE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2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A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9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8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0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F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B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D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A10D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4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4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A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A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1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5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BE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E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4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C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2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DB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9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F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B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B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7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CD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E0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D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F38A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1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B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D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0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D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C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9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B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F7AA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0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0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AD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0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7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D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0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E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6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E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4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D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4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4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4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6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14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8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51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A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FC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F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F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D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EC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F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4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0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16C6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1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2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17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0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2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0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2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B8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8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2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C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F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8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3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E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0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7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F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8B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3A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9E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1E9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83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C7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C8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9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9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6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1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B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4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3D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B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0D88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90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0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3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E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7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8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3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3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F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5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6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8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C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7A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3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4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E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19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9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38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45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0E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73E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F1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26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D5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A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6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5F70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6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C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2911FC2" wp14:editId="347C123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DBC77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11FC2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4DBC77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0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0C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D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B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4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F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C9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8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6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6D4BA47" wp14:editId="79FB02E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E143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4BA4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D7E143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01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D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5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C8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4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E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9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D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F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A0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7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D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5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6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88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6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4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C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36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44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7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0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E70A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E9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269B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292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7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AAE183" wp14:editId="0F9A1BA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4BB70E" w14:textId="781A943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00B5" w:rsidRPr="0060414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0036123111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AE183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04BB70E" w14:textId="781A943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00B5" w:rsidRPr="00604144">
                              <w:rPr>
                                <w:rFonts w:ascii="Arial" w:hAnsi="Arial" w:cs="Arial"/>
                                <w:noProof/>
                              </w:rPr>
                              <w:t>0036123111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73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71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2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B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69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8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0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6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3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23D74C" wp14:editId="48073B3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E0FF0" w14:textId="61BC12B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00B5" w:rsidRPr="0060414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2021587139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3D74C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1FE0FF0" w14:textId="61BC12B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00B5" w:rsidRPr="00604144">
                              <w:rPr>
                                <w:rFonts w:ascii="Arial" w:hAnsi="Arial" w:cs="Arial"/>
                                <w:noProof/>
                              </w:rPr>
                              <w:t>2021587139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B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2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C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4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5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F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C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6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D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B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6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0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5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8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4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4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AFB7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B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83DCC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E9D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7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8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F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D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9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F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C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D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7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F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C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F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D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4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C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EBA6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4B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7A6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47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77F7E3" wp14:editId="0D6D94D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5AB768" w14:textId="1F199A2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00B5" w:rsidRPr="0060414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418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7F7E3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75AB768" w14:textId="1F199A2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00B5" w:rsidRPr="00604144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418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4D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7F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3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3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F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57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5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4E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F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2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C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7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A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2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3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DD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4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BB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9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2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1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2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D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2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1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C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D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15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8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5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A25B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8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D59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223C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9752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7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4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A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2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2E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4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B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B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B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4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34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12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5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B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8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1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A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D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37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1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7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3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2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08241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B2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F29EC5" wp14:editId="59C1AFA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2B6B43" w14:textId="75E0D97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00B5" w:rsidRPr="0060414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Štefánikova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29EC5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22B6B43" w14:textId="75E0D97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00B5" w:rsidRPr="00604144">
                              <w:rPr>
                                <w:rFonts w:ascii="Arial" w:hAnsi="Arial" w:cs="Arial"/>
                                <w:noProof/>
                              </w:rPr>
                              <w:t>Štefánikova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A72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3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D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EB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4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F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C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D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3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F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E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E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63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A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7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8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C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7D5DF4" wp14:editId="428A5F3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A408A" w14:textId="09747D3C" w:rsidR="000B647F" w:rsidRDefault="00000000" w:rsidP="00944C3D">
                                  <w:fldSimple w:instr=" MERGEFIELD  aSUB_ULICA_CISLO  \* MERGEFORMAT ">
                                    <w:r w:rsidR="00EF00B5" w:rsidRPr="00EF00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74/418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D5DF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81A408A" w14:textId="09747D3C" w:rsidR="000B647F" w:rsidRDefault="00000000" w:rsidP="00944C3D">
                            <w:fldSimple w:instr=" MERGEFIELD  aSUB_ULICA_CISLO  \* MERGEFORMAT ">
                              <w:r w:rsidR="00EF00B5" w:rsidRPr="00EF00B5">
                                <w:rPr>
                                  <w:rFonts w:ascii="Arial" w:hAnsi="Arial" w:cs="Arial"/>
                                  <w:noProof/>
                                </w:rPr>
                                <w:t>74/418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8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B4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F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0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1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2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550A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34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111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57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F081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EB635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747BE7" wp14:editId="7CC2377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2016A" w14:textId="5785019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00B5" w:rsidRPr="0060414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47BE7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212016A" w14:textId="5785019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00B5" w:rsidRPr="00604144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D6B54F" wp14:editId="64F672E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A9000" w14:textId="5FC6D1D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00B5" w:rsidRPr="0060414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6B54F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63A9000" w14:textId="5FC6D1D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00B5" w:rsidRPr="00604144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3D89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DA4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1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7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0F08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8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80F4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DA24A7A" wp14:editId="3610064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1448E7" w14:textId="1A815FC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00B5" w:rsidRPr="0060414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24A7A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51448E7" w14:textId="1A815FC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00B5" w:rsidRPr="00604144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8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49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05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9C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4E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0E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80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A9C2D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499AE4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FCCE6F3" wp14:editId="12C4AB0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ABBD7" w14:textId="6C8CDD7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CE6F3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35ABBD7" w14:textId="6C8CDD7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C02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6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C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C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7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6C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7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D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C4F6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2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EB27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5523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84CF0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DE11E15" wp14:editId="604BC18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64C9F3" w14:textId="729A7C9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F00B5" w:rsidRPr="0060414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11E15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F64C9F3" w14:textId="729A7C9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F00B5" w:rsidRPr="00604144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BC18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14A0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6D7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D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8C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9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B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50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BC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3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A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7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D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E8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5E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8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E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1F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3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8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4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F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7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4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41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C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D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6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2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9C14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3EF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3C23B3" w14:textId="34226A6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F00B5">
              <w:rPr>
                <w:rFonts w:ascii="Arial" w:hAnsi="Arial"/>
                <w:lang w:eastAsia="sk-SK"/>
              </w:rPr>
              <w:t>27.2.2024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326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CF0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290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2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54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BED9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C33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1B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F2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3A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57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8C86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C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937D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A2D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34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0B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AD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12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B46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67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A1E5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83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72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A3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F7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35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E92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43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2C53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EF4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E0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19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A7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56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EF0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3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61D4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818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13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D0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B0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D8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9B7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1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D636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221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8F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E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DE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73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8FE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C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CA71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F48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0F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49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D5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4D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A18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E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FCD9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3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D7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E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0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2E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ED64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37A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B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C1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1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D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2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1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0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39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7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3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B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7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A5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C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6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C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A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2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A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CA71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1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B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B275A6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FC3AEFB" w14:textId="77777777" w:rsidR="00944C3D" w:rsidRDefault="00944C3D" w:rsidP="00944C3D">
      <w:pPr>
        <w:rPr>
          <w:rFonts w:ascii="Arial" w:hAnsi="Arial"/>
        </w:rPr>
      </w:pPr>
    </w:p>
    <w:p w14:paraId="511CA84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3717900" w14:textId="09C4C5D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33BC579" w14:textId="449229D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EF00B5">
        <w:rPr>
          <w:rFonts w:ascii="Arial" w:hAnsi="Arial"/>
          <w:sz w:val="22"/>
          <w:szCs w:val="22"/>
        </w:rPr>
        <w:t>gen. Štefánika 74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7138FF1" w14:textId="25374C1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485FA5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2E2147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09D15ED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63784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AD68A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9081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8E9F5B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030E448" w14:textId="584C2D82" w:rsidR="00944C3D" w:rsidRPr="008D0433" w:rsidRDefault="00EF00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Jakub Sokol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B26723" w14:textId="5E1C76B6" w:rsidR="00944C3D" w:rsidRPr="008D0433" w:rsidRDefault="00EF00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2B80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FE0D6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2834D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25294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52582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04550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F54BA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886B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889D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3F6FD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9B1A98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FC25AE4" w14:textId="556FFCA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E25C069" w14:textId="6666C2A7" w:rsidR="00944C3D" w:rsidRDefault="00EF00B5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59533F0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9A6DDC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1978931" w14:textId="443D7AA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D76EB7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634768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8DE1A0D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5B3A6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7F45E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4D8B6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1C0F46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B9A3E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75EEB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F8FFB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EB7EF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26D52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6F9A0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18824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6E13F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B7270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05D01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B0B5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4DAC9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60132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70368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8D0B8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E3182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23C28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EA8DD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A500795" w14:textId="059616A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B3FCBD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7C332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C41C3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A7A4B4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0A6EDF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F02CF6D" w14:textId="0F46775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69DC6E2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879A02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D1E1C2C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D030D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93387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8DEF9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89136C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72B9D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F389A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98B85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916B4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5EEE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8C1FB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4D5F7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B0368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8CEBA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DC629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62FF3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27EDE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DE4DC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5A67D6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34E84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649F4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E22BF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615A1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6E604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134CA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13EAC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C5D08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80FC9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0ADE4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A2DC1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86E52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B6540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67775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FD5F2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DBC15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38691C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C9385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6F32B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F1F37B3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EF9AE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B9760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96D1D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A04A4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DBBDBD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BA883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AD8F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1CAB4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88191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0EB7E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AECF2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1D82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A2F39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0BEC8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F45B9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9B0FB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5BE38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D7CDD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A448D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CA077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36B44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3AE0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EBFEC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3E546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56F298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A8DA0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641C6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45D64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DD9D1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A5A35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77E64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5CAB319" w14:textId="69F0E0C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C4596A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B0827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2890EB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F06E21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61B809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821EA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1E532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367022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E685D4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AC788F8" w14:textId="77777777" w:rsidTr="00503750">
        <w:tc>
          <w:tcPr>
            <w:tcW w:w="2302" w:type="dxa"/>
            <w:vAlign w:val="center"/>
          </w:tcPr>
          <w:p w14:paraId="74D028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0BE7F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73FCA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53610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63488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877A4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0F75F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D1647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16A805A" w14:textId="77777777" w:rsidTr="00503750">
        <w:tc>
          <w:tcPr>
            <w:tcW w:w="15593" w:type="dxa"/>
            <w:gridSpan w:val="8"/>
            <w:vAlign w:val="center"/>
          </w:tcPr>
          <w:p w14:paraId="73DE47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6BE73E2" w14:textId="77777777" w:rsidTr="00503750">
        <w:tc>
          <w:tcPr>
            <w:tcW w:w="2302" w:type="dxa"/>
            <w:vAlign w:val="center"/>
          </w:tcPr>
          <w:p w14:paraId="5DCAB7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4F4CCB9" w14:textId="33640F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5EB87C" w14:textId="56A53E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D860BD" w14:textId="5794DB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3F786" w14:textId="4015D0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3B8062" w14:textId="793AB8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B90BFD" w14:textId="25FB73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0DC154" w14:textId="01943C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54D07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37059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82E1580" w14:textId="26D06E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FB9170" w14:textId="5E68AE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074988" w14:textId="562055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9CCA10" w14:textId="20145C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00919E" w14:textId="0028BA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DF3104" w14:textId="74E6BB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683F65" w14:textId="378465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CAE8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CE70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9AE52A1" w14:textId="430F4E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A4E080" w14:textId="4FFFEC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456B8F" w14:textId="06D57A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3C3DB8" w14:textId="4C19E4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187D7C" w14:textId="55AA52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2B604" w14:textId="0E8D96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5DAB99" w14:textId="2D8B75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DD1C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102F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FF6A1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39464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DE47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6D9E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7155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EC7F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E929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D1DCDC5" w14:textId="77777777" w:rsidTr="00503750">
        <w:tc>
          <w:tcPr>
            <w:tcW w:w="2302" w:type="dxa"/>
            <w:vAlign w:val="center"/>
          </w:tcPr>
          <w:p w14:paraId="75A4F2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3F9EE47" w14:textId="7474E0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36F8BA" w14:textId="5401A0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0D6BA" w14:textId="15B17F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6A91A3" w14:textId="7CC768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1DBA1" w14:textId="3FE408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3378EB" w14:textId="5D58F1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B2A982" w14:textId="0CF000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8FFA8A" w14:textId="77777777" w:rsidTr="00503750">
        <w:tc>
          <w:tcPr>
            <w:tcW w:w="15593" w:type="dxa"/>
            <w:gridSpan w:val="8"/>
            <w:vAlign w:val="center"/>
          </w:tcPr>
          <w:p w14:paraId="7B6BED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0F5FE55" w14:textId="77777777" w:rsidTr="00503750">
        <w:tc>
          <w:tcPr>
            <w:tcW w:w="2302" w:type="dxa"/>
            <w:vAlign w:val="center"/>
          </w:tcPr>
          <w:p w14:paraId="0C8B6B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B9C9975" w14:textId="2AFCEB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B8091A" w14:textId="6FCBCA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41FDFE" w14:textId="27CA6D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B9C10D" w14:textId="06D069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010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F108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CF622C" w14:textId="1009D5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2BF6F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2B06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5A92860" w14:textId="7CCD03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7EA9F8" w14:textId="0BF6D8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4B4053" w14:textId="68B24B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F7097" w14:textId="278137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F32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0C32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F528D4" w14:textId="08B372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B34C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AEA3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BD16DB0" w14:textId="6CD4EC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69E450" w14:textId="45A708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688FC6" w14:textId="0CD2A8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0A068" w14:textId="091DEF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F68A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38A0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7A3AB6" w14:textId="75471C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1AB71E" w14:textId="77777777" w:rsidTr="00503750">
        <w:tc>
          <w:tcPr>
            <w:tcW w:w="2302" w:type="dxa"/>
            <w:vAlign w:val="center"/>
          </w:tcPr>
          <w:p w14:paraId="009590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4DF5F16" w14:textId="7F110A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4F8518" w14:textId="509987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B1AE3C" w14:textId="7BB183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761D6D" w14:textId="3C944B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53C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AEDD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66E2E1" w14:textId="612813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393B3E" w14:textId="77777777" w:rsidTr="00503750">
        <w:tc>
          <w:tcPr>
            <w:tcW w:w="15593" w:type="dxa"/>
            <w:gridSpan w:val="8"/>
            <w:vAlign w:val="center"/>
          </w:tcPr>
          <w:p w14:paraId="0AEFCA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2A9DF9" w14:textId="77777777" w:rsidTr="00503750">
        <w:tc>
          <w:tcPr>
            <w:tcW w:w="2302" w:type="dxa"/>
            <w:vAlign w:val="center"/>
          </w:tcPr>
          <w:p w14:paraId="2AA274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647D5A" w14:textId="35EB01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29BC9C" w14:textId="485175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35A17C" w14:textId="369AEE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80F2C8" w14:textId="078F6C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EEA93D" w14:textId="08F97D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DF670B" w14:textId="493587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101B1" w14:textId="3C8EC6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76AA0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4FB15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F768F9F" w14:textId="073EAD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70CFF6" w14:textId="727E16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E6B3F5" w14:textId="4EA561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92A28F" w14:textId="5E788E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732FA7" w14:textId="3825B8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F7DC22" w14:textId="0B1A6A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C4BC40" w14:textId="0B250B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28AC6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266CD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CF4EEB4" w14:textId="7C5E80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76518D" w14:textId="3BEF1B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2356C1" w14:textId="44AF83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C3FD5C" w14:textId="01EF6A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DB84B2" w14:textId="49FC99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7E6513" w14:textId="6A5755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F85D86" w14:textId="290EF4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BB24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16BCE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FCF9D7C" w14:textId="48D2FB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D95B30" w14:textId="58CDD3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8C22AC" w14:textId="453212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1AD8FC" w14:textId="1E7D68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02ED60" w14:textId="13628B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594DB3" w14:textId="68B5B6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68CFE" w14:textId="26A56D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E5E59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9D25A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5DF5F7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FA6BC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A97C697" w14:textId="05361C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AA67A5" w14:textId="238089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70826" w14:textId="2C0D40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0602A" w14:textId="48E576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5F43E" w14:textId="1495BA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079EDB" w14:textId="0EFCEF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65F11B" w14:textId="6428B5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40BFE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55E3D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B5A3B59" w14:textId="134CA5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A3B4AD" w14:textId="75F8C0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7278A" w14:textId="1E4AF6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94B90A" w14:textId="2665B2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8BA1A8" w14:textId="2F300C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C56885" w14:textId="7117E8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7A2E4" w14:textId="063814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0DACF3" w14:textId="77777777" w:rsidR="00944C3D" w:rsidRDefault="00944C3D" w:rsidP="00944C3D">
      <w:pPr>
        <w:rPr>
          <w:rFonts w:ascii="Arial" w:hAnsi="Arial"/>
          <w:b/>
        </w:rPr>
      </w:pPr>
    </w:p>
    <w:p w14:paraId="6CB09F1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9612489" w14:textId="77777777" w:rsidTr="00503750">
        <w:tc>
          <w:tcPr>
            <w:tcW w:w="1944" w:type="dxa"/>
            <w:vAlign w:val="center"/>
          </w:tcPr>
          <w:p w14:paraId="4ED380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F93D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EA91D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8E747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BB8C4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A5FF8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EDE52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2220C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F408F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D83F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509D2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4CBCC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A2AC2DC" w14:textId="77777777" w:rsidTr="00503750">
        <w:tc>
          <w:tcPr>
            <w:tcW w:w="15685" w:type="dxa"/>
            <w:gridSpan w:val="12"/>
            <w:vAlign w:val="center"/>
          </w:tcPr>
          <w:p w14:paraId="3EC36C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91CDA1A" w14:textId="77777777" w:rsidTr="00503750">
        <w:tc>
          <w:tcPr>
            <w:tcW w:w="1944" w:type="dxa"/>
            <w:vAlign w:val="center"/>
          </w:tcPr>
          <w:p w14:paraId="05826D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AECF50" w14:textId="26622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5422C8" w14:textId="3F6AE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C709BB" w14:textId="7BBC2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CD11D1" w14:textId="4847C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315252" w14:textId="650A0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2FF400" w14:textId="693CF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B0602C" w14:textId="788E9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6625FD" w14:textId="48D114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CC48FB" w14:textId="494AFD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189881" w14:textId="20BBF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9F661B" w14:textId="3837F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B3469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2E7C5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0805B7F" w14:textId="79003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42D8B3" w14:textId="54836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802265" w14:textId="153B5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B45A0D" w14:textId="1A43D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EF8B01" w14:textId="014E2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B45684" w14:textId="3A366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67E5C9" w14:textId="7D97E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74D14" w14:textId="4865A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84B1CF" w14:textId="29BDD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A63F38" w14:textId="3257F9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D42C46" w14:textId="222AB3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AD6CA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5A885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D19F788" w14:textId="46B65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39D1AF" w14:textId="74411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2DDFAC" w14:textId="1E70B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EA8CB2" w14:textId="36D89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245FE1" w14:textId="76CB6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7F250F" w14:textId="3D454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BDA6FC" w14:textId="03126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BBF907" w14:textId="5627A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4D2F1A" w14:textId="4F850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14BCB4" w14:textId="08712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983171" w14:textId="521D0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4636B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92F24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09D1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A2F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4BB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2676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471F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307B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A90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1136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1923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1E9B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DD01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40557FA" w14:textId="77777777" w:rsidTr="00503750">
        <w:tc>
          <w:tcPr>
            <w:tcW w:w="1944" w:type="dxa"/>
            <w:vAlign w:val="center"/>
          </w:tcPr>
          <w:p w14:paraId="47ADBC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F269421" w14:textId="3EB7A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60DB751" w14:textId="4F00B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73E65AF" w14:textId="19105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CFBA73" w14:textId="5D819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309962" w14:textId="38B83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7902A5" w14:textId="75B02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6736B5" w14:textId="58A9B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AA6B2A" w14:textId="3370E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DDE094" w14:textId="71EC4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FD820E" w14:textId="18139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732954" w14:textId="4D921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8E3A7F" w14:textId="77777777" w:rsidTr="00503750">
        <w:tc>
          <w:tcPr>
            <w:tcW w:w="15685" w:type="dxa"/>
            <w:gridSpan w:val="12"/>
            <w:vAlign w:val="center"/>
          </w:tcPr>
          <w:p w14:paraId="6C0CF1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D10948C" w14:textId="77777777" w:rsidTr="00503750">
        <w:tc>
          <w:tcPr>
            <w:tcW w:w="1944" w:type="dxa"/>
            <w:vAlign w:val="center"/>
          </w:tcPr>
          <w:p w14:paraId="3666F5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E40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CFF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CF9389" w14:textId="594FF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5BE72D" w14:textId="0AAA0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C0A594" w14:textId="0BB6F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9CFEC0" w14:textId="6DAED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E5D95F" w14:textId="61AE1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D1189D" w14:textId="4E5C9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A9D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E97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A1DFBA" w14:textId="58838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749D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01F9E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814F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5F1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421864" w14:textId="2D081C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AE6303" w14:textId="6CAC7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1923CA" w14:textId="7F382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7EAA9C" w14:textId="67957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6425A6" w14:textId="35DC4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051843" w14:textId="1E6DD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809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088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5C084D" w14:textId="219E5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A6705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97F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5C0E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AC1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DD4011" w14:textId="5061E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EF9754" w14:textId="63BC4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8D527A" w14:textId="58C49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A1C772" w14:textId="11716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6D31F0" w14:textId="232FD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218FA3" w14:textId="5D392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905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C4E6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5D9628D" w14:textId="2399C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2B52E" w14:textId="77777777" w:rsidTr="00503750">
        <w:tc>
          <w:tcPr>
            <w:tcW w:w="1944" w:type="dxa"/>
            <w:vAlign w:val="center"/>
          </w:tcPr>
          <w:p w14:paraId="4F30D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FD5B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012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7135F3" w14:textId="3ECFB9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2FA4A9" w14:textId="63CBF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CCCB20" w14:textId="56083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995B66" w14:textId="6E37E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542A8E" w14:textId="509C5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F13C8A" w14:textId="4C54B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AC4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B556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B1BB7F" w14:textId="26B39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DBDBB" w14:textId="77777777" w:rsidTr="00503750">
        <w:tc>
          <w:tcPr>
            <w:tcW w:w="15685" w:type="dxa"/>
            <w:gridSpan w:val="12"/>
            <w:vAlign w:val="center"/>
          </w:tcPr>
          <w:p w14:paraId="4A9D6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E1DC677" w14:textId="77777777" w:rsidTr="00503750">
        <w:tc>
          <w:tcPr>
            <w:tcW w:w="1944" w:type="dxa"/>
            <w:vAlign w:val="center"/>
          </w:tcPr>
          <w:p w14:paraId="712465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C4D6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D80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A4175A" w14:textId="314FA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20DD70" w14:textId="1B442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DC1ABC" w14:textId="3F625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FA5A50" w14:textId="1F6D3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679BDB" w14:textId="6B62C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D316DF" w14:textId="61B95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213BA8" w14:textId="6FFC2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FA8348" w14:textId="799EE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8B468A" w14:textId="18375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E4EE1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753B5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1584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29F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0BEE0A" w14:textId="22289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B7D5D7" w14:textId="08E49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937BA3" w14:textId="345F3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FAF096" w14:textId="4DCB0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EC7233" w14:textId="5AC53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E5E1D8" w14:textId="0C92E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161B12" w14:textId="5E8FE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196845" w14:textId="0BF3A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C1D3BD" w14:textId="0C5CF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625F8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C8F19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8C8F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377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8E8C15" w14:textId="79E6A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A0DA7F" w14:textId="58B6F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EAFDF3" w14:textId="6CDAD7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1D1584" w14:textId="0932D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CF324F" w14:textId="38C85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C9D3DE" w14:textId="27DEC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D1DD50" w14:textId="483D7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2434F5" w14:textId="48F8A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106E41" w14:textId="50014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30827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1F75C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994B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7F7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590AF7" w14:textId="416F3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069DD8" w14:textId="605A2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E2218A" w14:textId="322C6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2D7C35" w14:textId="34CEB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02C542" w14:textId="1EA08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56642D" w14:textId="414E80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4DB4BE" w14:textId="03613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1B9ED0" w14:textId="5063F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A85778" w14:textId="10DD4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F976A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A0AE4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3A83AF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34AA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E78253" w14:textId="53C3A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97F6C29" w14:textId="6089C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656213" w14:textId="63C3A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702C12" w14:textId="007C0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579F14" w14:textId="27087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7EBBBA" w14:textId="34D376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F492FB" w14:textId="3A2FC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B77ACE" w14:textId="09C41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EEFF97" w14:textId="13459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CFF3A9" w14:textId="27D2B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C36FE3" w14:textId="73B08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7DD49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7EB1E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1F73504" w14:textId="37F43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B98C49" w14:textId="74197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4777FC" w14:textId="6E0760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D2B024" w14:textId="3F5CB1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BC291A" w14:textId="012F8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81AB79" w14:textId="6AC78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9C49C6" w14:textId="39B93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C724D7" w14:textId="48E32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DD4C3B" w14:textId="43225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C264A6" w14:textId="5351E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9C1FD4" w14:textId="297C6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5197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1F5A2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D348F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254952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3A3E7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EB7E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1C6875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1EC0A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4F8C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06434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84404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4763C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05455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650FD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0E5C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9AF66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B40F5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0FE3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EC232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0ECAB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B33D61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584C0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0E73F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75C5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B063C5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EAA42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4CE76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A1BE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E6B38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944BF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D7738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B42B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F4095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88315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7CA30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BDA1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1805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A590E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34EC81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EB5C3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E11DD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E5831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8654A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0F90D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D8F08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F3E7A25" w14:textId="77777777" w:rsidTr="00503750">
        <w:trPr>
          <w:trHeight w:val="1073"/>
        </w:trPr>
        <w:tc>
          <w:tcPr>
            <w:tcW w:w="3614" w:type="dxa"/>
            <w:vMerge/>
          </w:tcPr>
          <w:p w14:paraId="105E48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C003C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02D13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C496E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82D5A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F0679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67345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501DB5E" w14:textId="77777777" w:rsidTr="00503750">
        <w:trPr>
          <w:trHeight w:val="283"/>
        </w:trPr>
        <w:tc>
          <w:tcPr>
            <w:tcW w:w="3614" w:type="dxa"/>
          </w:tcPr>
          <w:p w14:paraId="2AE0C9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9317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0978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057F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B0F9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6710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E94B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1FE150" w14:textId="77777777" w:rsidTr="00503750">
        <w:trPr>
          <w:trHeight w:val="283"/>
        </w:trPr>
        <w:tc>
          <w:tcPr>
            <w:tcW w:w="3614" w:type="dxa"/>
          </w:tcPr>
          <w:p w14:paraId="23498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5DE7E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A6F7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780E3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A0F7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3496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9102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C035E4" w14:textId="77777777" w:rsidTr="00503750">
        <w:trPr>
          <w:trHeight w:val="283"/>
        </w:trPr>
        <w:tc>
          <w:tcPr>
            <w:tcW w:w="3614" w:type="dxa"/>
          </w:tcPr>
          <w:p w14:paraId="3413A4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A1B9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75DBF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28D2E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4081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C3BC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122F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2E0600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D1554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4E48D1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DC118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3DB77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57D1E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BFC07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EB3FC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9E36E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510B5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D1672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12FE1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3E1F89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F0668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1A954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0A998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4B01C92" w14:textId="4300C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44C8AF" w14:textId="1573C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D3AB87" w14:textId="723DE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683E98" w14:textId="36E7A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364448" w14:textId="37E2E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E649B0" w14:textId="407E2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A59C02" w14:textId="15B5A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5EE5FA" w14:textId="1A317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0153B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290F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A40C4F3" w14:textId="3D0B1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D07E1C" w14:textId="40B70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82DE3A" w14:textId="223F6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9419AF" w14:textId="61311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A1469" w14:textId="12D88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DDBEB5" w14:textId="68C3A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EA194B" w14:textId="2C9EB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D92F88" w14:textId="4AA25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7E91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F56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AB4B15B" w14:textId="4E00F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04D9A2" w14:textId="195E2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1DF312" w14:textId="5FB7B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2BD80" w14:textId="2A2B0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CA7AC" w14:textId="6995AC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958F5" w14:textId="5C6702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46A94A" w14:textId="7ED55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D94025" w14:textId="24B12C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3E6C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924F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F053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EE6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36E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0778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15C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DC3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8FF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939E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0847FC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F9BC4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0B8FB63" w14:textId="7C9B2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C7B9" w14:textId="2D1DA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AFE58" w14:textId="0AF7F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0C2C72" w14:textId="0067F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11C6EA" w14:textId="4A8D6F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08CD02" w14:textId="2B1F2A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ADA2EF" w14:textId="6563B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50A988" w14:textId="7FBBD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CC6A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627BA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A1370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9CEED0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268345B" w14:textId="64122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AD68D8" w14:textId="1B91A1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9BDB97" w14:textId="4A0DC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4427BF" w14:textId="5042D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56F79" w14:textId="40992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8271CB" w14:textId="3DE36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543464" w14:textId="05A3B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6AAA48" w14:textId="7D598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94A57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D7C6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EF30B73" w14:textId="77DCA4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0B3E93" w14:textId="7DDAB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6C7AB9" w14:textId="2B982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ACE592" w14:textId="0AE54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EFEE21" w14:textId="4E5B3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8F2488" w14:textId="57880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794641" w14:textId="521C9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890514" w14:textId="266EA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982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9C67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13B65D9" w14:textId="325981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BF398F" w14:textId="2AE63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0FE303" w14:textId="2BFBC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84CF8B" w14:textId="4740F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1ADF16" w14:textId="6BB95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ED35CA" w14:textId="1C97D4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358EAD" w14:textId="5AC9F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F6C45" w14:textId="0F74A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3129D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784C5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14B537" w14:textId="3EC36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78C722" w14:textId="0FC27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C607C" w14:textId="762BD0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8E35B7" w14:textId="70F40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AF5797" w14:textId="51FE9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C018D7" w14:textId="556EC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85E55E" w14:textId="0E9F9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BD2B41" w14:textId="44B26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2745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71FE7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33B101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3549C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A5D196A" w14:textId="3E3FA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A4A61D" w14:textId="66BAE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57FA0" w14:textId="5A431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7DF5D8" w14:textId="73AFB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4D1557" w14:textId="343FE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389B72" w14:textId="14456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B05363" w14:textId="210A4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7BB0D1" w14:textId="2438E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8991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BE4940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1086F8" w14:textId="17675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16C68A" w14:textId="11D0E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B6BEF" w14:textId="7D3AA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F87474" w14:textId="10096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989508" w14:textId="0FFE4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9A165F" w14:textId="5CAE82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58F268" w14:textId="031A8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586CF3" w14:textId="797C4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F5058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E1080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AFD7FDB" w14:textId="439070F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A1EDE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5674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C23E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EE63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76B8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84DC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12F7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BB04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9E92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5C44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ABEB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842C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B721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87E0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C6EC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71FC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EA73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5D732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367022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E186D5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A27E4AB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77C5F3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3C128CB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95CCA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C983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D500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6F6D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C4E6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827E7B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446D8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FBD1A4" w14:textId="47ABEFB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3A62B23" w14:textId="5FCBF6E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D1BE27" w14:textId="2CF358E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7888E0" w14:textId="172BD6B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78245D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DF253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7233F9" w14:textId="424D53D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C409520" w14:textId="3968588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4A5B2E8" w14:textId="7B0DF35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CD56A9" w14:textId="55F1AC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208142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BBE4F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E9A38B" w14:textId="04D80E5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433DEBD" w14:textId="483EA37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F4F14C" w14:textId="402E01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D9B52B" w14:textId="348DDA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F636FA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AFAEF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B80E42" w14:textId="54AB72D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B07EECB" w14:textId="7C319FF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A609C0B" w14:textId="7774B7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4F119D" w14:textId="08F45DC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6B5100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4C030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049FE2" w14:textId="764FB1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8769F21" w14:textId="70B7643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C3A2E8" w14:textId="653818D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4D8A07" w14:textId="46FA59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CB59C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B349C1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54ACAB" w14:textId="0356EA5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770EA45" w14:textId="1286885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D84437" w14:textId="3669AC9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BDC213" w14:textId="4848AA8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63FD8F9" w14:textId="77777777" w:rsidR="00944C3D" w:rsidRDefault="00944C3D" w:rsidP="00944C3D">
      <w:pPr>
        <w:rPr>
          <w:rFonts w:ascii="Arial" w:hAnsi="Arial"/>
          <w:b/>
        </w:rPr>
      </w:pPr>
    </w:p>
    <w:p w14:paraId="7A738C57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E588BC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DDBD5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58DE4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F89DB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6B84D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782C1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834A6E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5F74A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AE1B3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FB459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4D707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5FB79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6F4AB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36C48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C1C7E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C3326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85C6FC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01379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625DB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57516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7FBA8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2C819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32F875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167E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B13BE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F8061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7496B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4C68C9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A450758" w14:textId="77777777" w:rsidTr="00503750">
        <w:tc>
          <w:tcPr>
            <w:tcW w:w="2835" w:type="dxa"/>
            <w:vAlign w:val="center"/>
          </w:tcPr>
          <w:p w14:paraId="400BAF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B5F7C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93C0A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F65A9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A157A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50A61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81BBB8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537926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FF89F03" w14:textId="12FC0325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F8F9E6" w14:textId="1E6CD70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97D52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D928E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025FA3" w14:textId="414FF88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1077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AF5A5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CE84915" w14:textId="1F1D9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85689" w14:textId="67E7B1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2CB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7D9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4185A6" w14:textId="7150C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66693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47882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E315949" w14:textId="16B357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3B0163" w14:textId="0944D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B11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05A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6B674B" w14:textId="12D2A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2960B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9DF02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B739A72" w14:textId="10F18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F8F2B6" w14:textId="034D2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840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1FC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0C691D" w14:textId="1371B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F267A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5711F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FCDBB96" w14:textId="1246C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A219D2" w14:textId="0C12D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C56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FB0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DC63ED" w14:textId="50B9D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D116E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27FEC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0A4B5EC" w14:textId="79A96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E400BD" w14:textId="5865D3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FD4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FF5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7B1492" w14:textId="21324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B30D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A6991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EFA5BA6" w14:textId="75C9764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9AD85B" w14:textId="706A87E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6AE7D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4DC3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5AAA7C" w14:textId="192D54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E9C74A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334036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D72A2D7" w14:textId="2C14722F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1DDDC97" w14:textId="77777777" w:rsidR="00944C3D" w:rsidRDefault="00944C3D" w:rsidP="00944C3D">
      <w:pPr>
        <w:rPr>
          <w:rFonts w:ascii="Arial" w:hAnsi="Arial"/>
          <w:b/>
        </w:rPr>
      </w:pPr>
    </w:p>
    <w:p w14:paraId="37642F1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25CDFA0" w14:textId="77777777" w:rsidTr="00503750">
        <w:tc>
          <w:tcPr>
            <w:tcW w:w="2835" w:type="dxa"/>
            <w:vAlign w:val="center"/>
          </w:tcPr>
          <w:p w14:paraId="196FAC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C31C4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C564E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61E84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BD6E1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D8F6D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B3191C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FFBA3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3AD6CE6" w14:textId="0313A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378A79" w14:textId="13AC0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C81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770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58AEAB" w14:textId="6A7C78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A34E9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B1D6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C71A117" w14:textId="66B48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3D99B0" w14:textId="4F185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3DE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CD3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C89907" w14:textId="5061F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15045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10A3D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0EA6C34" w14:textId="6709E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45DB42" w14:textId="3983A9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F96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0CD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7DB852" w14:textId="6F62D3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E9DBB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35392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81AF69A" w14:textId="5FEFC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734544" w14:textId="50361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51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577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5E7CE3" w14:textId="062C8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7DBFC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9DFD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1087170" w14:textId="12778F5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F4A795" w14:textId="4107CB9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CDED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1A30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1EBBE" w14:textId="79D2D19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A33E4F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3E42BE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97B5E9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3760C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2CB3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7D8D83E" w14:textId="77777777" w:rsidTr="00503750">
        <w:trPr>
          <w:trHeight w:val="699"/>
        </w:trPr>
        <w:tc>
          <w:tcPr>
            <w:tcW w:w="3502" w:type="dxa"/>
            <w:vMerge/>
          </w:tcPr>
          <w:p w14:paraId="1CE7D6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51B72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90034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93A99F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4ECAB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6765398" w14:textId="73CE8763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26.56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471B50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D5E8C6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31A3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3574864" w14:textId="11E65F8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680FC5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E58FAF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F3CEE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F8D45A6" w14:textId="1E478BB4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26.56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9B5CB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6A017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9FCD0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AFD99A7" w14:textId="77777777" w:rsidTr="00503750">
        <w:trPr>
          <w:trHeight w:val="593"/>
        </w:trPr>
        <w:tc>
          <w:tcPr>
            <w:tcW w:w="3497" w:type="dxa"/>
          </w:tcPr>
          <w:p w14:paraId="3B8907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2E2DC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43687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D8287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FC93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DA15AF1" w14:textId="1F196D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2AC2DD" w14:textId="00685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9EA2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85E316" w14:textId="532204E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659963" w14:textId="53C9D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BA2EFF" w14:textId="650FD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67323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884A82" w14:textId="7A86A56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39F387D" w14:textId="5FD73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46F664" w14:textId="5559A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1D53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FE6A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34E807B" w14:textId="3C60F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A3B32A" w14:textId="15F3F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FEB30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0E2040" w14:textId="2B9F261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F804B9" w14:textId="537E0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DA265E" w14:textId="66FA7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23618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27B777" w14:textId="016599C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B61D7B" w14:textId="714D6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95DBF1" w14:textId="6DDA5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C958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613B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239632F" w14:textId="051FB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9ED7CA" w14:textId="12ADB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0104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60399D" w14:textId="7A7C5A6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8F1C05" w14:textId="626E2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32B971" w14:textId="21E47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248BB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21599A" w14:textId="2E41C00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7746FA" w14:textId="0732CD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EAE374" w14:textId="40149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4954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A10DC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3ECA43E" w14:textId="15BF0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65A841" w14:textId="33383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C920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0F0868" w14:textId="2521DD9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C221F9" w14:textId="6B062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9E1D09" w14:textId="62700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93380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009D886" w14:textId="509D6DA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C4744E" w14:textId="1710A2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AEB644" w14:textId="6824C8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DA3366" w14:textId="77777777" w:rsidR="00944C3D" w:rsidRDefault="00944C3D" w:rsidP="00944C3D">
      <w:pPr>
        <w:rPr>
          <w:rFonts w:ascii="Arial" w:hAnsi="Arial"/>
          <w:b/>
        </w:rPr>
      </w:pPr>
    </w:p>
    <w:p w14:paraId="1BF2A061" w14:textId="77777777" w:rsidR="00944C3D" w:rsidRDefault="00944C3D" w:rsidP="00944C3D">
      <w:pPr>
        <w:rPr>
          <w:rFonts w:ascii="Arial" w:hAnsi="Arial"/>
          <w:b/>
        </w:rPr>
      </w:pPr>
    </w:p>
    <w:p w14:paraId="45FF784A" w14:textId="77777777" w:rsidR="00944C3D" w:rsidRDefault="00944C3D" w:rsidP="00944C3D">
      <w:pPr>
        <w:rPr>
          <w:rFonts w:ascii="Arial" w:hAnsi="Arial"/>
          <w:b/>
        </w:rPr>
      </w:pPr>
    </w:p>
    <w:p w14:paraId="74B67A8F" w14:textId="77777777" w:rsidR="00944C3D" w:rsidRDefault="00944C3D" w:rsidP="00944C3D">
      <w:pPr>
        <w:rPr>
          <w:rFonts w:ascii="Arial" w:hAnsi="Arial"/>
          <w:b/>
        </w:rPr>
      </w:pPr>
    </w:p>
    <w:p w14:paraId="1788AB5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587"/>
        <w:gridCol w:w="1182"/>
        <w:gridCol w:w="1174"/>
        <w:gridCol w:w="1169"/>
        <w:gridCol w:w="1533"/>
      </w:tblGrid>
      <w:tr w:rsidR="00944C3D" w:rsidRPr="00050529" w14:paraId="664D6C2C" w14:textId="77777777" w:rsidTr="00503750">
        <w:tc>
          <w:tcPr>
            <w:tcW w:w="2622" w:type="dxa"/>
            <w:vAlign w:val="center"/>
          </w:tcPr>
          <w:p w14:paraId="71214D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5B518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F83C5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D4B4F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D28AC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C6E14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605D1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832EF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527E3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451804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33BB3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601D3D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B2C2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5EB66EA" w14:textId="546C1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D800CA" w14:textId="4547F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A320CB" w14:textId="0BB6E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2DF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42D569" w14:textId="2E2DA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F6C0E" w14:textId="77777777" w:rsidTr="00503750">
        <w:tc>
          <w:tcPr>
            <w:tcW w:w="2622" w:type="dxa"/>
            <w:vAlign w:val="center"/>
          </w:tcPr>
          <w:p w14:paraId="7F28CF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BBB9D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78377CC" w14:textId="15DE1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97A2AE" w14:textId="2F210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48B152" w14:textId="792C8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C77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DC7ACB" w14:textId="617AB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88462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C112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BE7FD2C" w14:textId="45569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E85BB8" w14:textId="425AF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13A0C7" w14:textId="77CD2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0B9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2E5BE5" w14:textId="11CCB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91ACF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F8C1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7290771" w14:textId="727C9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0F5EAE" w14:textId="379DC0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B010E0" w14:textId="39AF2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844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DD1C40" w14:textId="14E5A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454EE6" w14:textId="77777777" w:rsidTr="00503750">
        <w:tc>
          <w:tcPr>
            <w:tcW w:w="2622" w:type="dxa"/>
            <w:vAlign w:val="center"/>
          </w:tcPr>
          <w:p w14:paraId="7BA5BD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0535C0B" w14:textId="4536B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27511.94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FED941" w14:textId="70C59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5917.44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E1627D" w14:textId="4C5AF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1359.42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8C2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DB547E" w14:textId="3A889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32069.96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3DA49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F0A1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E69C9D7" w14:textId="69C76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710B08" w14:textId="373257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C10826" w14:textId="6FF3F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627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5FEE16" w14:textId="5F1E3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5310F7" w14:textId="77777777" w:rsidTr="00503750">
        <w:tc>
          <w:tcPr>
            <w:tcW w:w="2622" w:type="dxa"/>
            <w:vAlign w:val="center"/>
          </w:tcPr>
          <w:p w14:paraId="34E05C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E598D53" w14:textId="29452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8F61FC" w14:textId="56EA9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AEE4EA" w14:textId="3F3CC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90B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DCA92F" w14:textId="465A2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56FAD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6BEC9F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4291B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E222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5611FF4" w14:textId="16921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13A430" w14:textId="482C9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8EA965" w14:textId="22F08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054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81DDDB" w14:textId="4C756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A693D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0B7B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B8FB5F9" w14:textId="1EAD4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4504EC" w14:textId="03AA6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DAA80C" w14:textId="73CA4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6DD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F05982" w14:textId="6DAB4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FA7BB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8166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C3CC7B1" w14:textId="406CB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C5C9B5" w14:textId="5C4F2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D82110" w14:textId="1AE5A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792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52CFCA" w14:textId="633F3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E64E6A" w14:textId="77777777" w:rsidTr="00503750">
        <w:tc>
          <w:tcPr>
            <w:tcW w:w="2622" w:type="dxa"/>
            <w:vAlign w:val="center"/>
          </w:tcPr>
          <w:p w14:paraId="2B699E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DFE37EE" w14:textId="38FE5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B458EF" w14:textId="0A4B5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C4C0DC" w14:textId="6F3E5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279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043807" w14:textId="53115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E16FE" w14:textId="77777777" w:rsidTr="00503750">
        <w:tc>
          <w:tcPr>
            <w:tcW w:w="2622" w:type="dxa"/>
            <w:vAlign w:val="center"/>
          </w:tcPr>
          <w:p w14:paraId="5B5B2B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3A46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4FA0E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1AB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6B9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416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A573C9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34C8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407E843" w14:textId="01DC60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27511.94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664E58" w14:textId="61CF901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5917.44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D8777C" w14:textId="0A0E17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1359.42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6CB11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D22EB9" w14:textId="3FD453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32069.96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BCF88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96197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9A802A5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C5B072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B2F1E3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180D2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7A50C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879BE2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9AEDB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61988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9720B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9F4B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01D27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A9A0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2F2A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78DA2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6A27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8CA3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3761E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15CC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8739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2AD07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3A4A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4922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EB935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DE4C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4DD4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1D6C2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98A7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2AA3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3D0F6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4928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697B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AC3E5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1CEA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B252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92031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CDFF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5EB6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887A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9FD8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D41D9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A7F6D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7B282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037C4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0874F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BFB0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DDADE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12C2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FE18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C1030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990F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C8B6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51004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6B07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F185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0A1A6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5135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1712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522F6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37B5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6E39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EA399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DC22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2D6B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A7CB2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42815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DF31D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87FD2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507277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D405509" w14:textId="77777777" w:rsidTr="00503750">
        <w:tc>
          <w:tcPr>
            <w:tcW w:w="2835" w:type="dxa"/>
            <w:vAlign w:val="center"/>
          </w:tcPr>
          <w:p w14:paraId="0E81F4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99E8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D67B9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F5666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0A0EC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8923D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55C0010" w14:textId="77777777" w:rsidTr="00503750">
        <w:tc>
          <w:tcPr>
            <w:tcW w:w="2835" w:type="dxa"/>
            <w:vAlign w:val="center"/>
          </w:tcPr>
          <w:p w14:paraId="380B14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C2366F1" w14:textId="689A6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30E819" w14:textId="2A75E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44B192" w14:textId="173F8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5CE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35F746" w14:textId="4AF78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01827D" w14:textId="77777777" w:rsidTr="00503750">
        <w:tc>
          <w:tcPr>
            <w:tcW w:w="2835" w:type="dxa"/>
            <w:vAlign w:val="center"/>
          </w:tcPr>
          <w:p w14:paraId="757B32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240529F" w14:textId="70B79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AE5DD3" w14:textId="29BEB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524D1A" w14:textId="7CDF5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64D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681BDB" w14:textId="6DE13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8548F0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1F7DE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D2C8118" w14:textId="0118072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616F41" w14:textId="145EC85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F5DC11" w14:textId="3B2195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084EA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BDDAF1" w14:textId="2E1BB7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869CF64" w14:textId="77777777" w:rsidTr="00503750">
        <w:tc>
          <w:tcPr>
            <w:tcW w:w="2835" w:type="dxa"/>
            <w:vAlign w:val="center"/>
          </w:tcPr>
          <w:p w14:paraId="414BDC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659045D" w14:textId="0AFCB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090FEA" w14:textId="1696A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B483B0" w14:textId="41D75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2CB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89540A" w14:textId="183A7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DFBA0" w14:textId="77777777" w:rsidTr="00503750">
        <w:tc>
          <w:tcPr>
            <w:tcW w:w="2835" w:type="dxa"/>
            <w:vAlign w:val="center"/>
          </w:tcPr>
          <w:p w14:paraId="5E45D4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807026F" w14:textId="5BA12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F530D7" w14:textId="3D8A9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5FA41C" w14:textId="6C612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27B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BEBBF9" w14:textId="0374D9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97371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EEAFD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80BB8D8" w14:textId="0F35E21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BF09CA" w14:textId="42DF788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E7639F" w14:textId="34C38E1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E5B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D40381" w14:textId="2C02F1F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EAB92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C2955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8B98286" w14:textId="5800A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D12094" w14:textId="3EC47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B95B2" w14:textId="3A765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0AB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F0B8B4" w14:textId="663D4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CE700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AAD7CD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5CBBF97" w14:textId="77777777" w:rsidTr="00503750">
        <w:tc>
          <w:tcPr>
            <w:tcW w:w="2552" w:type="dxa"/>
            <w:shd w:val="clear" w:color="auto" w:fill="auto"/>
            <w:vAlign w:val="center"/>
          </w:tcPr>
          <w:p w14:paraId="2C9BF1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58E31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B08D5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CE49E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98EC9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7BC6F62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48203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AC006C0" w14:textId="5CEB56F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3CFB8D6" w14:textId="4800320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2F2AF59" w14:textId="13AD98F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33DDFB8" w14:textId="4FF2C43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8DC6FEB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309DE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CB3C8B6" w14:textId="21B2E05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827E147" w14:textId="4B82DAF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FA67F7" w14:textId="3FD4260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D733C49" w14:textId="63D9414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BBE7B6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592553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99AA52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DB53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E1A7F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69C7F95" w14:textId="77777777" w:rsidTr="00503750">
        <w:tc>
          <w:tcPr>
            <w:tcW w:w="4395" w:type="dxa"/>
            <w:vMerge/>
          </w:tcPr>
          <w:p w14:paraId="6CBF67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60561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77676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D42445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CD758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C63BF17" w14:textId="24C22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A6C0E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02F2C9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243A3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7E3672C" w14:textId="41C7A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9F9D36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E33D40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CCF97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2ECEA40" w14:textId="592C4C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E35B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6BFDC28" w14:textId="77777777" w:rsidTr="00503750">
        <w:tc>
          <w:tcPr>
            <w:tcW w:w="4395" w:type="dxa"/>
            <w:vAlign w:val="center"/>
          </w:tcPr>
          <w:p w14:paraId="1559C5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00102A5" w14:textId="37F4DF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CF3F6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EEA130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96DDB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699D9A6" w14:textId="369D5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73FA00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EE927D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4E853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FD16D19" w14:textId="4BD24BD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5318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DD34C5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1AB00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82E10D2" w14:textId="559B9F4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4341.88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482C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24232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B64A96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817ACCF" w14:textId="77777777" w:rsidTr="00503750">
        <w:tc>
          <w:tcPr>
            <w:tcW w:w="4395" w:type="dxa"/>
            <w:vAlign w:val="center"/>
          </w:tcPr>
          <w:p w14:paraId="2FC42E1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428CF0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C9AC2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7D2D61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F4D5C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5D85E3C" w14:textId="476A70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A407FB" w14:textId="03CCF6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0FC615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E6CFD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64B2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D235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CE414A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D3015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8B14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2FD5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3FF0A4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4F9D3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F2113B3" w14:textId="40396A5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FD8C60" w14:textId="5EA44A8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FED28C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A392F1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D13ABD" w14:textId="017842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C717E9" w14:textId="74D5120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84219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E01B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9851E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B0264A7" w14:textId="77777777" w:rsidTr="00503750">
        <w:tc>
          <w:tcPr>
            <w:tcW w:w="1843" w:type="dxa"/>
            <w:vAlign w:val="center"/>
          </w:tcPr>
          <w:p w14:paraId="588B0C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96A33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A4D7D1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9C5B8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14D50D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E23908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56CD3B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CBBE5C1" w14:textId="77777777" w:rsidTr="00503750">
        <w:tc>
          <w:tcPr>
            <w:tcW w:w="1843" w:type="dxa"/>
            <w:vAlign w:val="center"/>
          </w:tcPr>
          <w:p w14:paraId="15DC20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8D1F3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7E7C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758B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792C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AFBB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B9DF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836C76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F6A02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0F14C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07B3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7E3D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1589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B13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3EE7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598728" w14:textId="77777777" w:rsidTr="00503750">
        <w:tc>
          <w:tcPr>
            <w:tcW w:w="1843" w:type="dxa"/>
            <w:vAlign w:val="center"/>
          </w:tcPr>
          <w:p w14:paraId="788D1E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8CC6B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472F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F556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F31E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F125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27D6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E4D5EE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3A304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FDECC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638D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437C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1CD5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2495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7700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B77C47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93EF7D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FB611C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D4B4B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25BDF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7F4FB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64309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A9B4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CB914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46C68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12B7442" w14:textId="77777777" w:rsidTr="00503750">
        <w:trPr>
          <w:trHeight w:val="664"/>
        </w:trPr>
        <w:tc>
          <w:tcPr>
            <w:tcW w:w="3372" w:type="dxa"/>
          </w:tcPr>
          <w:p w14:paraId="7D3A0E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746EF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768F9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44452C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B17E4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E951CB8" w14:textId="3A31D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7B8FB1" w14:textId="5EC25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EB763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27FE65" w14:textId="30AC05B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55756B0" w14:textId="159EB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A56A49" w14:textId="622DE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75917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A240EF3" w14:textId="7E3E2AC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5E65BC" w14:textId="326CE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718E87" w14:textId="04497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688D1F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05AFD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DC05962" w14:textId="2B74C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31ED47" w14:textId="1E552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CD5ED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A86F2" w14:textId="5FD10A9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017E3F5" w14:textId="6D9BB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90F329" w14:textId="097F43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D1C01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FBC03CB" w14:textId="5070F82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EA6AAC" w14:textId="2FF5A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0B1FD9" w14:textId="04DCF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C320B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0CB486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47AB070" w14:textId="77777777" w:rsidTr="00503750">
        <w:tc>
          <w:tcPr>
            <w:tcW w:w="2835" w:type="dxa"/>
            <w:vAlign w:val="center"/>
          </w:tcPr>
          <w:p w14:paraId="51A5602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06760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8DFE4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05293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AF783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2597B42" w14:textId="77777777" w:rsidTr="00503750">
        <w:tc>
          <w:tcPr>
            <w:tcW w:w="2835" w:type="dxa"/>
          </w:tcPr>
          <w:p w14:paraId="61CF94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3859317" w14:textId="6B8F5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68D8CE" w14:textId="02DBC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5255FD" w14:textId="5D853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B9AE1D" w14:textId="221EB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0FA373" w14:textId="77777777" w:rsidTr="00503750">
        <w:tc>
          <w:tcPr>
            <w:tcW w:w="2835" w:type="dxa"/>
          </w:tcPr>
          <w:p w14:paraId="0DDA5C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D097C92" w14:textId="41BB2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FCA277" w14:textId="14C24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F17643" w14:textId="74CD5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52C9AD" w14:textId="73685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C5D97D" w14:textId="77777777" w:rsidTr="00503750">
        <w:tc>
          <w:tcPr>
            <w:tcW w:w="2835" w:type="dxa"/>
          </w:tcPr>
          <w:p w14:paraId="60FE56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8384AC7" w14:textId="52276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997927" w14:textId="659C4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C9A43D" w14:textId="7B6AA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AE6E30" w14:textId="30EA7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0B4629" w14:textId="77777777" w:rsidTr="00503750">
        <w:tc>
          <w:tcPr>
            <w:tcW w:w="2835" w:type="dxa"/>
            <w:vAlign w:val="center"/>
          </w:tcPr>
          <w:p w14:paraId="0D3577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72854AD" w14:textId="07889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455E51" w14:textId="4879DB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4031BA" w14:textId="4E3CC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0806A" w14:textId="51E83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70688A" w14:textId="77777777" w:rsidTr="00503750">
        <w:tc>
          <w:tcPr>
            <w:tcW w:w="2835" w:type="dxa"/>
            <w:vAlign w:val="center"/>
          </w:tcPr>
          <w:p w14:paraId="418F83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9A3D381" w14:textId="522AA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F5DBC5" w14:textId="06873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FD0196" w14:textId="53772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32BC59" w14:textId="33E3C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9E9046" w14:textId="77777777" w:rsidTr="00503750">
        <w:tc>
          <w:tcPr>
            <w:tcW w:w="2835" w:type="dxa"/>
          </w:tcPr>
          <w:p w14:paraId="776757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2962811" w14:textId="7030E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8BF368" w14:textId="2C409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05D7D0" w14:textId="49B00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352A25" w14:textId="4AE5B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62463B" w14:textId="77777777" w:rsidTr="00503750">
        <w:tc>
          <w:tcPr>
            <w:tcW w:w="2835" w:type="dxa"/>
          </w:tcPr>
          <w:p w14:paraId="5411CE8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A2D100C" w14:textId="5A0DF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CD71A1" w14:textId="032AB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8CFC17" w14:textId="3F2C1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AFC695" w14:textId="29078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CEA9B3" w14:textId="77777777" w:rsidTr="00503750">
        <w:tc>
          <w:tcPr>
            <w:tcW w:w="2835" w:type="dxa"/>
          </w:tcPr>
          <w:p w14:paraId="532D01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0AEC4CD" w14:textId="5C9F9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C0A3B2" w14:textId="5138D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54B87C" w14:textId="36B161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3643AA" w14:textId="09F32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5102CE" w14:textId="77777777" w:rsidR="00944C3D" w:rsidRDefault="00944C3D" w:rsidP="00944C3D">
      <w:pPr>
        <w:rPr>
          <w:rFonts w:ascii="Arial" w:hAnsi="Arial"/>
          <w:b/>
        </w:rPr>
      </w:pPr>
    </w:p>
    <w:p w14:paraId="7AE57D50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DD27B5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105563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4C9EC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174678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9B4B9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53A6F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B461A12" w14:textId="77777777" w:rsidTr="00503750">
        <w:trPr>
          <w:trHeight w:val="443"/>
        </w:trPr>
        <w:tc>
          <w:tcPr>
            <w:tcW w:w="2560" w:type="dxa"/>
          </w:tcPr>
          <w:p w14:paraId="2ED2E6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BEABF98" w14:textId="7F27B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7C50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D059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41EDA1" w14:textId="4E4DE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B4FC42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B6303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08ED7DC" w14:textId="66AC6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FBD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2A8E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519E6B8" w14:textId="39E3E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6516F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33E3A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55842FB" w14:textId="26EA2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60E6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288C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E2DDD6" w14:textId="6DBDE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D2BDC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72F9C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8A2740D" w14:textId="006FA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B4AE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40FE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027D2E6" w14:textId="445507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C7A827" w14:textId="77777777" w:rsidR="00944C3D" w:rsidRDefault="00944C3D" w:rsidP="00944C3D">
      <w:pPr>
        <w:rPr>
          <w:rFonts w:ascii="Arial" w:hAnsi="Arial"/>
          <w:b/>
        </w:rPr>
      </w:pPr>
    </w:p>
    <w:p w14:paraId="6B8ABBBA" w14:textId="77777777" w:rsidR="00944C3D" w:rsidRDefault="00944C3D" w:rsidP="00944C3D">
      <w:pPr>
        <w:rPr>
          <w:rFonts w:ascii="Arial" w:hAnsi="Arial"/>
          <w:b/>
        </w:rPr>
      </w:pPr>
    </w:p>
    <w:p w14:paraId="4450CD6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AE59601" w14:textId="77777777" w:rsidR="00944C3D" w:rsidRDefault="00944C3D" w:rsidP="00944C3D">
      <w:pPr>
        <w:rPr>
          <w:rFonts w:ascii="Arial" w:hAnsi="Arial"/>
          <w:b/>
        </w:rPr>
      </w:pPr>
    </w:p>
    <w:p w14:paraId="04B8822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586D9B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566BB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13BF3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408ED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7DD966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15AD5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4B163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44360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87791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AE029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49BD7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9A6C2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E06B3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13DF0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035BE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8E2E7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7EE47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6108DB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20CB0A7" w14:textId="77777777" w:rsidTr="00503750">
        <w:trPr>
          <w:trHeight w:val="677"/>
        </w:trPr>
        <w:tc>
          <w:tcPr>
            <w:tcW w:w="3358" w:type="dxa"/>
          </w:tcPr>
          <w:p w14:paraId="141A6E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51EE0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CA5DC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7241D4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E1AC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BAADAB6" w14:textId="6B943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958535" w14:textId="1E85C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2A5C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8494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C3AF1F8" w14:textId="24C9B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618B50" w14:textId="67CD2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9B0C4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51FC5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EF1490F" w14:textId="0C87A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8CB225" w14:textId="13ED9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F019B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3314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A9328C8" w14:textId="53B70A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903FE5" w14:textId="768B6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F838C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8178668" w14:textId="7E830B4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98C001A" w14:textId="3B2EB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ECA162" w14:textId="05005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8AB01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7A797E3" w14:textId="065D3AE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7ADEFF" w14:textId="79C7C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C995F5" w14:textId="7C3F2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93601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DB23F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2FD372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80040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CAA0E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61237E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738A2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2C9E2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E4016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3F80C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DF945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C438B7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C1768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90CD4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4AA82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920C78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993D2F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7116C2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863219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26E07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21DE2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F85BA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6F057E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E0CD2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CF49C97" w14:textId="7A148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28451D" w14:textId="20EE2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09C36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D6928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637892A" w14:textId="3CCFF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5CDEC" w14:textId="78E85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BACFA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A9948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58949AA" w14:textId="5504A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DBDD05" w14:textId="20FE2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83422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0BBF98D" w14:textId="6608A36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6617A8D" w14:textId="386B1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A75560" w14:textId="54FB3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595FA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8CC861" w14:textId="06EC732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3EFE34B" w14:textId="4BEE1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EF749D" w14:textId="49BD1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B6B75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8A3AD1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CE45F6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A341F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C9DCB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C8B73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6221BF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02C8C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827DEEE" w14:textId="3626D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A02116" w14:textId="148D7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890BA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96A2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EF6192C" w14:textId="6D73A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307F1C" w14:textId="33E33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01CB7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99094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AA987D6" w14:textId="1F5BC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CD1740" w14:textId="65BB0A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45536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EE8610F" w14:textId="7A28CEC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3E076CE" w14:textId="46F91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3AAE81" w14:textId="37455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DD9B6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99D1CF0" w14:textId="0751D9F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B6BF576" w14:textId="71DDC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B47447" w14:textId="399E5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A0004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36BA3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418C9B7" w14:textId="77777777" w:rsidTr="00503750">
        <w:tc>
          <w:tcPr>
            <w:tcW w:w="3686" w:type="dxa"/>
            <w:vAlign w:val="center"/>
          </w:tcPr>
          <w:p w14:paraId="6F92D2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EAE13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7376B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109DA2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5FF35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AC05F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11F83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5B4ED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20317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BA8B9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2E8F7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92909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FED98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91292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817C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E0097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3C108D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F7D8EE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3D8C4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F8008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AFA5EF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E3814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881ED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B8CFE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40F208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219C5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1CCF417" w14:textId="5DF88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BD0255" w14:textId="159B6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524AA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36027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ADECDA6" w14:textId="3BF98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841CD1" w14:textId="6D07F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6A983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B06C2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D60C6E5" w14:textId="69E0A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BB3EF2" w14:textId="32D07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25179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A5E48B4" w14:textId="3D8C6AA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E17E93E" w14:textId="5EEAD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5BF724" w14:textId="5C754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0B5AE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706CAE8" w14:textId="2F598EE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AA2F1F5" w14:textId="697D4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292F61" w14:textId="24D20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AA3DE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14E04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AEC706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5D9583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BA05E1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24616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8C2B45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19B5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B618F4A" w14:textId="5D8F2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F9361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8E53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F2A833B" w14:textId="13131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C7139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9BF6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D4D767B" w14:textId="32709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3348C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4675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10613D3" w14:textId="51D4A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0767D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7C3D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4554366" w14:textId="5F129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75043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27570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142A306" w14:textId="69BA636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82F35BB" w14:textId="77777777" w:rsidR="00944C3D" w:rsidRDefault="00944C3D" w:rsidP="00944C3D">
      <w:pPr>
        <w:rPr>
          <w:sz w:val="22"/>
          <w:szCs w:val="22"/>
        </w:rPr>
      </w:pPr>
    </w:p>
    <w:p w14:paraId="162CFD8F" w14:textId="77777777" w:rsidR="00944C3D" w:rsidRDefault="00944C3D" w:rsidP="00944C3D">
      <w:pPr>
        <w:rPr>
          <w:sz w:val="22"/>
          <w:szCs w:val="22"/>
        </w:rPr>
      </w:pPr>
    </w:p>
    <w:p w14:paraId="57081A6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CE90DB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3C0502B" w14:textId="5285C513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3D053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0F9E0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42E26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921E3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06570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59D3AB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E203B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8B5C57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AEEC10B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EA1504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D91980D" w14:textId="0B8F9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82EDEE" w14:textId="01DDB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43C05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47086F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BF6352E" w14:textId="27054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62E6F9" w14:textId="34098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7E5D3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59F7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E329ED9" w14:textId="1727D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04BAC8" w14:textId="15E0DA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61D89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CB5A5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9561832" w14:textId="298EC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EB066A" w14:textId="7D2C39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470DE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1BEE8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3F039AB" w14:textId="2F75A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E11749" w14:textId="0DAFE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4A804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7ED5492" w14:textId="76DFA0C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6D25654" w14:textId="7D3A8E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46C6EF" w14:textId="7C2629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FC61F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1294D77" w14:textId="6234E0C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88D7DF6" w14:textId="1E7B8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2614E4" w14:textId="7A0C4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46BE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FAE45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6F4857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F15F02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7AA3A1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8837A3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588A04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B11F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F084E69" w14:textId="1721F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B4F787" w14:textId="45F2E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F3BCE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7A94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AAEF6C0" w14:textId="1D2AB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3CEA41" w14:textId="021865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E699D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A26B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B085350" w14:textId="15C08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70EAA5" w14:textId="2753D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C57CE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8A8245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5872500" w14:textId="1DCFD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A35375" w14:textId="5E8BA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90304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559C1D" w14:textId="15310BD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652B11E" w14:textId="6765C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D61A8A9" w14:textId="080D4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83625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995901" w14:textId="5D8160E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9F85833" w14:textId="55BC3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5C7863" w14:textId="2BC70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928060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8600DB9" w14:textId="1EF497E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7FB70EA" w14:textId="6B17B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277A7B" w14:textId="00CE2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F00B5" w:rsidRPr="0060414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53A5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00723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42B9975" w14:textId="7FC962E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7AAC4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3A34B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D05096E" w14:textId="6BE3D75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54776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8FBB4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20F9630" w14:textId="1EC7F61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B0186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9A7E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01B05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9D6BB18" w14:textId="77777777" w:rsidR="00944C3D" w:rsidRPr="003607F0" w:rsidRDefault="00944C3D" w:rsidP="00944C3D"/>
    <w:p w14:paraId="5DD4581E" w14:textId="77777777" w:rsidR="00F47675" w:rsidRPr="00944C3D" w:rsidRDefault="00F47675" w:rsidP="00944C3D"/>
    <w:sectPr w:rsidR="00F47675" w:rsidRPr="00944C3D" w:rsidSect="00367022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7165A" w14:textId="77777777" w:rsidR="00367022" w:rsidRDefault="00367022">
      <w:r>
        <w:separator/>
      </w:r>
    </w:p>
  </w:endnote>
  <w:endnote w:type="continuationSeparator" w:id="0">
    <w:p w14:paraId="25C3E4AF" w14:textId="77777777" w:rsidR="00367022" w:rsidRDefault="0036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ABE4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2C3C4C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E385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7438CB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BCA5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4BEDBF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A63ED" w14:textId="77777777" w:rsidR="00367022" w:rsidRDefault="00367022">
      <w:r>
        <w:separator/>
      </w:r>
    </w:p>
  </w:footnote>
  <w:footnote w:type="continuationSeparator" w:id="0">
    <w:p w14:paraId="58A32763" w14:textId="77777777" w:rsidR="00367022" w:rsidRDefault="00367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324064">
    <w:abstractNumId w:val="13"/>
  </w:num>
  <w:num w:numId="2" w16cid:durableId="945308487">
    <w:abstractNumId w:val="17"/>
  </w:num>
  <w:num w:numId="3" w16cid:durableId="1579288179">
    <w:abstractNumId w:val="8"/>
  </w:num>
  <w:num w:numId="4" w16cid:durableId="1786077005">
    <w:abstractNumId w:val="7"/>
  </w:num>
  <w:num w:numId="5" w16cid:durableId="24099122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206312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309051">
    <w:abstractNumId w:val="20"/>
  </w:num>
  <w:num w:numId="8" w16cid:durableId="595207966">
    <w:abstractNumId w:val="10"/>
  </w:num>
  <w:num w:numId="9" w16cid:durableId="239337969">
    <w:abstractNumId w:val="0"/>
  </w:num>
  <w:num w:numId="10" w16cid:durableId="2019454615">
    <w:abstractNumId w:val="19"/>
  </w:num>
  <w:num w:numId="11" w16cid:durableId="1572427342">
    <w:abstractNumId w:val="6"/>
  </w:num>
  <w:num w:numId="12" w16cid:durableId="149174138">
    <w:abstractNumId w:val="9"/>
  </w:num>
  <w:num w:numId="13" w16cid:durableId="1169636234">
    <w:abstractNumId w:val="12"/>
  </w:num>
  <w:num w:numId="14" w16cid:durableId="369183039">
    <w:abstractNumId w:val="15"/>
  </w:num>
  <w:num w:numId="15" w16cid:durableId="1206915118">
    <w:abstractNumId w:val="14"/>
  </w:num>
  <w:num w:numId="16" w16cid:durableId="177892887">
    <w:abstractNumId w:val="2"/>
  </w:num>
  <w:num w:numId="17" w16cid:durableId="1930503384">
    <w:abstractNumId w:val="4"/>
  </w:num>
  <w:num w:numId="18" w16cid:durableId="1940210368">
    <w:abstractNumId w:val="11"/>
  </w:num>
  <w:num w:numId="19" w16cid:durableId="1825924345">
    <w:abstractNumId w:val="5"/>
  </w:num>
  <w:num w:numId="20" w16cid:durableId="1789011442">
    <w:abstractNumId w:val="18"/>
  </w:num>
  <w:num w:numId="21" w16cid:durableId="342174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8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22514313.doc"/>
    <w:docVar w:name="arg5" w:val="3"/>
  </w:docVars>
  <w:rsids>
    <w:rsidRoot w:val="00EF00B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67022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00B5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F12A0"/>
  <w15:docId w15:val="{E913B8EC-51A0-4909-AF82-715555C0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</Pages>
  <Words>5341</Words>
  <Characters>30449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2024-02-27T12:59:00Z</dcterms:created>
  <dcterms:modified xsi:type="dcterms:W3CDTF">2024-02-27T13:02:00Z</dcterms:modified>
</cp:coreProperties>
</file>