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06FD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8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F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1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F9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E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E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0E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DE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9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4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5C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1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0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7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19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1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3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9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6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2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3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5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5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A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12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1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A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2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81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6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1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5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D9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D4A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30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01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C2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F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7F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14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8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0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0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C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C7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1B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7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8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52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B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D5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9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E7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D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B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2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E9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6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54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0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9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2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8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9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A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5789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0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49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B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B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B7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3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2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B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8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C6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2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8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6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F8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79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5E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4F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7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A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D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3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0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7E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F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8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0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6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3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6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7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2D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B950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5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2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0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6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6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1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C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4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F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6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E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1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9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2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C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2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8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2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2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5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C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F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3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2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6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9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1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F40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1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E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B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E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E4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0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C9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5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D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0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E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C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7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F7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35A10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0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B2C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4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1EB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6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8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A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349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8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D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68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1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6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0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B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D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2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E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E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BF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D398" w14:textId="1B98CFD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B3753">
              <w:rPr>
                <w:rFonts w:ascii="Arial" w:hAnsi="Arial"/>
                <w:lang w:eastAsia="sk-SK"/>
              </w:rPr>
              <w:t>2</w:t>
            </w:r>
            <w:r w:rsidR="00515D74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C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D1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9B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D7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E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92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7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0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0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A7E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2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7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9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B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0B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070107" wp14:editId="43BF4CE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CDF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9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47A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A4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9B3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F5E7DA" wp14:editId="20CC56F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FE4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2FE644" wp14:editId="7AA1979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BAE9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07FDA" wp14:editId="597590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4C50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359B8E" wp14:editId="399D3F4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2AE7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912C1B" wp14:editId="3C55F32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5692D" w14:textId="79FA221B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B375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515D74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12C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3A5692D" w14:textId="79FA221B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B375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515D74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5F10B7" wp14:editId="021110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78B" w14:textId="4771083B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515D7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10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DEFB78B" w14:textId="4771083B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515D7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B7A34A" wp14:editId="17002D9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43DC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9237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68DD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0A59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E102CB" wp14:editId="5F350D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DE89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162F69E" wp14:editId="1C9BB8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DE91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2140B" wp14:editId="73C7A20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334B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A054BD" wp14:editId="3DDFC14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AFCBC" w14:textId="646FDF7A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515D7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54B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8AFCBC" w14:textId="646FDF7A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515D7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C06D334" wp14:editId="3CE148E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2C35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B5DB86" wp14:editId="40B359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8D04B" w14:textId="2EF9AC2D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515D7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DB8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E8D04B" w14:textId="2EF9AC2D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515D7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B8AE68C" wp14:editId="5ABB67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276D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A52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E2E2F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E9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4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F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0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D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4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2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5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9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95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E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C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1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E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2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6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83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E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B4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BC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AA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A4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B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8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8C7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7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6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3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5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B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1F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A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0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C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7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D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2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C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B7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E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B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9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8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E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0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E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58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2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C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CC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F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1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F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A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9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0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6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01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6D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0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18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7876AE" wp14:editId="426DD7A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5EB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0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C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0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6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D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B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2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F4E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BCF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4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0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F66DAC" wp14:editId="2ADA10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DDD75" w14:textId="596FEC09" w:rsidR="000B647F" w:rsidRPr="00391121" w:rsidRDefault="00515D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37921738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66DAC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C6DDD75" w14:textId="596FEC09" w:rsidR="000B647F" w:rsidRPr="00391121" w:rsidRDefault="00515D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37921738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E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D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0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BFFCEC" wp14:editId="0256A54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7E3AD" w14:textId="039BA591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515D74">
                                    <w:rPr>
                                      <w:rFonts w:ascii="Arial" w:hAnsi="Arial" w:cs="Arial"/>
                                    </w:rPr>
                                    <w:t>22966220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FFCEC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E67E3AD" w14:textId="039BA591"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15D74">
                              <w:rPr>
                                <w:rFonts w:ascii="Arial" w:hAnsi="Arial" w:cs="Arial"/>
                              </w:rPr>
                              <w:t>22966220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1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D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AF5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C4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0B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A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2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C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A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8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94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65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8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8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106452" wp14:editId="7CE586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DEB" w14:textId="21ACBA5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15D74">
                                    <w:rPr>
                                      <w:rFonts w:ascii="Arial" w:hAnsi="Arial" w:cs="Arial"/>
                                    </w:rPr>
                                    <w:t xml:space="preserve">Veľkomoravská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06452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5B89DEB" w14:textId="21ACBA5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15D74">
                              <w:rPr>
                                <w:rFonts w:ascii="Arial" w:hAnsi="Arial" w:cs="Arial"/>
                              </w:rPr>
                              <w:t xml:space="preserve">Veľkomoravská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8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E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4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4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6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0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F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34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99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DC97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AC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B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5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D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C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D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1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D0F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F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646A8F" wp14:editId="0358B6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C68AF" w14:textId="1640BF78" w:rsidR="000B647F" w:rsidRPr="00391121" w:rsidRDefault="00515D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Veľkomoravská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46A8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26FC68AF" w14:textId="1640BF78" w:rsidR="000B647F" w:rsidRPr="00391121" w:rsidRDefault="00515D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Veľkomoravská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722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4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9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6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2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E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C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4B3E31" wp14:editId="4A9DEB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2F77C" w14:textId="5534B04D" w:rsidR="000B647F" w:rsidRDefault="006142E9" w:rsidP="00944C3D">
                                  <w:r>
                                    <w:t>2</w:t>
                                  </w:r>
                                  <w:r w:rsidR="00515D74">
                                    <w:t>162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B3E31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052F77C" w14:textId="5534B04D" w:rsidR="000B647F" w:rsidRDefault="006142E9" w:rsidP="00944C3D">
                            <w:r>
                              <w:t>2</w:t>
                            </w:r>
                            <w:r w:rsidR="00515D74">
                              <w:t>162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8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6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788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D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68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16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F98C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1889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5A4718" wp14:editId="4D6619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524D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DC879A" wp14:editId="074B046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5E5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B9B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96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C8E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C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B00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F494A5" wp14:editId="38F764B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2D6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A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01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C47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E0AEF5" wp14:editId="17A4AF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A00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35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3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D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8F1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8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105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DB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C91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006596" wp14:editId="3E45FBD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65C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0D9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3CC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E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1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6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5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B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3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1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B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E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6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4C1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B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6EED6" w14:textId="2E3EC1C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B3753">
              <w:rPr>
                <w:rFonts w:ascii="Arial" w:hAnsi="Arial"/>
                <w:lang w:eastAsia="sk-SK"/>
              </w:rPr>
              <w:t>22.3.202</w:t>
            </w:r>
            <w:r w:rsidR="00515D74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5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9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E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B2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1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B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122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3C5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D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7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4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91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8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4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1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D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D42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0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F0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9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6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F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6B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E3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B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E0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862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B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3E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0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A4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B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8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3A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26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79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EFC6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9697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F2C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CE71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E605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49E2E" w14:textId="19787E89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9B08F7" w14:textId="5CB3B23D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74C9A513" w14:textId="77777777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6714FF1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8AC7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3C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E1AA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4F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F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E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4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8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C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B9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8E3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1EDF395" w14:textId="77777777" w:rsidR="00944C3D" w:rsidRDefault="00944C3D" w:rsidP="00944C3D">
      <w:pPr>
        <w:rPr>
          <w:rFonts w:ascii="Arial" w:hAnsi="Arial"/>
        </w:rPr>
      </w:pPr>
    </w:p>
    <w:p w14:paraId="60A67BC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DE7B3F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F11FA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57C6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7623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4907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BAC5B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F8C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D57F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66B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04521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359CEF" w14:textId="55C48167" w:rsidR="00944C3D" w:rsidRPr="008D0433" w:rsidRDefault="00515D7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Ing.Hana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Ondrušová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D2723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755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DD7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ECF0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610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473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C26D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6785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170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0B8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9A3C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E1692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FABC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81001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1658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4382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01F6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535AD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CFD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75FD18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3BDE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85D4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D52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CC77A0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F5B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992987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7EF276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6918D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A12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AF6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403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5B0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01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4ACE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9E41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01E1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3FEA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B4C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806C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ED7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3C76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98F69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39C0E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AA0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3F5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96B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3BFA8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30738D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1CF04B" w14:textId="6EA521A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15D7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C3B32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6150B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95C35F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741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0F15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BB3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19B8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8F3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7A3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AA0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9038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D20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99E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674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EF08B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739C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E76C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57F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2E1C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1F0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742F8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B4F0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12135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FE5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1E09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58EA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A227A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7BA91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5A5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CAC4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F25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8B2C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D450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BAC15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3B1E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169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0AB1A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F2D7C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1EA0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F13BD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49ECE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90C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F499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BA48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5FF5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1872D6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128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058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173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F36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A65C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E51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784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9CD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FE9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E1C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CE9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B2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7304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85D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8F6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4CA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5BF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951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30D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BF92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DC75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927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452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D4C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517E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7CEB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6774C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F887A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781D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090F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8B01CD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4F372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02AA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E35D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E285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73FED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86DD3E" w14:textId="77777777" w:rsidTr="00503750">
        <w:tc>
          <w:tcPr>
            <w:tcW w:w="2302" w:type="dxa"/>
            <w:vAlign w:val="center"/>
          </w:tcPr>
          <w:p w14:paraId="1605B0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583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3E6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FB7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146F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AE86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F86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46BA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B47E669" w14:textId="77777777" w:rsidTr="00503750">
        <w:tc>
          <w:tcPr>
            <w:tcW w:w="15593" w:type="dxa"/>
            <w:gridSpan w:val="8"/>
            <w:vAlign w:val="center"/>
          </w:tcPr>
          <w:p w14:paraId="10E27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B51116" w14:textId="77777777" w:rsidTr="00503750">
        <w:tc>
          <w:tcPr>
            <w:tcW w:w="2302" w:type="dxa"/>
            <w:vAlign w:val="center"/>
          </w:tcPr>
          <w:p w14:paraId="705F3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E59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B26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E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30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CD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F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7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D01B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5D6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814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5FB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03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1B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9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310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67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47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8C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535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4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90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23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FE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3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E5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3D7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AC8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12D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F51F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06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FF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55D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AE6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99E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DE87DD" w14:textId="77777777" w:rsidTr="00503750">
        <w:tc>
          <w:tcPr>
            <w:tcW w:w="2302" w:type="dxa"/>
            <w:vAlign w:val="center"/>
          </w:tcPr>
          <w:p w14:paraId="1060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6F6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DE5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B61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B0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9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3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A8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4DED5" w14:textId="77777777" w:rsidTr="00503750">
        <w:tc>
          <w:tcPr>
            <w:tcW w:w="15593" w:type="dxa"/>
            <w:gridSpan w:val="8"/>
            <w:vAlign w:val="center"/>
          </w:tcPr>
          <w:p w14:paraId="260F0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1189DA" w14:textId="77777777" w:rsidTr="00503750">
        <w:tc>
          <w:tcPr>
            <w:tcW w:w="2302" w:type="dxa"/>
            <w:vAlign w:val="center"/>
          </w:tcPr>
          <w:p w14:paraId="43754A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C54C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63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CB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8F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C7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7BB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347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5E0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24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788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09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0F9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D3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455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5F9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128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767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E0C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152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EF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64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1F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72B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FFD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8F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E9A5A" w14:textId="77777777" w:rsidTr="00503750">
        <w:tc>
          <w:tcPr>
            <w:tcW w:w="2302" w:type="dxa"/>
            <w:vAlign w:val="center"/>
          </w:tcPr>
          <w:p w14:paraId="02DC6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E0A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84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F28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A9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86E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00F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4E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44CC0" w14:textId="77777777" w:rsidTr="00503750">
        <w:tc>
          <w:tcPr>
            <w:tcW w:w="15593" w:type="dxa"/>
            <w:gridSpan w:val="8"/>
            <w:vAlign w:val="center"/>
          </w:tcPr>
          <w:p w14:paraId="54546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18BD04" w14:textId="77777777" w:rsidTr="00503750">
        <w:tc>
          <w:tcPr>
            <w:tcW w:w="2302" w:type="dxa"/>
            <w:vAlign w:val="center"/>
          </w:tcPr>
          <w:p w14:paraId="51014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4EEA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963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EF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C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EE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D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B6B7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A17F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E96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08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34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CC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750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E2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5D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C19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F5D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46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6E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0B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04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E3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9C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A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78D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26E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E4E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7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CC7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97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64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14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23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8CE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031D5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8C518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4D7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5C84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4E4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B6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59B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2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861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B8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AD7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1FE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1B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34D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FA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08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BC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AB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9F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1B422B" w14:textId="77777777" w:rsidR="00944C3D" w:rsidRDefault="00944C3D" w:rsidP="00944C3D">
      <w:pPr>
        <w:rPr>
          <w:rFonts w:ascii="Arial" w:hAnsi="Arial"/>
          <w:b/>
        </w:rPr>
      </w:pPr>
    </w:p>
    <w:p w14:paraId="15C623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C10590" w14:textId="77777777" w:rsidTr="00503750">
        <w:tc>
          <w:tcPr>
            <w:tcW w:w="1944" w:type="dxa"/>
            <w:vAlign w:val="center"/>
          </w:tcPr>
          <w:p w14:paraId="6D41EC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202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579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C50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937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E2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A79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87C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05E4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50A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03A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7EB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B69D64" w14:textId="77777777" w:rsidTr="00503750">
        <w:tc>
          <w:tcPr>
            <w:tcW w:w="15685" w:type="dxa"/>
            <w:gridSpan w:val="12"/>
            <w:vAlign w:val="center"/>
          </w:tcPr>
          <w:p w14:paraId="2FFF3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F91FFA" w14:textId="77777777" w:rsidTr="00503750">
        <w:tc>
          <w:tcPr>
            <w:tcW w:w="1944" w:type="dxa"/>
            <w:vAlign w:val="center"/>
          </w:tcPr>
          <w:p w14:paraId="34C0F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D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16B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B10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F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7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5CC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A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D16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E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F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C75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0526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74CA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EF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1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B8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94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DB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98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6F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AB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1D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54B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62B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761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9185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29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3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BC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AF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D21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CA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6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7C4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68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86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86F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A9D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8CB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D7A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36B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42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D26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8D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54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497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2BB5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1DD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888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4FA726" w14:textId="77777777" w:rsidTr="00503750">
        <w:tc>
          <w:tcPr>
            <w:tcW w:w="1944" w:type="dxa"/>
            <w:vAlign w:val="center"/>
          </w:tcPr>
          <w:p w14:paraId="23BE9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F2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243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499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7D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4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BA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D90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E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39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6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33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5914E" w14:textId="77777777" w:rsidTr="00503750">
        <w:tc>
          <w:tcPr>
            <w:tcW w:w="15685" w:type="dxa"/>
            <w:gridSpan w:val="12"/>
            <w:vAlign w:val="center"/>
          </w:tcPr>
          <w:p w14:paraId="47CC4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7D1466" w14:textId="77777777" w:rsidTr="00503750">
        <w:tc>
          <w:tcPr>
            <w:tcW w:w="1944" w:type="dxa"/>
            <w:vAlign w:val="center"/>
          </w:tcPr>
          <w:p w14:paraId="735408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E5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478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03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DAD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77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98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17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F2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042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24E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846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E45D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0847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141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C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0F9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08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F1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9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3D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FF9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5EB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025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B8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BF21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E2A9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2C6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1A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6D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73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A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18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503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E51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99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FB8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B4C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30592" w14:textId="77777777" w:rsidTr="00503750">
        <w:tc>
          <w:tcPr>
            <w:tcW w:w="1944" w:type="dxa"/>
            <w:vAlign w:val="center"/>
          </w:tcPr>
          <w:p w14:paraId="52028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21C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1C2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EB9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32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C4A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AC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447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E38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08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1C1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E56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C068C" w14:textId="77777777" w:rsidTr="00503750">
        <w:tc>
          <w:tcPr>
            <w:tcW w:w="15685" w:type="dxa"/>
            <w:gridSpan w:val="12"/>
            <w:vAlign w:val="center"/>
          </w:tcPr>
          <w:p w14:paraId="49399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3A0B45" w14:textId="77777777" w:rsidTr="00503750">
        <w:tc>
          <w:tcPr>
            <w:tcW w:w="1944" w:type="dxa"/>
            <w:vAlign w:val="center"/>
          </w:tcPr>
          <w:p w14:paraId="5C840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A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0CE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9A1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1B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97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0A0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391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4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8A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B0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34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594F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F4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6D2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D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5C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606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53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1D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3F3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4C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65C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0F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51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4822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4F8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01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AD4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3A1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DB0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04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0F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3A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0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07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876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F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23C4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C5290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7A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9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5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E09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A5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75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D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8D5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42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615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9AC8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1EE9A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1B44D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7CD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74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7C7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23B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D28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F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A1D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F7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3C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F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3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65C3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2E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BB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5E0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B2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19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BD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A5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A8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D14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3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8C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A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CD1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8FB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6339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0DF2E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862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9C3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1C328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16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091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0397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CB4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90F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CBC3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D9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1F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C4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D1EA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D04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A286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CC45D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5BF11F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9F3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0C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4BD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BFA9D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E20A6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90A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60C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9892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E27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663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EBF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D64E9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904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2A21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1D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92A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9A5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AE16FE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5B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121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C4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7E29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A6AB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432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C1832F" w14:textId="77777777" w:rsidTr="00503750">
        <w:trPr>
          <w:trHeight w:val="1073"/>
        </w:trPr>
        <w:tc>
          <w:tcPr>
            <w:tcW w:w="3614" w:type="dxa"/>
            <w:vMerge/>
          </w:tcPr>
          <w:p w14:paraId="358EF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3D9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42B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7F0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517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BD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0379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A5F811" w14:textId="77777777" w:rsidTr="00503750">
        <w:trPr>
          <w:trHeight w:val="283"/>
        </w:trPr>
        <w:tc>
          <w:tcPr>
            <w:tcW w:w="3614" w:type="dxa"/>
          </w:tcPr>
          <w:p w14:paraId="5AD28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DC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8AC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4D1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AE2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38B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850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61E7AD" w14:textId="77777777" w:rsidTr="00503750">
        <w:trPr>
          <w:trHeight w:val="283"/>
        </w:trPr>
        <w:tc>
          <w:tcPr>
            <w:tcW w:w="3614" w:type="dxa"/>
          </w:tcPr>
          <w:p w14:paraId="262A6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00A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93C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9FB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B4B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0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A23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DAE80A" w14:textId="77777777" w:rsidTr="00503750">
        <w:trPr>
          <w:trHeight w:val="283"/>
        </w:trPr>
        <w:tc>
          <w:tcPr>
            <w:tcW w:w="3614" w:type="dxa"/>
          </w:tcPr>
          <w:p w14:paraId="7401A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023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DF2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25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C53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02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0DA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048D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C252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A8935A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7E44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C0BD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176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D59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DA64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336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71E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0D4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343C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9DC2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DB7E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F30E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1D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EA14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A4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4C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C6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7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1F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AAA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739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1CE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D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0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9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73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88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92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3C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8C3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74E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102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FD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F7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F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41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22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6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CA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664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51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90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4DA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3CC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08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F3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7E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089F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9742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550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0F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E7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2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10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B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0C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5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752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2E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EA65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7219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2BC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FE3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09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3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5E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5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4A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2D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725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B1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3ED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9F2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FF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0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5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F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76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2A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137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AD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C4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D07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46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8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A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2A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34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2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F7B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52A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ADC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8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7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A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1E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46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0C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681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27B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3B59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893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DE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6B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90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65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E5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0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CA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B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B714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E0B2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3F3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72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1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34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9E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86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C50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17F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0773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DEEA9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F58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71D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CEA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94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54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96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F2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8F5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40C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057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9DD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04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30BC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A93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CC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F82B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7272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E285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BC4B4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5F46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1B47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82E418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904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DA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F06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F9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73F9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51DB1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193B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76D2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77E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42D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84F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1D977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4E8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DC2D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C4BD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AB54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C74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8E61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D48C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D89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5DE9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E48F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6210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7530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3EF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FD5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BE1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A0B6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834E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C4ED2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EE1E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3732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9E93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FDC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4ADB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AC330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CA06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55D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0835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E79B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4EC3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2E1B68" w14:textId="77777777" w:rsidR="00944C3D" w:rsidRDefault="00944C3D" w:rsidP="00944C3D">
      <w:pPr>
        <w:rPr>
          <w:rFonts w:ascii="Arial" w:hAnsi="Arial"/>
          <w:b/>
        </w:rPr>
      </w:pPr>
    </w:p>
    <w:p w14:paraId="33DE67C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46274D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63F4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313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25AC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64B04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707E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FDC03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2A3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937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AD39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F5E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159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BC34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E8E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CEB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196F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8DEF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35E0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9853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6AC5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11A9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8DA7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E7DC1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6F9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4A7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19C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18D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D4F12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16F6BD6" w14:textId="77777777" w:rsidTr="00503750">
        <w:tc>
          <w:tcPr>
            <w:tcW w:w="2835" w:type="dxa"/>
            <w:vAlign w:val="center"/>
          </w:tcPr>
          <w:p w14:paraId="41342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C9F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52F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35A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7733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156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70726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A88CD3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35234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7170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B8F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117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0612A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81C9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516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804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5A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6F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35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CD8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2DC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E42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EB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01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4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B65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31A0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C03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9A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30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B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AA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1F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62E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F9E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E6B1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13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D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8A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4D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BDDF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403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F3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62B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8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A1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5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63C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DE7A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6FE6A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56F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7D9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6E6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9FF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0F7A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2D29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B588C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4C19CC" w14:textId="77777777" w:rsidR="00944C3D" w:rsidRDefault="00944C3D" w:rsidP="00944C3D">
      <w:pPr>
        <w:rPr>
          <w:rFonts w:ascii="Arial" w:hAnsi="Arial"/>
          <w:b/>
        </w:rPr>
      </w:pPr>
    </w:p>
    <w:p w14:paraId="28867E1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F01342" w14:textId="77777777" w:rsidTr="00503750">
        <w:tc>
          <w:tcPr>
            <w:tcW w:w="2835" w:type="dxa"/>
            <w:vAlign w:val="center"/>
          </w:tcPr>
          <w:p w14:paraId="4AA08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A7C7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80B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056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8FD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E58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E0FE0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1FC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D6C3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72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3B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E9D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2A8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7D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A31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CC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1A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D0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C4E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9EC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9E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3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76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77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4C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87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7A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396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6B4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F2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6A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D6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FAD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5ED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8BCF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199C4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1FD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E4B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3CB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AE7E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A5F2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49CD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BC2571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65B6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AB2E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06A71F" w14:textId="77777777" w:rsidTr="00503750">
        <w:trPr>
          <w:trHeight w:val="699"/>
        </w:trPr>
        <w:tc>
          <w:tcPr>
            <w:tcW w:w="3502" w:type="dxa"/>
            <w:vMerge/>
          </w:tcPr>
          <w:p w14:paraId="5994F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3460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F91C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40DF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462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FE0F81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9A1C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32CEA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D3D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11A1E5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0A46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5B43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2F30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756E9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202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4874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7B6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B756E9" w14:textId="77777777" w:rsidTr="00503750">
        <w:trPr>
          <w:trHeight w:val="593"/>
        </w:trPr>
        <w:tc>
          <w:tcPr>
            <w:tcW w:w="3497" w:type="dxa"/>
          </w:tcPr>
          <w:p w14:paraId="3E4B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076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65A5D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8715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8DD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8F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47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E4C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29DD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7E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72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E8A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A458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87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6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F1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3E4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A0A0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5F1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1E1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EFFA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05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97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832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3445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60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F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41B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C7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3CE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4A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214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A8D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91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8E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2E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80C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60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C7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BFBE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A5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098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8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808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DB3A6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5CA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6B9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6646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C7F01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9E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B7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E6A4F9" w14:textId="77777777" w:rsidR="00944C3D" w:rsidRDefault="00944C3D" w:rsidP="00944C3D">
      <w:pPr>
        <w:rPr>
          <w:rFonts w:ascii="Arial" w:hAnsi="Arial"/>
          <w:b/>
        </w:rPr>
      </w:pPr>
    </w:p>
    <w:p w14:paraId="0D53D155" w14:textId="77777777" w:rsidR="00944C3D" w:rsidRDefault="00944C3D" w:rsidP="00944C3D">
      <w:pPr>
        <w:rPr>
          <w:rFonts w:ascii="Arial" w:hAnsi="Arial"/>
          <w:b/>
        </w:rPr>
      </w:pPr>
    </w:p>
    <w:p w14:paraId="63925A6E" w14:textId="77777777" w:rsidR="00944C3D" w:rsidRDefault="00944C3D" w:rsidP="00944C3D">
      <w:pPr>
        <w:rPr>
          <w:rFonts w:ascii="Arial" w:hAnsi="Arial"/>
          <w:b/>
        </w:rPr>
      </w:pPr>
    </w:p>
    <w:p w14:paraId="00A422C7" w14:textId="77777777" w:rsidR="00944C3D" w:rsidRDefault="00944C3D" w:rsidP="00944C3D">
      <w:pPr>
        <w:rPr>
          <w:rFonts w:ascii="Arial" w:hAnsi="Arial"/>
          <w:b/>
        </w:rPr>
      </w:pPr>
    </w:p>
    <w:p w14:paraId="33D6E6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B948892" w14:textId="77777777" w:rsidTr="00503750">
        <w:tc>
          <w:tcPr>
            <w:tcW w:w="2622" w:type="dxa"/>
            <w:vAlign w:val="center"/>
          </w:tcPr>
          <w:p w14:paraId="5658E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C15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6A4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CDE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FC7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7233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17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D3C7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9B0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F2C6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483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684B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B69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B55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EA1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AD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8A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A8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79DE4F" w14:textId="77777777" w:rsidTr="00503750">
        <w:tc>
          <w:tcPr>
            <w:tcW w:w="2622" w:type="dxa"/>
            <w:vAlign w:val="center"/>
          </w:tcPr>
          <w:p w14:paraId="2C27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B6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DD5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921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D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C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2D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1261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23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8A6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CF3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B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EC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241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26F2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212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EC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DF0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5A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753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48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D45824" w14:textId="77777777" w:rsidTr="00503750">
        <w:tc>
          <w:tcPr>
            <w:tcW w:w="2622" w:type="dxa"/>
            <w:vAlign w:val="center"/>
          </w:tcPr>
          <w:p w14:paraId="6535909A" w14:textId="092265EC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2F9468D" w14:textId="0B26BCC7" w:rsidR="00944C3D" w:rsidRPr="008C56AB" w:rsidRDefault="00515D74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100043</w:t>
            </w:r>
          </w:p>
        </w:tc>
        <w:tc>
          <w:tcPr>
            <w:tcW w:w="1275" w:type="dxa"/>
            <w:vAlign w:val="center"/>
          </w:tcPr>
          <w:p w14:paraId="40146A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A48D9E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DC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E0CF8" w14:textId="5A3A3DDA" w:rsidR="00944C3D" w:rsidRPr="008C56AB" w:rsidRDefault="00515D74" w:rsidP="00BB375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107744</w:t>
            </w:r>
          </w:p>
        </w:tc>
      </w:tr>
      <w:tr w:rsidR="0099716A" w:rsidRPr="00050529" w14:paraId="2E188D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463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1D4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2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84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3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F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56EAF9" w14:textId="77777777" w:rsidTr="00503750">
        <w:tc>
          <w:tcPr>
            <w:tcW w:w="2622" w:type="dxa"/>
            <w:vAlign w:val="center"/>
          </w:tcPr>
          <w:p w14:paraId="7EE66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801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DA5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D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9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0A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C36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8121C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54D2E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268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36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292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E7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23C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8ED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BD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094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7DA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C43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DA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9D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59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3B00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5C8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E88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D7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B8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CE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AA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A337FD" w14:textId="77777777" w:rsidTr="00503750">
        <w:tc>
          <w:tcPr>
            <w:tcW w:w="2622" w:type="dxa"/>
            <w:vAlign w:val="center"/>
          </w:tcPr>
          <w:p w14:paraId="4F9FF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01F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0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6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DFE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8FE65F" w14:textId="77777777" w:rsidTr="00503750">
        <w:tc>
          <w:tcPr>
            <w:tcW w:w="2622" w:type="dxa"/>
            <w:vAlign w:val="center"/>
          </w:tcPr>
          <w:p w14:paraId="0CA7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A1C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00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A8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57F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721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3A1A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8597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10789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EFE4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17DE7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BEFEB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3E406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21640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2ABC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6B569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A5A2E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6834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A5AE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A40B3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84FBA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7DB7B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123B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E53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E6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E40D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6C5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FA2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AD01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3E8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D71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5F3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620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6795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CC1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BEF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C4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0FD8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D3B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D5F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0523B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80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33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F023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998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ED5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428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E93E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60E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951F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3A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402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B76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C82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27F9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59009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88D8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CD0D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95D99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CFE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1464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A99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E96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A4F0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5CC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BE7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D18E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116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99D7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FEB1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00DD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12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6ECF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DB0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509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54C3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8E58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71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A47E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E891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40C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120B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4417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ADDFEA3" w14:textId="77777777" w:rsidTr="00503750">
        <w:tc>
          <w:tcPr>
            <w:tcW w:w="2835" w:type="dxa"/>
            <w:vAlign w:val="center"/>
          </w:tcPr>
          <w:p w14:paraId="05508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C555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FCB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C7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B25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FB6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096AC1" w14:textId="77777777" w:rsidTr="00503750">
        <w:tc>
          <w:tcPr>
            <w:tcW w:w="2835" w:type="dxa"/>
            <w:vAlign w:val="center"/>
          </w:tcPr>
          <w:p w14:paraId="117E8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EAE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64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F1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A2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E1A90" w14:textId="77777777" w:rsidTr="00503750">
        <w:tc>
          <w:tcPr>
            <w:tcW w:w="2835" w:type="dxa"/>
            <w:vAlign w:val="center"/>
          </w:tcPr>
          <w:p w14:paraId="47512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70D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C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BB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52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9E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4065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FDB6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51B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7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43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515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010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DC1E66" w14:textId="77777777" w:rsidTr="00503750">
        <w:tc>
          <w:tcPr>
            <w:tcW w:w="2835" w:type="dxa"/>
            <w:vAlign w:val="center"/>
          </w:tcPr>
          <w:p w14:paraId="6773B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FE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4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F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0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65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3BF5C" w14:textId="77777777" w:rsidTr="00503750">
        <w:tc>
          <w:tcPr>
            <w:tcW w:w="2835" w:type="dxa"/>
            <w:vAlign w:val="center"/>
          </w:tcPr>
          <w:p w14:paraId="7D86F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0BD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C1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A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FE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D0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4B3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680EE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B3C73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DBDA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D2D1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35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8370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4CDE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DDB4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050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4B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22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5A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8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ECEC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4021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073C2CB" w14:textId="77777777" w:rsidTr="00503750">
        <w:tc>
          <w:tcPr>
            <w:tcW w:w="2552" w:type="dxa"/>
            <w:shd w:val="clear" w:color="auto" w:fill="auto"/>
            <w:vAlign w:val="center"/>
          </w:tcPr>
          <w:p w14:paraId="644C73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FBC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E51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6EF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C8B2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2E74F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04C2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AF6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7817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1952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6D6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7BDC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E492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058D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1185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383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7AAF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27B6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88DD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17476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D7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CDB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CFA86A" w14:textId="77777777" w:rsidTr="00503750">
        <w:tc>
          <w:tcPr>
            <w:tcW w:w="4395" w:type="dxa"/>
            <w:vMerge/>
          </w:tcPr>
          <w:p w14:paraId="551A83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27F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962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361D5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7C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A16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096D3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064A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810C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712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54D89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BB5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4655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DB2C5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C41A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6D25DE" w14:textId="77777777" w:rsidTr="00503750">
        <w:tc>
          <w:tcPr>
            <w:tcW w:w="4395" w:type="dxa"/>
            <w:vAlign w:val="center"/>
          </w:tcPr>
          <w:p w14:paraId="1AE26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BE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76BE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ECD5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528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B3A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BEB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00050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C6CA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5BB2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AD2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ACAC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CE4F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9CF159D" w14:textId="6DCB978D" w:rsidR="00944C3D" w:rsidRPr="008C56AB" w:rsidRDefault="00515D74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54846</w:t>
            </w:r>
          </w:p>
        </w:tc>
        <w:tc>
          <w:tcPr>
            <w:tcW w:w="2835" w:type="dxa"/>
            <w:vAlign w:val="center"/>
          </w:tcPr>
          <w:p w14:paraId="287CF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5C1A2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6381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F4493D" w14:textId="77777777" w:rsidTr="00503750">
        <w:tc>
          <w:tcPr>
            <w:tcW w:w="4395" w:type="dxa"/>
            <w:vAlign w:val="center"/>
          </w:tcPr>
          <w:p w14:paraId="30740A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C45D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3AE8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A6CA8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AAA6B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E41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81B2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46E2B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B469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30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4F8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128B3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758F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2087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D2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2B760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A7427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527EDB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764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FF3C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5CD1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ED085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9F8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CB21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EB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6866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E5352D5" w14:textId="77777777" w:rsidTr="00503750">
        <w:tc>
          <w:tcPr>
            <w:tcW w:w="1843" w:type="dxa"/>
            <w:vAlign w:val="center"/>
          </w:tcPr>
          <w:p w14:paraId="5920A9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519B2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E5A1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5755A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274E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8F64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C54E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E4FA88" w14:textId="77777777" w:rsidTr="00503750">
        <w:tc>
          <w:tcPr>
            <w:tcW w:w="1843" w:type="dxa"/>
            <w:vAlign w:val="center"/>
          </w:tcPr>
          <w:p w14:paraId="1D9D7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E222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EB69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56C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80E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947A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E23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4786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6C18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CE5C8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57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923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5974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DC6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9F5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BF108" w14:textId="77777777" w:rsidTr="00503750">
        <w:tc>
          <w:tcPr>
            <w:tcW w:w="1843" w:type="dxa"/>
            <w:vAlign w:val="center"/>
          </w:tcPr>
          <w:p w14:paraId="4EF7D3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841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329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8CAC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CCF3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8CC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B2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0D2DC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F3A8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37A0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1D6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A07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8505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3028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808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31E89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1A182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C221C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9AF4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AEC4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B637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636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3D5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B3E0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63E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1B333C8" w14:textId="77777777" w:rsidTr="00503750">
        <w:trPr>
          <w:trHeight w:val="664"/>
        </w:trPr>
        <w:tc>
          <w:tcPr>
            <w:tcW w:w="3372" w:type="dxa"/>
          </w:tcPr>
          <w:p w14:paraId="424A22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0DD5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D53D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57B4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D65A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4B2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27E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26DC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BC335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0A2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9F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950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F737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177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60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094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9D11B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13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6A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C2C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174F7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0E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2A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AA2B0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2A735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BED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FC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1E4C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F20D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BDEB7ED" w14:textId="77777777" w:rsidTr="00503750">
        <w:tc>
          <w:tcPr>
            <w:tcW w:w="2835" w:type="dxa"/>
            <w:vAlign w:val="center"/>
          </w:tcPr>
          <w:p w14:paraId="24022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A38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8B96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171C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B24A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F99363" w14:textId="77777777" w:rsidTr="00503750">
        <w:tc>
          <w:tcPr>
            <w:tcW w:w="2835" w:type="dxa"/>
          </w:tcPr>
          <w:p w14:paraId="0A42E8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CB0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3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1F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79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8616F6" w14:textId="77777777" w:rsidTr="00503750">
        <w:tc>
          <w:tcPr>
            <w:tcW w:w="2835" w:type="dxa"/>
          </w:tcPr>
          <w:p w14:paraId="14981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ACC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802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74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AF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428F1E" w14:textId="77777777" w:rsidTr="00503750">
        <w:tc>
          <w:tcPr>
            <w:tcW w:w="2835" w:type="dxa"/>
          </w:tcPr>
          <w:p w14:paraId="472BA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FF0C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8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AB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935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7900A" w14:textId="77777777" w:rsidTr="00503750">
        <w:tc>
          <w:tcPr>
            <w:tcW w:w="2835" w:type="dxa"/>
            <w:vAlign w:val="center"/>
          </w:tcPr>
          <w:p w14:paraId="76795B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A5C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AE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540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CA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C7BED" w14:textId="77777777" w:rsidTr="00503750">
        <w:tc>
          <w:tcPr>
            <w:tcW w:w="2835" w:type="dxa"/>
            <w:vAlign w:val="center"/>
          </w:tcPr>
          <w:p w14:paraId="3EBD9F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BA5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22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2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4D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9E4B71" w14:textId="77777777" w:rsidTr="00503750">
        <w:tc>
          <w:tcPr>
            <w:tcW w:w="2835" w:type="dxa"/>
          </w:tcPr>
          <w:p w14:paraId="39EB2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CEE3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66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B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39F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51065" w14:textId="77777777" w:rsidTr="00503750">
        <w:tc>
          <w:tcPr>
            <w:tcW w:w="2835" w:type="dxa"/>
          </w:tcPr>
          <w:p w14:paraId="2AC0FC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8AF1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9DD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A2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9B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257ED" w14:textId="77777777" w:rsidTr="00503750">
        <w:tc>
          <w:tcPr>
            <w:tcW w:w="2835" w:type="dxa"/>
          </w:tcPr>
          <w:p w14:paraId="5242C2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3A7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42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E9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1B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3F75E" w14:textId="77777777" w:rsidR="00944C3D" w:rsidRDefault="00944C3D" w:rsidP="00944C3D">
      <w:pPr>
        <w:rPr>
          <w:rFonts w:ascii="Arial" w:hAnsi="Arial"/>
          <w:b/>
        </w:rPr>
      </w:pPr>
    </w:p>
    <w:p w14:paraId="6135839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1CC79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D0581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74A04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896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962E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87594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6025E0" w14:textId="77777777" w:rsidTr="00503750">
        <w:trPr>
          <w:trHeight w:val="443"/>
        </w:trPr>
        <w:tc>
          <w:tcPr>
            <w:tcW w:w="2560" w:type="dxa"/>
          </w:tcPr>
          <w:p w14:paraId="2C65F9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287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20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F80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87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6AF1A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099EB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BFDA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05C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EB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283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ED9F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C51C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F4D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FD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47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69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345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D7B73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1A2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B3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A73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67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59EF8" w14:textId="77777777" w:rsidR="00944C3D" w:rsidRDefault="00944C3D" w:rsidP="00944C3D">
      <w:pPr>
        <w:rPr>
          <w:rFonts w:ascii="Arial" w:hAnsi="Arial"/>
          <w:b/>
        </w:rPr>
      </w:pPr>
    </w:p>
    <w:p w14:paraId="40405268" w14:textId="77777777" w:rsidR="00944C3D" w:rsidRDefault="00944C3D" w:rsidP="00944C3D">
      <w:pPr>
        <w:rPr>
          <w:rFonts w:ascii="Arial" w:hAnsi="Arial"/>
          <w:b/>
        </w:rPr>
      </w:pPr>
    </w:p>
    <w:p w14:paraId="7EA630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8904ADC" w14:textId="77777777" w:rsidR="00944C3D" w:rsidRDefault="00944C3D" w:rsidP="00944C3D">
      <w:pPr>
        <w:rPr>
          <w:rFonts w:ascii="Arial" w:hAnsi="Arial"/>
          <w:b/>
        </w:rPr>
      </w:pPr>
    </w:p>
    <w:p w14:paraId="6294A5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D33C7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A4A9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13E4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3330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D5B2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C3B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0BA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64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B9AF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2D7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070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FE5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DDA9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85DF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D29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FAA0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A8C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8E17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1B467C" w14:textId="77777777" w:rsidTr="00503750">
        <w:trPr>
          <w:trHeight w:val="677"/>
        </w:trPr>
        <w:tc>
          <w:tcPr>
            <w:tcW w:w="3358" w:type="dxa"/>
          </w:tcPr>
          <w:p w14:paraId="102DA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B76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925D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DFD1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6BC4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540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77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50FD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6E3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74C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18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3432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E4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C3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02F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5C0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900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EB44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B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4C5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B57F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D5F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CD5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2C20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61BA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3B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E6E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99B7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4E35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52466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598B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3C5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6E00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8ABB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47C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891B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255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3D0F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7A4C6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8E0F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5F7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25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F047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EF0B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ABA1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07763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6A4A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B235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C43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34D4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214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EAC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F3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DFC5B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FB9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EBC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3A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4A0B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B0F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9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0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9AC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A68A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1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39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485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CA6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06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BAD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037D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E5364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32439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603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43CB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FE85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BA49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57D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C423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480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483B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9D7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95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C3F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5D2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3016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E4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73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EFDE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A51E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824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E26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BD32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D4771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DDF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9F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F077E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33BE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2B8150" w14:textId="77777777" w:rsidTr="00503750">
        <w:tc>
          <w:tcPr>
            <w:tcW w:w="3686" w:type="dxa"/>
            <w:vAlign w:val="center"/>
          </w:tcPr>
          <w:p w14:paraId="3411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DF9C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87763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446E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0C9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5F2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0D1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FF458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567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1BB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A5C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8317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1BC1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CD1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A71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04DE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179EF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3A5C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23F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04B7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397C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BC33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0063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E6B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3761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71B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4F4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9D3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7D93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936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94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678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8F383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442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B02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01A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3763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C80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B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8A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8CAB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EC7E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C34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0C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52B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CC7B2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9E4DC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ADB1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1AC2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AD47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7D59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7DA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388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AF1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EAF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F1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BABC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F82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07D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45C1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CE7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760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C2F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0B6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E7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E7B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C73F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BE489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9523B" w14:textId="77777777" w:rsidR="00944C3D" w:rsidRDefault="00944C3D" w:rsidP="00944C3D">
      <w:pPr>
        <w:rPr>
          <w:sz w:val="22"/>
          <w:szCs w:val="22"/>
        </w:rPr>
      </w:pPr>
    </w:p>
    <w:p w14:paraId="6F548130" w14:textId="77777777" w:rsidR="00944C3D" w:rsidRDefault="00944C3D" w:rsidP="00944C3D">
      <w:pPr>
        <w:rPr>
          <w:sz w:val="22"/>
          <w:szCs w:val="22"/>
        </w:rPr>
      </w:pPr>
    </w:p>
    <w:p w14:paraId="17ED13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D20B24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A63F3D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8EFC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872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4A215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583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B0A1B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4505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F5D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12A9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58F06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DBAF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7ED1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031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83D2E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0B6D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65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E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02A43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FE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4CE2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B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9A03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6299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94E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CBA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66EE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90E9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5BB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47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B23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CF32C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DB6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AB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177A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2AEC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6B2C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9B6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721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C48B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6C18A4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21810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3CD1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82F39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15FA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E2D4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E117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F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334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29CE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EAC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88A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15F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F2F9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552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1FF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22FA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FB7B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EAFE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923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D03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DDA5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F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F6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5F4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CAF5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34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C2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590BB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19CCC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D0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F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23C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38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A3E4AD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C9C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E30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FB70F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CCDE2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8C90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BF5F95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6BA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10C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A02D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8CAEAD" w14:textId="77777777" w:rsidR="00944C3D" w:rsidRPr="003607F0" w:rsidRDefault="00944C3D" w:rsidP="00944C3D"/>
    <w:p w14:paraId="3F160D3F" w14:textId="77777777" w:rsidR="00F47675" w:rsidRPr="00944C3D" w:rsidRDefault="00F47675" w:rsidP="00944C3D"/>
    <w:sectPr w:rsidR="00F47675" w:rsidRPr="00944C3D" w:rsidSect="003E285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78D4" w14:textId="77777777" w:rsidR="003E2850" w:rsidRDefault="003E2850">
      <w:r>
        <w:separator/>
      </w:r>
    </w:p>
  </w:endnote>
  <w:endnote w:type="continuationSeparator" w:id="0">
    <w:p w14:paraId="3363BE97" w14:textId="77777777" w:rsidR="003E2850" w:rsidRDefault="003E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F6C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96A01E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7F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FB0C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9A1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008E45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13BA8" w14:textId="77777777" w:rsidR="003E2850" w:rsidRDefault="003E2850">
      <w:r>
        <w:separator/>
      </w:r>
    </w:p>
  </w:footnote>
  <w:footnote w:type="continuationSeparator" w:id="0">
    <w:p w14:paraId="17C2AD13" w14:textId="77777777" w:rsidR="003E2850" w:rsidRDefault="003E2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557228">
    <w:abstractNumId w:val="13"/>
  </w:num>
  <w:num w:numId="2" w16cid:durableId="346519747">
    <w:abstractNumId w:val="17"/>
  </w:num>
  <w:num w:numId="3" w16cid:durableId="1193298050">
    <w:abstractNumId w:val="8"/>
  </w:num>
  <w:num w:numId="4" w16cid:durableId="1358656394">
    <w:abstractNumId w:val="7"/>
  </w:num>
  <w:num w:numId="5" w16cid:durableId="10718559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98034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237402">
    <w:abstractNumId w:val="20"/>
  </w:num>
  <w:num w:numId="8" w16cid:durableId="1630168514">
    <w:abstractNumId w:val="10"/>
  </w:num>
  <w:num w:numId="9" w16cid:durableId="2067407897">
    <w:abstractNumId w:val="0"/>
  </w:num>
  <w:num w:numId="10" w16cid:durableId="1876574532">
    <w:abstractNumId w:val="19"/>
  </w:num>
  <w:num w:numId="11" w16cid:durableId="289095428">
    <w:abstractNumId w:val="6"/>
  </w:num>
  <w:num w:numId="12" w16cid:durableId="553739227">
    <w:abstractNumId w:val="9"/>
  </w:num>
  <w:num w:numId="13" w16cid:durableId="329603949">
    <w:abstractNumId w:val="12"/>
  </w:num>
  <w:num w:numId="14" w16cid:durableId="966274944">
    <w:abstractNumId w:val="15"/>
  </w:num>
  <w:num w:numId="15" w16cid:durableId="56905270">
    <w:abstractNumId w:val="14"/>
  </w:num>
  <w:num w:numId="16" w16cid:durableId="658264703">
    <w:abstractNumId w:val="2"/>
  </w:num>
  <w:num w:numId="17" w16cid:durableId="1457679055">
    <w:abstractNumId w:val="4"/>
  </w:num>
  <w:num w:numId="18" w16cid:durableId="1639070425">
    <w:abstractNumId w:val="11"/>
  </w:num>
  <w:num w:numId="19" w16cid:durableId="1139028668">
    <w:abstractNumId w:val="5"/>
  </w:num>
  <w:num w:numId="20" w16cid:durableId="1818258129">
    <w:abstractNumId w:val="18"/>
  </w:num>
  <w:num w:numId="21" w16cid:durableId="49723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2850"/>
    <w:rsid w:val="003E5CE2"/>
    <w:rsid w:val="003E5DB0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5D74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0B92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3753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2BC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8CF4-1D2F-46F5-A37A-66A48CE6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5272</Words>
  <Characters>30051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2024-02-28T12:09:00Z</dcterms:created>
  <dcterms:modified xsi:type="dcterms:W3CDTF">2024-02-28T12:09:00Z</dcterms:modified>
</cp:coreProperties>
</file>