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5652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9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5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5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7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F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5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A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F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3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B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6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E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A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C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7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1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5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7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6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E8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C4091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83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4C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15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32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8C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16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51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85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45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F2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CF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E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116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6F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AE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98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44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83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57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AB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4A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C2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75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5B1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A1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B7E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3F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00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0F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17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AB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970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D4F9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F3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61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2C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69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53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C8E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AF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10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24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6B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26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4A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42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4C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C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49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2AA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5B2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8F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57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C0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7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F80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8A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2D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E9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6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9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1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E7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8F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6A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EC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8E549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19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E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68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20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B4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41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75E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65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E5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0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EB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A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85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3D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3F9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A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1A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9F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089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80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3D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42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34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B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42B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07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09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4F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DA8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1E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CD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4A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1F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9943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B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F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E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1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9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1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19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7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8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8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A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B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B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1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A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73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4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D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5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7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5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D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5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8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B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0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F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D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83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3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8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AF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120EB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0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A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8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0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0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4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2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5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6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B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C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4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2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69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DE4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F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D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0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C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1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3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D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6F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45A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4E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2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22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C6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7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9CC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B0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E2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F1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B9BAF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8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2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1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2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99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D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5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1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4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0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2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F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C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8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8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E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7C39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5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6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0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0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5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6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5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0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8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7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0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8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0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565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9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D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A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4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B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2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4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B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4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2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0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39C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6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7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8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A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9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2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1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3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C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B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6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7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0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C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2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0BA5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3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E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2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6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2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B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A5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0E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CB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D9C3E" w14:textId="3708DF2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BB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F5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A5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7D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A3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04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C6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89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8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D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1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1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A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2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B0B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E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D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E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E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3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53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FF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FA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D2D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1C41A3" wp14:editId="3D0EBE8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91F2D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1C41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891F2D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F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DD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06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6D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0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B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6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9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4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7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B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B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2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4FB0A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FD76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6F05B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C9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9AF9F8C" wp14:editId="6188B6A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145F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F9F8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1E145F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D3AA49" wp14:editId="5738A44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E5AD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3AA4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9BE5AD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026DD7" wp14:editId="7F3CA03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5B74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26DD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8D5B74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3DBCA14" wp14:editId="31E448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91D4D" w14:textId="5CCCD32E" w:rsidR="000B647F" w:rsidRDefault="00000000" w:rsidP="00944C3D">
                                  <w:fldSimple w:instr=" MERGEFIELD  aDMOD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BCA1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0791D4D" w14:textId="5CCCD32E" w:rsidR="000B647F" w:rsidRDefault="00000000" w:rsidP="00944C3D">
                            <w:fldSimple w:instr=" MERGEFIELD  aDMOD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DC1B534" wp14:editId="2B51586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D94DA" w14:textId="5BAF7C8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1B53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90D94DA" w14:textId="5BAF7C8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AB8DFA0" wp14:editId="5167DB2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8BA7A" w14:textId="488C09A4" w:rsidR="000B647F" w:rsidRDefault="00000000" w:rsidP="00944C3D">
                                  <w:fldSimple w:instr=" MERGEFIELD  aDRDO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8DFA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EE8BA7A" w14:textId="488C09A4" w:rsidR="000B647F" w:rsidRDefault="00000000" w:rsidP="00944C3D">
                            <w:fldSimple w:instr=" MERGEFIELD  aDRDO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84F8C2A" wp14:editId="3EC0D9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CCE9D" w14:textId="37F86B3B" w:rsidR="000B647F" w:rsidRDefault="00000000" w:rsidP="00944C3D">
                                  <w:fldSimple w:instr=" MERGEFIELD  aDMDO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F8C2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EBCCE9D" w14:textId="37F86B3B" w:rsidR="000B647F" w:rsidRDefault="00000000" w:rsidP="00944C3D">
                            <w:fldSimple w:instr=" MERGEFIELD  aDMDO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EB2F8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8B81F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04FF5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76BF1C8" wp14:editId="53274C0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5447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BF1C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3E5447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59BFE6F" wp14:editId="6C7CBF0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F267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BFE6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E4F267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B8DC5D" wp14:editId="36EAA27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B842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8DC5D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7BB842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266ADE7" wp14:editId="182A637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57313" w14:textId="6E96F8DF" w:rsidR="000B647F" w:rsidRDefault="00000000" w:rsidP="00944C3D">
                                  <w:fldSimple w:instr=" MERGEFIELD  aDRDOo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6ADE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9957313" w14:textId="6E96F8DF" w:rsidR="000B647F" w:rsidRDefault="00000000" w:rsidP="00944C3D">
                            <w:fldSimple w:instr=" MERGEFIELD  aDRDOo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D3793D2" wp14:editId="482E97D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5A974" w14:textId="61E86B21" w:rsidR="000B647F" w:rsidRDefault="00000000" w:rsidP="00944C3D">
                                  <w:fldSimple w:instr=" MERGEFIELD  aDMDO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793D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F75A974" w14:textId="61E86B21" w:rsidR="000B647F" w:rsidRDefault="00000000" w:rsidP="00944C3D">
                            <w:fldSimple w:instr=" MERGEFIELD  aDMDO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E84B215" wp14:editId="03B09D5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7EF30" w14:textId="6EDF8EFE" w:rsidR="000B647F" w:rsidRDefault="00000000" w:rsidP="00944C3D">
                                  <w:fldSimple w:instr=" MERGEFIELD  aDRODo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4B21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747EF30" w14:textId="6EDF8EFE" w:rsidR="000B647F" w:rsidRDefault="00000000" w:rsidP="00944C3D">
                            <w:fldSimple w:instr=" MERGEFIELD  aDRODo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9908738" wp14:editId="28A031C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925D0" w14:textId="0513F881" w:rsidR="000B647F" w:rsidRDefault="00000000" w:rsidP="00944C3D">
                                  <w:fldSimple w:instr=" MERGEFIELD  aDMOD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0873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E0925D0" w14:textId="0513F881" w:rsidR="000B647F" w:rsidRDefault="00000000" w:rsidP="00944C3D">
                            <w:fldSimple w:instr=" MERGEFIELD  aDMOD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C3E7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A426B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40C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F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A9C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1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8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1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8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F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7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B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A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9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4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5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1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0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1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6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5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9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1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D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7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D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A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83C9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38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2B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D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9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4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A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F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D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F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2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2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6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3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C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5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A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F1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45B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65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57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16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B2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1C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0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E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6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5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E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D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E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A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73E1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3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9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3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8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4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3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E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6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7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7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1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F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D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E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A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5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1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1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C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4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DC2D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B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B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7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B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F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D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E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F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FCF2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C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A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C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B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1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4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9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1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B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B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4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F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9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7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8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5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0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3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F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DD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C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2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4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5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1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5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4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EC8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C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9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C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9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A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E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A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D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D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0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8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3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1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C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A1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CE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E5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A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C9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BA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8D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0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E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D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8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1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3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A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845C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A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A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6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0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9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F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6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B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F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8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E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2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F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6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C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A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D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B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44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10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4D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D5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87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87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8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7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06AC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B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9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A38A19" wp14:editId="30F5A7E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FFAC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38A1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0EFFAC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0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C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5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6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6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0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F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1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B36A241" wp14:editId="59FB7BF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5F83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6A24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BB5F83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E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3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A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4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C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C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5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5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9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0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6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4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53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3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E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7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D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B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2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4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7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DD6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EA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81FA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7FE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E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CEAEB6" wp14:editId="57112DA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88488" w14:textId="06E746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36118320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EAEB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E488488" w14:textId="06E746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36118320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3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7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8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5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1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8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E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C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3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10EF41" wp14:editId="29B7621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8A65F" w14:textId="6E39891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2021494167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0EF41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FD8A65F" w14:textId="6E39891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2021494167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0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2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0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7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A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8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0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F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1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4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A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4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F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F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E268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9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6EB3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7FB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B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7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6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8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1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0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D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4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4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7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C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A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4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C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F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2F2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C8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C6A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5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39C44B" wp14:editId="722C723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8A57A" w14:textId="3FB3014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Súpoločenstvo vlastníkov bytov č.1509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9C44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698A57A" w14:textId="3FB3014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Súpoločenstvo vlastníkov bytov č.1509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8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8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C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E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5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7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4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5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D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B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C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A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6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F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8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F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F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2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1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5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6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2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E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7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8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7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5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1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B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66CF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1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3BE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728E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1C03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D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F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3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6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4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5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5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B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8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7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C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A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F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F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E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F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2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0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4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6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2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9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6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BB180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59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25D93B" wp14:editId="7D0B8A0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AFC7F" w14:textId="6E2B69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Hodžova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5D9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6DAFC7F" w14:textId="6E2B69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Hodžova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D8C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3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C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2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1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C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D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E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F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E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A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4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1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D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BAB6A3" wp14:editId="1BFD565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77AE92" w14:textId="01899CAE" w:rsidR="000B647F" w:rsidRDefault="00000000" w:rsidP="00944C3D">
                                  <w:fldSimple w:instr=" MERGEFIELD  aSUB_ULICA_CISLO  \* MERGEFORMAT ">
                                    <w:r w:rsidR="001F6A04" w:rsidRPr="001F6A0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32/1509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AB6A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C77AE92" w14:textId="01899CAE" w:rsidR="000B647F" w:rsidRDefault="00000000" w:rsidP="00944C3D">
                            <w:fldSimple w:instr=" MERGEFIELD  aSUB_ULICA_CISLO  \* MERGEFORMAT ">
                              <w:r w:rsidR="001F6A04" w:rsidRPr="001F6A04">
                                <w:rPr>
                                  <w:rFonts w:ascii="Arial" w:hAnsi="Arial" w:cs="Arial"/>
                                  <w:noProof/>
                                </w:rPr>
                                <w:t>32/1509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6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9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8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D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7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9F1A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8B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BA4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0A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2EBB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4E635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E7351B" wp14:editId="20ED284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6F8A2" w14:textId="6D3DE6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7351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5E6F8A2" w14:textId="6D3DE6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2FBD22" wp14:editId="53778CC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CE9935" w14:textId="3058C3D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FBD2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BCE9935" w14:textId="3058C3D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94E8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B7E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B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7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40E8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F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A73B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61914E" wp14:editId="3610285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3C2D1" w14:textId="178691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1914E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123C2D1" w14:textId="178691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3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BF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43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70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10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D0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B6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030ED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01BA2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E864A1" wp14:editId="026931D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0B629" w14:textId="3463462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864A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5B0B629" w14:textId="3463462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30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B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6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4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F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B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0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C726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3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596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E9DF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52DE3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8AA6F56" wp14:editId="5D7DE2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87D09" w14:textId="6566C4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6A04" w:rsidRPr="004F7E5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A6F56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EC87D09" w14:textId="6566C4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6A04" w:rsidRPr="004F7E5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71B3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F79A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FDC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2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A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5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8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A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7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6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2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C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7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0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0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D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5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7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1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7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9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4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C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7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E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F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3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D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E2B7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53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7B065A" w14:textId="4DCA0BC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F6A04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FA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E31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85E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A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6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AEE1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9C6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66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45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4A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E1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6A1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B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A0B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8A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04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84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4E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7BB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8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5B44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CBF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21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53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0C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3F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6B8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E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769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2A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6F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CC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BF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AB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532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B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A640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DC6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F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59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C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82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F55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6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B53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B6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2C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71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91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223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F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D190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C3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C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9C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0F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28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DF3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A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CD6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E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C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3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2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51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3E24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19B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0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5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B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8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0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2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3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1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7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9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B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A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3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9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4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4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0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4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B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B85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4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20B36F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3495217" w14:textId="77777777" w:rsidR="00944C3D" w:rsidRDefault="00944C3D" w:rsidP="00944C3D">
      <w:pPr>
        <w:rPr>
          <w:rFonts w:ascii="Arial" w:hAnsi="Arial"/>
        </w:rPr>
      </w:pPr>
    </w:p>
    <w:p w14:paraId="1EDF0F9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E665937" w14:textId="432130C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7797DC0" w14:textId="103936D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1F6A04">
        <w:rPr>
          <w:rFonts w:ascii="Arial" w:hAnsi="Arial"/>
          <w:sz w:val="22"/>
          <w:szCs w:val="22"/>
        </w:rPr>
        <w:t>Hodžova 32/1509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ADA28CF" w14:textId="6C0B07F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E5C62E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94BA36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1966516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C91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53D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EB2E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91FA66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4DEFBB" w14:textId="0468804A" w:rsidR="00944C3D" w:rsidRPr="008D0433" w:rsidRDefault="001F6A0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Melkovičová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9F29075" w14:textId="6C7A7552" w:rsidR="00944C3D" w:rsidRPr="008D0433" w:rsidRDefault="001F6A0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9CA2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8596D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3FE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5649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F52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93533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EF892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272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8B5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ED00A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33F218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7F6BCA5" w14:textId="531C7FCF" w:rsidR="00944C3D" w:rsidRDefault="001F6A0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FAFD60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B31E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D9823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882026" w14:textId="3B5F3F7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1461B0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87075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9D7838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C30CE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77670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5D28F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7874AB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BDDB9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411B8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6CD28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F0E76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49A1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B80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2CE8C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46A2B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EA89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BC05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3661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68550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1DE4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706A2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492B6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1E7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6DAE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CEEB6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29E2DA" w14:textId="501242A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8F098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7D93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F413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09B1D2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9B9930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F49EF58" w14:textId="075FFF1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26FFC9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D398C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73608C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3C0FF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E269A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A0259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F470C8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EFB7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AE9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538C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D635E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B8EF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BDC5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576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240A4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3DDC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F1B1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A132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ABE1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040C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5C018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BB3E1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ED9FC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BB24E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27F32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4CCEB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465A9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B33FD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48E17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A3553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ACFFD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3F1E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870E7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E6994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7EAC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DBA17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71F21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05145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8DEA5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747A0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2C4420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F7968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FA920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64360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1E2BE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D63384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25C0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5B18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B8B2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985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826A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71D7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615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536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F64F7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9A0BF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4DEE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C0B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88A9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DA81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32C1E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CAB9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B424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7C728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E772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8409C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5448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13A4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C8EFB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5979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791A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E736A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827CD60" w14:textId="6793974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9FEC4A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CA059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44648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CD1EC4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6354E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9BE44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585BA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0E16C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FC17A6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7150A4" w14:textId="77777777" w:rsidTr="00503750">
        <w:tc>
          <w:tcPr>
            <w:tcW w:w="2302" w:type="dxa"/>
            <w:vAlign w:val="center"/>
          </w:tcPr>
          <w:p w14:paraId="1C8270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31475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2E251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F4CE3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3D1B4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F15AA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334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7152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878CB3E" w14:textId="77777777" w:rsidTr="00503750">
        <w:tc>
          <w:tcPr>
            <w:tcW w:w="15593" w:type="dxa"/>
            <w:gridSpan w:val="8"/>
            <w:vAlign w:val="center"/>
          </w:tcPr>
          <w:p w14:paraId="4F2F66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334FFE" w14:textId="77777777" w:rsidTr="00503750">
        <w:tc>
          <w:tcPr>
            <w:tcW w:w="2302" w:type="dxa"/>
            <w:vAlign w:val="center"/>
          </w:tcPr>
          <w:p w14:paraId="7D1A08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C31870" w14:textId="01870A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8D79D8" w14:textId="0F97D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848A9" w14:textId="3DD21B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58322B" w14:textId="294099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96CFE" w14:textId="559DDC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73028" w14:textId="2E0C57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F26E1" w14:textId="31D757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026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909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DF0D2D2" w14:textId="009644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D48F51" w14:textId="633808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AE5C7" w14:textId="24450E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DC47A" w14:textId="0BFD87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877D93" w14:textId="7E346C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9309D" w14:textId="650E06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AEA6D" w14:textId="120C18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241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E2F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889251E" w14:textId="47727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61D668" w14:textId="0268E5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B0A7A" w14:textId="27E540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DDB16" w14:textId="43165E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4AC2FE" w14:textId="7A5D24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7689D" w14:textId="0017E4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4F687" w14:textId="1EB8C2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CEFC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390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FE396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919ED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C8A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DB8C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A2D5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E61D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13A8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5BFFF9F" w14:textId="77777777" w:rsidTr="00503750">
        <w:tc>
          <w:tcPr>
            <w:tcW w:w="2302" w:type="dxa"/>
            <w:vAlign w:val="center"/>
          </w:tcPr>
          <w:p w14:paraId="08C7F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AF1B760" w14:textId="367F10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14CBF2" w14:textId="03BC9A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0D650" w14:textId="4CC92F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A74E7" w14:textId="5EDD08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3CAD0" w14:textId="36B7FC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86203" w14:textId="108CFC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4B568" w14:textId="0387F0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E9838" w14:textId="77777777" w:rsidTr="00503750">
        <w:tc>
          <w:tcPr>
            <w:tcW w:w="15593" w:type="dxa"/>
            <w:gridSpan w:val="8"/>
            <w:vAlign w:val="center"/>
          </w:tcPr>
          <w:p w14:paraId="31BE2A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23AC01E" w14:textId="77777777" w:rsidTr="00503750">
        <w:tc>
          <w:tcPr>
            <w:tcW w:w="2302" w:type="dxa"/>
            <w:vAlign w:val="center"/>
          </w:tcPr>
          <w:p w14:paraId="330282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245C630" w14:textId="282D3A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D0CF64" w14:textId="01E395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112C2" w14:textId="37BC4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298EBE" w14:textId="0F874E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5E8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D617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5CF548" w14:textId="2D2D1B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6AF4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E92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685F874" w14:textId="22520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995FBE" w14:textId="06DA5D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AE18D" w14:textId="7B043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BBCDB" w14:textId="546CA1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790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165A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9E20A2" w14:textId="1623D3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D34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9035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738E37" w14:textId="75A4C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239805" w14:textId="5C5298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BA898" w14:textId="3D29B6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FB293" w14:textId="12E1DA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28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CFE4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880AA4" w14:textId="75C9FE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86DAD" w14:textId="77777777" w:rsidTr="00503750">
        <w:tc>
          <w:tcPr>
            <w:tcW w:w="2302" w:type="dxa"/>
            <w:vAlign w:val="center"/>
          </w:tcPr>
          <w:p w14:paraId="39AFA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92CE25" w14:textId="382801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FB2986" w14:textId="5A5312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4C97B" w14:textId="16535C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23852" w14:textId="5B7E34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763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A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BEC5D5" w14:textId="03DC2E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170E9F" w14:textId="77777777" w:rsidTr="00503750">
        <w:tc>
          <w:tcPr>
            <w:tcW w:w="15593" w:type="dxa"/>
            <w:gridSpan w:val="8"/>
            <w:vAlign w:val="center"/>
          </w:tcPr>
          <w:p w14:paraId="49542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F89DC1" w14:textId="77777777" w:rsidTr="00503750">
        <w:tc>
          <w:tcPr>
            <w:tcW w:w="2302" w:type="dxa"/>
            <w:vAlign w:val="center"/>
          </w:tcPr>
          <w:p w14:paraId="3898B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62A8CE9" w14:textId="119776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6CB491" w14:textId="3AE327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7E410" w14:textId="1D2DFD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D4F4EF" w14:textId="147D2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5345D" w14:textId="068A63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6AED3" w14:textId="2E31D4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DA2BB" w14:textId="4C03B4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2771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3C8A2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20E43B" w14:textId="5CBAD0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E060A3" w14:textId="36DC9F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7FF57" w14:textId="447155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BB14E" w14:textId="6E4FAB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DCB30" w14:textId="424361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8BFB6" w14:textId="783084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F89B3" w14:textId="72CD36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05EC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D05A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23CE87" w14:textId="7E4F8B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B6D321" w14:textId="507CCA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E7AC5" w14:textId="530870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8BE71" w14:textId="3D8F1E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EDDF4" w14:textId="429E23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59881" w14:textId="2B7412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C875E9" w14:textId="2BD0E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9DAE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220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337648" w14:textId="4B31D7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4D5B8F" w14:textId="2763D3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E47A7" w14:textId="7870F8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FAF2D" w14:textId="72C44B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04590" w14:textId="4DB4A5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97496" w14:textId="01983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A7F13" w14:textId="6722A7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72F8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38002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F446A0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5E67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554D5B" w14:textId="160783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854652" w14:textId="43FEAC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77C58" w14:textId="4CA8BE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9A43E4" w14:textId="413709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B487C" w14:textId="201F2D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8A1E8" w14:textId="4D4AA2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B7E120" w14:textId="463F12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96AE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EA4A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3AF6B7" w14:textId="08B44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1780A8" w14:textId="7B2CC8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F6D06" w14:textId="1C1AA0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6374E" w14:textId="51B8B9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460B0" w14:textId="137F5B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DFFFF" w14:textId="07AF99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82E574" w14:textId="0262DD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762E79" w14:textId="77777777" w:rsidR="00944C3D" w:rsidRDefault="00944C3D" w:rsidP="00944C3D">
      <w:pPr>
        <w:rPr>
          <w:rFonts w:ascii="Arial" w:hAnsi="Arial"/>
          <w:b/>
        </w:rPr>
      </w:pPr>
    </w:p>
    <w:p w14:paraId="74E1D82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626A018" w14:textId="77777777" w:rsidTr="00503750">
        <w:tc>
          <w:tcPr>
            <w:tcW w:w="1944" w:type="dxa"/>
            <w:vAlign w:val="center"/>
          </w:tcPr>
          <w:p w14:paraId="172E6E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B576A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38AC6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E10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C0016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6362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1BF3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F1D6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6795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2E1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D5DCB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24EDA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6286FE8" w14:textId="77777777" w:rsidTr="00503750">
        <w:tc>
          <w:tcPr>
            <w:tcW w:w="15685" w:type="dxa"/>
            <w:gridSpan w:val="12"/>
            <w:vAlign w:val="center"/>
          </w:tcPr>
          <w:p w14:paraId="12D87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5AAD1E0" w14:textId="77777777" w:rsidTr="00503750">
        <w:tc>
          <w:tcPr>
            <w:tcW w:w="1944" w:type="dxa"/>
            <w:vAlign w:val="center"/>
          </w:tcPr>
          <w:p w14:paraId="2859C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6881461" w14:textId="3A355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827938" w14:textId="158CD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714B17" w14:textId="7D422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5A5AA4" w14:textId="51A07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5422A4" w14:textId="0C64D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C1B7FB" w14:textId="7AE47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BC0030" w14:textId="43AB7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5FE969" w14:textId="63F7F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8A2EEB" w14:textId="21E8E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36DC0A" w14:textId="329C2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A45056" w14:textId="491A7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937A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5426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9D8C5E" w14:textId="1D6BB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1EB1FD" w14:textId="27B7B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9F0776" w14:textId="31124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EDF775" w14:textId="6D1B6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3B292E" w14:textId="01AF7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A7B648" w14:textId="6A737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08C990" w14:textId="71FFF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297840" w14:textId="03EE9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F6E80C" w14:textId="283D1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30E210" w14:textId="16C5A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5D4126" w14:textId="1E1D6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9C3C7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0F7F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437E16D" w14:textId="78264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D00144" w14:textId="5026A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CD7269" w14:textId="4CF51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AADE6B" w14:textId="6DA1C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237229" w14:textId="540F4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DF46B8" w14:textId="0A244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A8C0AF" w14:textId="62696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F4CA20" w14:textId="25659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FAEB38" w14:textId="2CD4B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1E82A9" w14:textId="4A8B4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875386" w14:textId="6274C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2DEB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1C91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B899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F1E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8C2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6684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A32C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8CDF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15BF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0670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C35F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070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46C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FF3EBD" w14:textId="77777777" w:rsidTr="00503750">
        <w:tc>
          <w:tcPr>
            <w:tcW w:w="1944" w:type="dxa"/>
            <w:vAlign w:val="center"/>
          </w:tcPr>
          <w:p w14:paraId="5A65B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C0921C" w14:textId="20F68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B1EFA6" w14:textId="41851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4384F9" w14:textId="6E6C1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514436" w14:textId="45A92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B299EB" w14:textId="56C2E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C79F18" w14:textId="6F5A9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2F2393" w14:textId="242C9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749FA8" w14:textId="568F5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1DE765" w14:textId="549EA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42CECE" w14:textId="36887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0488C1" w14:textId="4C497B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56CF5" w14:textId="77777777" w:rsidTr="00503750">
        <w:tc>
          <w:tcPr>
            <w:tcW w:w="15685" w:type="dxa"/>
            <w:gridSpan w:val="12"/>
            <w:vAlign w:val="center"/>
          </w:tcPr>
          <w:p w14:paraId="08169E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CB1292" w14:textId="77777777" w:rsidTr="00503750">
        <w:tc>
          <w:tcPr>
            <w:tcW w:w="1944" w:type="dxa"/>
            <w:vAlign w:val="center"/>
          </w:tcPr>
          <w:p w14:paraId="3EF1EE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2627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AB3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00E7AC" w14:textId="6BDFF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C48D45" w14:textId="48D1E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6C7D76" w14:textId="49DFE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15F934" w14:textId="47463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05F17D" w14:textId="18677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0E520F" w14:textId="7EEA1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6EB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757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6C321A" w14:textId="7952A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E20E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79440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D6B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5D4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470EC3" w14:textId="5BA22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0E0D8E" w14:textId="1BB01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2ADBB3" w14:textId="6682D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3B4575" w14:textId="3C487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E474C5" w14:textId="352AA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606630" w14:textId="06448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3CF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F23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2EE904" w14:textId="7F2D6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5A5B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9315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5114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342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F5B0C5" w14:textId="4A463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8B436A" w14:textId="4DF1C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A62F26" w14:textId="507CD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6B7F2D" w14:textId="211BE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FAA7ED" w14:textId="47F92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093358" w14:textId="62966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03A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46B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25A4F2" w14:textId="21BB2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F1871" w14:textId="77777777" w:rsidTr="00503750">
        <w:tc>
          <w:tcPr>
            <w:tcW w:w="1944" w:type="dxa"/>
            <w:vAlign w:val="center"/>
          </w:tcPr>
          <w:p w14:paraId="7F223F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EF0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2D0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27A1DB" w14:textId="1BB7E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792CE5" w14:textId="2026D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BC1AF7" w14:textId="7055B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36467" w14:textId="4C651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0F81C3" w14:textId="15B41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F1CE1D" w14:textId="05886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7CF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55E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047F29" w14:textId="07FC4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68B31" w14:textId="77777777" w:rsidTr="00503750">
        <w:tc>
          <w:tcPr>
            <w:tcW w:w="15685" w:type="dxa"/>
            <w:gridSpan w:val="12"/>
            <w:vAlign w:val="center"/>
          </w:tcPr>
          <w:p w14:paraId="3CA98B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2F4427" w14:textId="77777777" w:rsidTr="00503750">
        <w:tc>
          <w:tcPr>
            <w:tcW w:w="1944" w:type="dxa"/>
            <w:vAlign w:val="center"/>
          </w:tcPr>
          <w:p w14:paraId="6056A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E5F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7C7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16AF31" w14:textId="245C2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4BB92C" w14:textId="51DD0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0BCD0A" w14:textId="3CC30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C5BC71" w14:textId="408AA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DB23A8" w14:textId="221A0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F38707" w14:textId="62BFC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8FC45B" w14:textId="05DBE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6C7C01" w14:textId="66E37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DDD487" w14:textId="56056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7848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563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C32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FDD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CA809B" w14:textId="2A5973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49B32" w14:textId="4EDD7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B27B53" w14:textId="37F95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31CE6F" w14:textId="17243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C95A66" w14:textId="71212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9DBCB1" w14:textId="0424A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CB0A3" w14:textId="05FCD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F12AFD" w14:textId="7AC07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0B1A95" w14:textId="59BC2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5E45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74A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847D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9A7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F6C71E" w14:textId="085DA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4185D8" w14:textId="1619E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B86EEF" w14:textId="64603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849AE4" w14:textId="7A3A6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371563" w14:textId="5B18A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3C5AD8" w14:textId="0BD69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75EF2E" w14:textId="5AE3B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6581F7" w14:textId="1992C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37BACB" w14:textId="40EF8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2F68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0151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40E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06E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688ED5" w14:textId="4EF43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3C6ABB" w14:textId="4D83F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D74A66" w14:textId="52487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4DE2F4" w14:textId="56BC5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087173" w14:textId="7410E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F51534" w14:textId="3CD2B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3B5039" w14:textId="12B96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815694" w14:textId="37E66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E32443" w14:textId="7FD6A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8456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1E891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F6425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82B20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978EC22" w14:textId="0BBBE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07BFA6" w14:textId="72DD6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502157" w14:textId="36D5B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1BDEDF" w14:textId="44FD3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41E9CD" w14:textId="777EF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B340AE" w14:textId="6F241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C51992" w14:textId="737AF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72BF05" w14:textId="415B6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16F983" w14:textId="52960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6ED023" w14:textId="6F850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339560" w14:textId="35437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E2A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C5CD6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984276" w14:textId="4B00E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3AAE2B" w14:textId="31151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38607F" w14:textId="2CD27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DA9672" w14:textId="43286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CA50A2" w14:textId="023CC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8419AF" w14:textId="0F08C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DA4FAD" w14:textId="0E3F5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2F786A" w14:textId="62137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2B48CF" w14:textId="76CB7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94FFEB" w14:textId="6627D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2AC896" w14:textId="5F17C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826B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69E7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E7B0C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522B81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E7693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12AA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89E813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FFD96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87BE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8C95B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3D14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7A07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AA7D8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E581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0CB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D2DC8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59DD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8DA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63BDD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7729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DB4EBE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08448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E0EF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4CAD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7F0C03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0CA4F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64AB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D037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921ED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A0A8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4A8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EDC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70CEF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4B4DA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30DD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A25A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C1A4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DAD06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0B71A2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77A4A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99646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51EED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E9AFD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AF67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D6D2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2706538" w14:textId="77777777" w:rsidTr="00503750">
        <w:trPr>
          <w:trHeight w:val="1073"/>
        </w:trPr>
        <w:tc>
          <w:tcPr>
            <w:tcW w:w="3614" w:type="dxa"/>
            <w:vMerge/>
          </w:tcPr>
          <w:p w14:paraId="4B721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3BB9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EF28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9CAA6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E62B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BDF7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68FB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A1C5E7D" w14:textId="77777777" w:rsidTr="00503750">
        <w:trPr>
          <w:trHeight w:val="283"/>
        </w:trPr>
        <w:tc>
          <w:tcPr>
            <w:tcW w:w="3614" w:type="dxa"/>
          </w:tcPr>
          <w:p w14:paraId="1CE7EA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0C3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E1E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095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9147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8321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B78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BDA9D1" w14:textId="77777777" w:rsidTr="00503750">
        <w:trPr>
          <w:trHeight w:val="283"/>
        </w:trPr>
        <w:tc>
          <w:tcPr>
            <w:tcW w:w="3614" w:type="dxa"/>
          </w:tcPr>
          <w:p w14:paraId="2D61C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44B6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153D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E7C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1BFA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561A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3BBC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E10F07" w14:textId="77777777" w:rsidTr="00503750">
        <w:trPr>
          <w:trHeight w:val="283"/>
        </w:trPr>
        <w:tc>
          <w:tcPr>
            <w:tcW w:w="3614" w:type="dxa"/>
          </w:tcPr>
          <w:p w14:paraId="51289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5D5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790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879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22F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314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193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0A421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A95DE7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172C7B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28570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448FB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EDE7B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841B5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BCAC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DB9F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1434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042E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77292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B6D189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64F7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70A1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54BB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4AC35F7" w14:textId="6FAB5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F167B" w14:textId="5ABAE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E26AD" w14:textId="7B213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EAB51" w14:textId="122F8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F0EA0" w14:textId="1FDCF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105E9" w14:textId="5CF60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CAA29" w14:textId="1CBA6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98E407" w14:textId="0B5EC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C12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DF7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9176EC7" w14:textId="148FB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18AFA" w14:textId="04970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D8BFB" w14:textId="6A2EA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0235B" w14:textId="714FA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C9279B" w14:textId="318B4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570" w14:textId="0C817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D448A" w14:textId="3C2A6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5B4D94" w14:textId="77F57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4CE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27A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188F1E" w14:textId="26D63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727B2" w14:textId="561BF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AC18A" w14:textId="2CCB0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F97DD" w14:textId="4C11C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D1ACC4" w14:textId="0C391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DD8684" w14:textId="6DFD9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E28FA" w14:textId="4B855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F6F369" w14:textId="4F357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999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E21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CFA5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F38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77F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B47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6B1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AE5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673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7B42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DC4F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0F2A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1E8379B" w14:textId="02EE1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AA1B0F" w14:textId="32C64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D0210" w14:textId="31BCC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50425" w14:textId="51321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9CBB3C" w14:textId="10BE1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7C4B0" w14:textId="78C30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17040" w14:textId="5A5F4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CC18B2" w14:textId="28D74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B822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E32F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3A4C4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DD0DC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B674013" w14:textId="1A4E2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1E122" w14:textId="52CB7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F6B316" w14:textId="7D5F5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135BF" w14:textId="25E23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7C9A9" w14:textId="4C675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03A2D" w14:textId="47730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4ABC4" w14:textId="3A721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BE2264" w14:textId="38842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6B6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8CA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E4E3AB5" w14:textId="0CB52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F206B" w14:textId="17AFD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BB3EF" w14:textId="7A3C3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2DCD2" w14:textId="3B8FA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E4E03" w14:textId="4B10D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3AE3F" w14:textId="03887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10629C" w14:textId="0B030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A3A53C" w14:textId="67E9A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20E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94FE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CE634D2" w14:textId="6FD51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5274A" w14:textId="08128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13B45" w14:textId="36F2E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8B836E" w14:textId="66D8D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E0A1A" w14:textId="36154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63394" w14:textId="6471B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58E14" w14:textId="63097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E882E3" w14:textId="698F4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A40F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1CEB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7834A8" w14:textId="118F4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8FA28" w14:textId="74F1C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1A44D" w14:textId="46414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8FAA9" w14:textId="4A11A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4F352" w14:textId="4ABEC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76709" w14:textId="18E06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87A5E" w14:textId="2926D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6B4788" w14:textId="481BA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95C8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E0C1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01B5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103A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BA32F4E" w14:textId="59B35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5A9562" w14:textId="74D37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21A678" w14:textId="6A2BF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C2993" w14:textId="6B149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3E064" w14:textId="59885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43D10" w14:textId="09D0E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B75566" w14:textId="3985C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53E193" w14:textId="1A705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23FD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B8D3A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13BA48" w14:textId="1BF0B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DE3086" w14:textId="08457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872C0" w14:textId="32EAC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70326" w14:textId="26D2F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082A6" w14:textId="2CF4A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0FCD6" w14:textId="1C1F5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0721D" w14:textId="70524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68A3E" w14:textId="5E29E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981A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45786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32901EE" w14:textId="1557749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73BBA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657C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3CA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490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A6EA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77EB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8648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8652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1A6D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D7D6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4BAA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D093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96A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3E62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59EC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E0AD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628D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D26C0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0E16C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D86375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105911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D9D128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A4CDF4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DDD7F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6C12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0A46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43EF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43C0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39A739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1F3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9971B8" w14:textId="769C67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AC67C6" w14:textId="72A3B2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15FF29" w14:textId="39117A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EA6E68" w14:textId="6E1866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44BE4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7500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967597" w14:textId="5FE8E6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29FEB1" w14:textId="286E25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1CA829" w14:textId="10E447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6C2142" w14:textId="7FE8F8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EEEDF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A43E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4D8EF2" w14:textId="16AB55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719317" w14:textId="263EA4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247D2B" w14:textId="01AD25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E2D414" w14:textId="26766C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3E1DC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C2BE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A5278B" w14:textId="200DBF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EB02A0" w14:textId="68027E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D062CF" w14:textId="7EA7F1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6B58E5" w14:textId="00443F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633CF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098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3201CE" w14:textId="5E83C5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07C3C90" w14:textId="60BFE8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2C3C8D" w14:textId="64950D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1BB7B3" w14:textId="5633DE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17F87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D27DCD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506558" w14:textId="571ED8D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4CCC1E" w14:textId="0F0C10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3F6AFF" w14:textId="613B263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F89925" w14:textId="337E6AC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A470F0" w14:textId="77777777" w:rsidR="00944C3D" w:rsidRDefault="00944C3D" w:rsidP="00944C3D">
      <w:pPr>
        <w:rPr>
          <w:rFonts w:ascii="Arial" w:hAnsi="Arial"/>
          <w:b/>
        </w:rPr>
      </w:pPr>
    </w:p>
    <w:p w14:paraId="798D4A0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0B131D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C5DDA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78681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E2A9C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B25C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C81F5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CAF03E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8D2A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48020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74A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69E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7C5A2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361D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4080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29EC5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009D6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FDDDC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19C28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ED7C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C60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3B9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519EF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73101C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E1D8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F06A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C760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4BFD5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243A30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0E0B487" w14:textId="77777777" w:rsidTr="00503750">
        <w:tc>
          <w:tcPr>
            <w:tcW w:w="2835" w:type="dxa"/>
            <w:vAlign w:val="center"/>
          </w:tcPr>
          <w:p w14:paraId="57D290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405E3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0EB8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7C886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2DF7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D559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7C5F5E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77A651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D8569E9" w14:textId="4BCE68A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D1D30" w14:textId="66BED88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9572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8B3A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F157E7" w14:textId="5682DD5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895D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077B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D0B4149" w14:textId="04C7C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48B53" w14:textId="45CBE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F1C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960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43EBC3" w14:textId="702E9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9748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5A5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83F0DAE" w14:textId="0DB9A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FCB5EF" w14:textId="373B3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C7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CD3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C00CD8" w14:textId="41109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3D76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0B8A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659F068" w14:textId="0964E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8C2EA" w14:textId="12477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0A4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001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612135" w14:textId="362F2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D29B4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BAA78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CAC191" w14:textId="1AB3E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08D2C" w14:textId="3D653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4C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73C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4AC0C8" w14:textId="796FE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56AD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19B3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A40BACC" w14:textId="242F6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4AF7CE" w14:textId="57899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16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F16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E158B9" w14:textId="4A2B5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0C69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B02B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B87029E" w14:textId="6059F5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C5F70" w14:textId="56CEC4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5FE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EF40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883F4A" w14:textId="492D23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00288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D1EFB4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89A12BB" w14:textId="6CBB1A0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9CD5E3C" w14:textId="77777777" w:rsidR="00944C3D" w:rsidRDefault="00944C3D" w:rsidP="00944C3D">
      <w:pPr>
        <w:rPr>
          <w:rFonts w:ascii="Arial" w:hAnsi="Arial"/>
          <w:b/>
        </w:rPr>
      </w:pPr>
    </w:p>
    <w:p w14:paraId="16A4F68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4B96D49" w14:textId="77777777" w:rsidTr="00503750">
        <w:tc>
          <w:tcPr>
            <w:tcW w:w="2835" w:type="dxa"/>
            <w:vAlign w:val="center"/>
          </w:tcPr>
          <w:p w14:paraId="51921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C1CB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594C4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74409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83884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B465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E20F65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8A260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85D5703" w14:textId="3CEFD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DFC443" w14:textId="6563E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792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817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0392BC" w14:textId="4EB10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5EC7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9818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2EBEA26" w14:textId="05C5C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829464" w14:textId="3763D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37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4C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361A26" w14:textId="69009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1176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9E32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DF9CB77" w14:textId="6C8A0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FF5963" w14:textId="2A3B5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51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291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B7FA10" w14:textId="5BE4A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02C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EC5B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87A8D94" w14:textId="20278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62B79" w14:textId="5D54F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0EB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941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463D73" w14:textId="29E67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7E75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9BE4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EA89BD4" w14:textId="67A889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ED2CE" w14:textId="6C2E52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A0A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1AA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0EDFAF" w14:textId="2835F7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6383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B4A4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99E6BF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221B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342ED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1FD733E" w14:textId="77777777" w:rsidTr="00503750">
        <w:trPr>
          <w:trHeight w:val="699"/>
        </w:trPr>
        <w:tc>
          <w:tcPr>
            <w:tcW w:w="3502" w:type="dxa"/>
            <w:vMerge/>
          </w:tcPr>
          <w:p w14:paraId="1DA0D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E76F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3ECE4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39882F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33B0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A4C7374" w14:textId="79745A7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F5F3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A73CB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CE5A5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0F9308C" w14:textId="6F158EC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2C842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7EE89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5D0D1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70DB4CF" w14:textId="6105950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DE5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AEE8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2B1C7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289196" w14:textId="77777777" w:rsidTr="00503750">
        <w:trPr>
          <w:trHeight w:val="593"/>
        </w:trPr>
        <w:tc>
          <w:tcPr>
            <w:tcW w:w="3497" w:type="dxa"/>
          </w:tcPr>
          <w:p w14:paraId="23F02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00845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8540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BB9D6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662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621F404" w14:textId="04007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9B1679" w14:textId="7E25B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170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72752D" w14:textId="5AC4614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061F1C" w14:textId="3E363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E42DE5" w14:textId="31C82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9CA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15F98F" w14:textId="051EF0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13A509" w14:textId="64B82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AF2C0D" w14:textId="2AB2C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4A7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0C6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67C05A3" w14:textId="31B95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F13AAC" w14:textId="46EC3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000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67DF59" w14:textId="1E83289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F0618D" w14:textId="54128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DB40C1" w14:textId="67DF3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0EC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2F5CC1" w14:textId="1103BCF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062B6F" w14:textId="4DA3B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BD1A91" w14:textId="61B94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AD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7F93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75311CC" w14:textId="6C0BF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DEA708" w14:textId="18B07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384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88CE42" w14:textId="048803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5DB634" w14:textId="58FE5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23EF62" w14:textId="26F22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937C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22E77B" w14:textId="779029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1723DC" w14:textId="496CE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C7A862" w14:textId="11CAA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1F51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00952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0B6DEDF" w14:textId="19893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90C0D2" w14:textId="1178F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5B8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63B210" w14:textId="13265A0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B2D299" w14:textId="2472F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460B21" w14:textId="31203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25DBB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52E37DA" w14:textId="2E8039C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21A1C1" w14:textId="4CBE3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4730BE" w14:textId="740E9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6BBF05" w14:textId="77777777" w:rsidR="00944C3D" w:rsidRDefault="00944C3D" w:rsidP="00944C3D">
      <w:pPr>
        <w:rPr>
          <w:rFonts w:ascii="Arial" w:hAnsi="Arial"/>
          <w:b/>
        </w:rPr>
      </w:pPr>
    </w:p>
    <w:p w14:paraId="438C093E" w14:textId="77777777" w:rsidR="00944C3D" w:rsidRDefault="00944C3D" w:rsidP="00944C3D">
      <w:pPr>
        <w:rPr>
          <w:rFonts w:ascii="Arial" w:hAnsi="Arial"/>
          <w:b/>
        </w:rPr>
      </w:pPr>
    </w:p>
    <w:p w14:paraId="6E4B74F9" w14:textId="77777777" w:rsidR="00944C3D" w:rsidRDefault="00944C3D" w:rsidP="00944C3D">
      <w:pPr>
        <w:rPr>
          <w:rFonts w:ascii="Arial" w:hAnsi="Arial"/>
          <w:b/>
        </w:rPr>
      </w:pPr>
    </w:p>
    <w:p w14:paraId="5FD37269" w14:textId="77777777" w:rsidR="00944C3D" w:rsidRDefault="00944C3D" w:rsidP="00944C3D">
      <w:pPr>
        <w:rPr>
          <w:rFonts w:ascii="Arial" w:hAnsi="Arial"/>
          <w:b/>
        </w:rPr>
      </w:pPr>
    </w:p>
    <w:p w14:paraId="4DD90D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591"/>
        <w:gridCol w:w="1184"/>
        <w:gridCol w:w="1152"/>
        <w:gridCol w:w="1172"/>
        <w:gridCol w:w="1537"/>
      </w:tblGrid>
      <w:tr w:rsidR="00944C3D" w:rsidRPr="00050529" w14:paraId="548D4AAC" w14:textId="77777777" w:rsidTr="00503750">
        <w:tc>
          <w:tcPr>
            <w:tcW w:w="2622" w:type="dxa"/>
            <w:vAlign w:val="center"/>
          </w:tcPr>
          <w:p w14:paraId="1AD561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7128E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DF99E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C4E11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A077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C0A4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0A9E3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08CE2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7EAC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57019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7688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3C4F6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E47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10DBC4A" w14:textId="7B60F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FD2365" w14:textId="5438B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43C297" w14:textId="6D32D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8D0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490EAD" w14:textId="7DD4C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9A507" w14:textId="77777777" w:rsidTr="00503750">
        <w:tc>
          <w:tcPr>
            <w:tcW w:w="2622" w:type="dxa"/>
            <w:vAlign w:val="center"/>
          </w:tcPr>
          <w:p w14:paraId="261EB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29B9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40EF93" w14:textId="202EE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33A51C" w14:textId="440BF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1F153" w14:textId="33897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A3C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53E449" w14:textId="491A6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BAD1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ECD5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2CA9F60" w14:textId="3BE0D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511572" w14:textId="296AB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B07BA6" w14:textId="64656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846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D10CFB" w14:textId="2EC8C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B8B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5CE0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1155DE8" w14:textId="49041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C0841F" w14:textId="451F6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994FE2" w14:textId="46ECE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9A7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69B5AD" w14:textId="13D9F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F3377" w14:textId="77777777" w:rsidTr="00503750">
        <w:tc>
          <w:tcPr>
            <w:tcW w:w="2622" w:type="dxa"/>
            <w:vAlign w:val="center"/>
          </w:tcPr>
          <w:p w14:paraId="72DF5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CDFC60C" w14:textId="40E84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4481.34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BDB445" w14:textId="5831F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1328.88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B982ED" w14:textId="5CFA7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352.92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E07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E7945" w14:textId="14EDB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5457.30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89C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F64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F56763E" w14:textId="18C2F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2EDD6" w14:textId="16BA1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6ADEE5" w14:textId="00772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F5B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0E2EDE" w14:textId="13861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CF9B8" w14:textId="77777777" w:rsidTr="00503750">
        <w:tc>
          <w:tcPr>
            <w:tcW w:w="2622" w:type="dxa"/>
            <w:vAlign w:val="center"/>
          </w:tcPr>
          <w:p w14:paraId="5617B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5EFC125" w14:textId="3AFF5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D19397" w14:textId="2DFE2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17D7F4" w14:textId="3BA5E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C48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4165D8" w14:textId="46FC2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4A4F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934D10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EB950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791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95CF02" w14:textId="0F6C0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3333A8" w14:textId="6A364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5162CA" w14:textId="0FEC1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47A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D3C856" w14:textId="75FD9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311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512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30CAB6E" w14:textId="7D83A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197540" w14:textId="1C943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B3ED5E" w14:textId="63CF6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A61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AD8CE4" w14:textId="1F95C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F2C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B59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5859136" w14:textId="1E9E6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209DC8" w14:textId="1AB6D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51E157" w14:textId="07DB8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3E9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BEA10" w14:textId="2AF92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E8441" w14:textId="77777777" w:rsidTr="00503750">
        <w:tc>
          <w:tcPr>
            <w:tcW w:w="2622" w:type="dxa"/>
            <w:vAlign w:val="center"/>
          </w:tcPr>
          <w:p w14:paraId="2CDA3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ACFD048" w14:textId="1A71F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764215" w14:textId="10834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D1F6FF" w14:textId="51911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FD6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535DB4" w14:textId="5F68B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10BDB" w14:textId="77777777" w:rsidTr="00503750">
        <w:tc>
          <w:tcPr>
            <w:tcW w:w="2622" w:type="dxa"/>
            <w:vAlign w:val="center"/>
          </w:tcPr>
          <w:p w14:paraId="67647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5556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B11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206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544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970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BEE0B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A08E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A7D0D5A" w14:textId="750CE4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4481.34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761E39" w14:textId="34013D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1328.88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723317" w14:textId="3C9190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352.92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1EF7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F6F919" w14:textId="228899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5457.30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C096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564B1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18A63B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8BF71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C93149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F8EF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1F279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73D83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BC360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1F85A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27BC7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71A2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C7F80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7597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9E93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B9A60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8B07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4B54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2F686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9969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B8DB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4C715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28F1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78A5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B6F70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EB06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B5DC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9DE5E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92C5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55F2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55471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BDD7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C265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CB27E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C1F4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098F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5DD88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E94F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CC6F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AEE59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D903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AE68E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EFAAD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95481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7877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03DE1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FADB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0BD7B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9216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F472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CEA10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3D4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68C6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B8228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5535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457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39424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C7EE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EC85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CD7D3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B2D8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06B3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71FA9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8B04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17E3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7EE7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62690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8195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6082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F89C1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FBA2CAE" w14:textId="77777777" w:rsidTr="00503750">
        <w:tc>
          <w:tcPr>
            <w:tcW w:w="2835" w:type="dxa"/>
            <w:vAlign w:val="center"/>
          </w:tcPr>
          <w:p w14:paraId="12E0E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A480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011E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B0E9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90C6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B8CB2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3341A3" w14:textId="77777777" w:rsidTr="00503750">
        <w:tc>
          <w:tcPr>
            <w:tcW w:w="2835" w:type="dxa"/>
            <w:vAlign w:val="center"/>
          </w:tcPr>
          <w:p w14:paraId="5450FA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1AA0B35" w14:textId="33F40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CCB5E" w14:textId="03D26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2AA31" w14:textId="58F37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7F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594184" w14:textId="344B7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64F49" w14:textId="77777777" w:rsidTr="00503750">
        <w:tc>
          <w:tcPr>
            <w:tcW w:w="2835" w:type="dxa"/>
            <w:vAlign w:val="center"/>
          </w:tcPr>
          <w:p w14:paraId="6F69F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055711B" w14:textId="05300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E0F558" w14:textId="4D7F6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311752" w14:textId="018D0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88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B6AFE2" w14:textId="179F8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A801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F9C89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35C4EC1" w14:textId="22B64C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462612" w14:textId="5B88C8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F4002" w14:textId="197684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73A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498685" w14:textId="5CF1D8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1235DAA" w14:textId="77777777" w:rsidTr="00503750">
        <w:tc>
          <w:tcPr>
            <w:tcW w:w="2835" w:type="dxa"/>
            <w:vAlign w:val="center"/>
          </w:tcPr>
          <w:p w14:paraId="34D1FD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6E3DDBC" w14:textId="31ACE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BE755A" w14:textId="2696A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8C182" w14:textId="09DF6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145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DF5095" w14:textId="52B01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6E567" w14:textId="77777777" w:rsidTr="00503750">
        <w:tc>
          <w:tcPr>
            <w:tcW w:w="2835" w:type="dxa"/>
            <w:vAlign w:val="center"/>
          </w:tcPr>
          <w:p w14:paraId="04CD0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9A70416" w14:textId="214D9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548AFF" w14:textId="2B790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652BA8" w14:textId="6CB99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48A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B9CAF" w14:textId="273E4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63E2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A9B75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9018F69" w14:textId="269D9F4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E77368" w14:textId="162989D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32277" w14:textId="1856E6C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E0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918E1F" w14:textId="54460B6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228C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F8B91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852DC3D" w14:textId="0FFA5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D80E1E" w14:textId="36B4F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2556A" w14:textId="49DCA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B38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2A393A" w14:textId="1A493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42674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B80EF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3212E81" w14:textId="77777777" w:rsidTr="00503750">
        <w:tc>
          <w:tcPr>
            <w:tcW w:w="2552" w:type="dxa"/>
            <w:shd w:val="clear" w:color="auto" w:fill="auto"/>
            <w:vAlign w:val="center"/>
          </w:tcPr>
          <w:p w14:paraId="3C74B4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43D45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DAF79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FD9A6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CC99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CCF03B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B01F2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4BDA765" w14:textId="7536294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CBB445" w14:textId="245173E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CF8818" w14:textId="0CFBAF9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A4D012" w14:textId="2EB1833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FD5AAE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CCED1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465C01" w14:textId="6612A6B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447ECA" w14:textId="0018F3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C0B87D" w14:textId="7C91E06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727A97" w14:textId="69A207E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30A34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99321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2E3C74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C89FF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520B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49BF975" w14:textId="77777777" w:rsidTr="00503750">
        <w:tc>
          <w:tcPr>
            <w:tcW w:w="4395" w:type="dxa"/>
            <w:vMerge/>
          </w:tcPr>
          <w:p w14:paraId="37611C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38B6F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7521F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43FD0B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EBDD7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400DC61" w14:textId="0E3E4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  <w:lang w:eastAsia="sk-SK"/>
              </w:rPr>
              <w:t>-17.61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136C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F16598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373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3DD7749" w14:textId="03409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36102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5FCF51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7761E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972BD7C" w14:textId="72920A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-17.61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DC28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8F38CCD" w14:textId="77777777" w:rsidTr="00503750">
        <w:tc>
          <w:tcPr>
            <w:tcW w:w="4395" w:type="dxa"/>
            <w:vAlign w:val="center"/>
          </w:tcPr>
          <w:p w14:paraId="7452A7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EEE6E8" w14:textId="50B1F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1D1D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1F24C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26D5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825A7A7" w14:textId="5C314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9D8B3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F6C88B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76A68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8334455" w14:textId="0E1631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D124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387715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C647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EAB0960" w14:textId="0510A35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1437.70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9399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13650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916A7C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A7CE5A9" w14:textId="77777777" w:rsidTr="00503750">
        <w:tc>
          <w:tcPr>
            <w:tcW w:w="4395" w:type="dxa"/>
            <w:vAlign w:val="center"/>
          </w:tcPr>
          <w:p w14:paraId="652EB9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C9CF4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C5BD8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42EFB9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48343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AD202DE" w14:textId="69071C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C4A65D" w14:textId="095365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24D545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97717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8C08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F08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CC37D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BA895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D707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774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98911F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E87FB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1C8D5D1" w14:textId="4EEB26C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BF64C2" w14:textId="337C5D5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7DD4A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A81FC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7B34773" w14:textId="372608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C8D41B" w14:textId="265447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547B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06BC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86C3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028CF96" w14:textId="77777777" w:rsidTr="00503750">
        <w:tc>
          <w:tcPr>
            <w:tcW w:w="1843" w:type="dxa"/>
            <w:vAlign w:val="center"/>
          </w:tcPr>
          <w:p w14:paraId="11F929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EC467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FCDDE6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7DA46E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BDFB1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FA5F5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CCD6F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DC33E90" w14:textId="77777777" w:rsidTr="00503750">
        <w:tc>
          <w:tcPr>
            <w:tcW w:w="1843" w:type="dxa"/>
            <w:vAlign w:val="center"/>
          </w:tcPr>
          <w:p w14:paraId="38B06C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34DE7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AB9A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5697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0C6F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2B8F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32DF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55428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43D7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3C17E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1D83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4EAC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2E00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E15C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9E55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32FA1C" w14:textId="77777777" w:rsidTr="00503750">
        <w:tc>
          <w:tcPr>
            <w:tcW w:w="1843" w:type="dxa"/>
            <w:vAlign w:val="center"/>
          </w:tcPr>
          <w:p w14:paraId="16E5B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55C60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00B9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DA22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71D8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8814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8A42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FDD3B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BB1F3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4D225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04F7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8733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CD88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F32E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3D12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5A5B1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7B0C0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2DD27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4649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8ABA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1650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E28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1749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64E2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546F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0A62A4C" w14:textId="77777777" w:rsidTr="00503750">
        <w:trPr>
          <w:trHeight w:val="664"/>
        </w:trPr>
        <w:tc>
          <w:tcPr>
            <w:tcW w:w="3372" w:type="dxa"/>
          </w:tcPr>
          <w:p w14:paraId="4837FD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6F317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C6B8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9707C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B15A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BE45078" w14:textId="34575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EFC549" w14:textId="2F3B9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5112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643102" w14:textId="60AAE0B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DB8E7A7" w14:textId="58EEB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BC7E8" w14:textId="41DB3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D2E94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307559" w14:textId="76A481C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3127B26" w14:textId="4F88A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0B33E7" w14:textId="4B751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0AA5F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D4B2F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8611692" w14:textId="4081F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ABDB58" w14:textId="68BA6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6A69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8EF81D" w14:textId="1A3420C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5D12729" w14:textId="394AF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D81355" w14:textId="4202D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78830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63702D" w14:textId="6F4DC57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D33FA5" w14:textId="258E7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3D79DA" w14:textId="6E9A2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476D8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E4085C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8D9EFA4" w14:textId="77777777" w:rsidTr="00503750">
        <w:tc>
          <w:tcPr>
            <w:tcW w:w="2835" w:type="dxa"/>
            <w:vAlign w:val="center"/>
          </w:tcPr>
          <w:p w14:paraId="3C5887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B613D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C83CF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7B943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967A9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8D823C0" w14:textId="77777777" w:rsidTr="00503750">
        <w:tc>
          <w:tcPr>
            <w:tcW w:w="2835" w:type="dxa"/>
          </w:tcPr>
          <w:p w14:paraId="1BCB34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DAFCED8" w14:textId="490CF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9F2F0D" w14:textId="547E6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DCE5DB" w14:textId="5510C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6ADE1F" w14:textId="0CB4F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204501" w14:textId="77777777" w:rsidTr="00503750">
        <w:tc>
          <w:tcPr>
            <w:tcW w:w="2835" w:type="dxa"/>
          </w:tcPr>
          <w:p w14:paraId="46E06A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A606E42" w14:textId="612A4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72A175" w14:textId="37986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8EA48" w14:textId="237C3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30B1C2" w14:textId="348C3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448940" w14:textId="77777777" w:rsidTr="00503750">
        <w:tc>
          <w:tcPr>
            <w:tcW w:w="2835" w:type="dxa"/>
          </w:tcPr>
          <w:p w14:paraId="170415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2C9E16B" w14:textId="5FE60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D981D0" w14:textId="6E251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55EE63" w14:textId="4F6C3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A74666" w14:textId="2B0CF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F3AEDA" w14:textId="77777777" w:rsidTr="00503750">
        <w:tc>
          <w:tcPr>
            <w:tcW w:w="2835" w:type="dxa"/>
            <w:vAlign w:val="center"/>
          </w:tcPr>
          <w:p w14:paraId="635240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57030D3" w14:textId="50A23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0E0365" w14:textId="6A052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4ED04" w14:textId="77BAD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259C8E" w14:textId="4EA87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19745F" w14:textId="77777777" w:rsidTr="00503750">
        <w:tc>
          <w:tcPr>
            <w:tcW w:w="2835" w:type="dxa"/>
            <w:vAlign w:val="center"/>
          </w:tcPr>
          <w:p w14:paraId="0A87D5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8048D11" w14:textId="3B58C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A49401" w14:textId="273BF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CEA123" w14:textId="3D788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088D17" w14:textId="20318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CA0587" w14:textId="77777777" w:rsidTr="00503750">
        <w:tc>
          <w:tcPr>
            <w:tcW w:w="2835" w:type="dxa"/>
          </w:tcPr>
          <w:p w14:paraId="29924D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CC22EA3" w14:textId="2D5B2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84201E" w14:textId="3132E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D11750" w14:textId="77DCF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7807A4" w14:textId="5860B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2995BA" w14:textId="77777777" w:rsidTr="00503750">
        <w:tc>
          <w:tcPr>
            <w:tcW w:w="2835" w:type="dxa"/>
          </w:tcPr>
          <w:p w14:paraId="1F42FB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7C6FAC0" w14:textId="696D1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8E812C" w14:textId="06CAE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FE64A1" w14:textId="3388E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6740B2" w14:textId="4DAC6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0936C5" w14:textId="77777777" w:rsidTr="00503750">
        <w:tc>
          <w:tcPr>
            <w:tcW w:w="2835" w:type="dxa"/>
          </w:tcPr>
          <w:p w14:paraId="7461C8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5E5E56" w14:textId="144EF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55F045" w14:textId="04A98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EF5789" w14:textId="7AC5D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FE261F" w14:textId="33434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8716A8" w14:textId="77777777" w:rsidR="00944C3D" w:rsidRDefault="00944C3D" w:rsidP="00944C3D">
      <w:pPr>
        <w:rPr>
          <w:rFonts w:ascii="Arial" w:hAnsi="Arial"/>
          <w:b/>
        </w:rPr>
      </w:pPr>
    </w:p>
    <w:p w14:paraId="6A7D04D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1D8B20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930B0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BF702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E398B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0BB01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13F3B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EF01926" w14:textId="77777777" w:rsidTr="00503750">
        <w:trPr>
          <w:trHeight w:val="443"/>
        </w:trPr>
        <w:tc>
          <w:tcPr>
            <w:tcW w:w="2560" w:type="dxa"/>
          </w:tcPr>
          <w:p w14:paraId="513264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54DFCAC" w14:textId="6DCA5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E31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F1F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A924A9" w14:textId="6B012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0737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C01A8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6B03DC7" w14:textId="50A4A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3EC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9D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EB46C9" w14:textId="39479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F9433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7FA68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C89CC0D" w14:textId="2AFA1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65F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F60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7E8D23" w14:textId="119D4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BA019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F957E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5346A40" w14:textId="799CB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DCE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6F5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48D256" w14:textId="74E87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DCABBE" w14:textId="77777777" w:rsidR="00944C3D" w:rsidRDefault="00944C3D" w:rsidP="00944C3D">
      <w:pPr>
        <w:rPr>
          <w:rFonts w:ascii="Arial" w:hAnsi="Arial"/>
          <w:b/>
        </w:rPr>
      </w:pPr>
    </w:p>
    <w:p w14:paraId="28B56B58" w14:textId="77777777" w:rsidR="00944C3D" w:rsidRDefault="00944C3D" w:rsidP="00944C3D">
      <w:pPr>
        <w:rPr>
          <w:rFonts w:ascii="Arial" w:hAnsi="Arial"/>
          <w:b/>
        </w:rPr>
      </w:pPr>
    </w:p>
    <w:p w14:paraId="52E3E83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C501FE9" w14:textId="77777777" w:rsidR="00944C3D" w:rsidRDefault="00944C3D" w:rsidP="00944C3D">
      <w:pPr>
        <w:rPr>
          <w:rFonts w:ascii="Arial" w:hAnsi="Arial"/>
          <w:b/>
        </w:rPr>
      </w:pPr>
    </w:p>
    <w:p w14:paraId="78E4DB4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024D31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EBCFE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369ED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1D269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0F3A4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FC329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2B0F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7FB9E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5BA80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3CBF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987E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3849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A2B93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48D6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54F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1D5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A944F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C839A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A52E58D" w14:textId="77777777" w:rsidTr="00503750">
        <w:trPr>
          <w:trHeight w:val="677"/>
        </w:trPr>
        <w:tc>
          <w:tcPr>
            <w:tcW w:w="3358" w:type="dxa"/>
          </w:tcPr>
          <w:p w14:paraId="1557DD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6DE6B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DC5DA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AC8E2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3D2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A4639B1" w14:textId="4B28B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201AB0" w14:textId="7748F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295A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D756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0D0B4F" w14:textId="562C3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7798B0" w14:textId="695C6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9194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7819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479EB74" w14:textId="21D89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4A8CD2" w14:textId="4FEA8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585E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1C5D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640242D" w14:textId="17857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B8D1E0" w14:textId="76440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56F34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1D3D90" w14:textId="753CEB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CFAE88" w14:textId="285D5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675C90" w14:textId="13016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2F3AA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FBED0A9" w14:textId="1DFECF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57F19C" w14:textId="3252A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DCC99D" w14:textId="7ACAC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E97EA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AD3E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AD0F85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25073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7E2E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A4CE50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DD4E1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EEE8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745E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FB14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5560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372A1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663F9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5C8A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56EB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8C053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BB0D85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682E6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3F8380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9C963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E06EB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A75CA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5EFA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8942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0D3798E" w14:textId="6E9B5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EAE4F9" w14:textId="107AD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8534B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FC1AD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419DA1F" w14:textId="144F3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D1826C" w14:textId="21E80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5B2F5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F431A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C58D2CA" w14:textId="12F11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9B3C0A" w14:textId="62F7B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60A23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134D38E" w14:textId="33CA47A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A4E772" w14:textId="3A011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4FD9BA" w14:textId="58013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F301D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3B01AE" w14:textId="155197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BC1574" w14:textId="145E5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8FC130" w14:textId="42526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9A03D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91F47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3ECD04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5C08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FB40C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94CD7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6000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FE56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E4F4D57" w14:textId="64FBB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56C213" w14:textId="79B78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FC3BC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0432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4205275" w14:textId="46995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081AE3" w14:textId="77950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3ABD6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8DF5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80DDA12" w14:textId="592CC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3E591" w14:textId="75E49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6CCF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81B897" w14:textId="62CE40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2936953" w14:textId="7526A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3C6147" w14:textId="2E67D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5B6A4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0658650" w14:textId="555DC14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1DE8174" w14:textId="49495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19298A" w14:textId="48C38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08E2C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F10D5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7BCF701" w14:textId="77777777" w:rsidTr="00503750">
        <w:tc>
          <w:tcPr>
            <w:tcW w:w="3686" w:type="dxa"/>
            <w:vAlign w:val="center"/>
          </w:tcPr>
          <w:p w14:paraId="5B989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8D22B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1E34A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ADFAEB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75CA3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FD2B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672BD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761BD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3F1F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A9D4E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FD4D1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F4579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1759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DFE4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25B70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D3357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0D127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2F1D70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B814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F0ABB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3076A8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F947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C3CC5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80D2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CA08A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E8FB3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9D34371" w14:textId="22A47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CF3FA8" w14:textId="6930C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28052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BB4C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273D11A" w14:textId="41B7F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29A83D" w14:textId="37057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1F3A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F5B61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A8B614" w14:textId="167FA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5DE75E" w14:textId="2FD6C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48AAA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36CA309" w14:textId="55A156B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75C8C" w14:textId="1A367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663D41" w14:textId="3C360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D3600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1C77973" w14:textId="065ACD4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8AEDC4" w14:textId="368D8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D072DD" w14:textId="5F5FA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17BA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6AA30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FE60A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ED8E9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CD9C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4F465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C4EF1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7BE7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66A0503" w14:textId="619BE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E658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8DB2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5F5A5CC" w14:textId="5409B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258F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E7AF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938C4CA" w14:textId="76ED4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8F633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7CD9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7ADD349" w14:textId="1417D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071C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DD60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4CD4CC6" w14:textId="1CE7C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69FD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CCDE1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87011DC" w14:textId="434714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1D337C" w14:textId="77777777" w:rsidR="00944C3D" w:rsidRDefault="00944C3D" w:rsidP="00944C3D">
      <w:pPr>
        <w:rPr>
          <w:sz w:val="22"/>
          <w:szCs w:val="22"/>
        </w:rPr>
      </w:pPr>
    </w:p>
    <w:p w14:paraId="424D0792" w14:textId="77777777" w:rsidR="00944C3D" w:rsidRDefault="00944C3D" w:rsidP="00944C3D">
      <w:pPr>
        <w:rPr>
          <w:sz w:val="22"/>
          <w:szCs w:val="22"/>
        </w:rPr>
      </w:pPr>
    </w:p>
    <w:p w14:paraId="202838B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213B12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880BAC8" w14:textId="60D7CB5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D8A3D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5ED17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F95E2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29900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8C7563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987756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CAF92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69477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290BB8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24267C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893E5D4" w14:textId="09BA3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E4DA1F" w14:textId="4FF9A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E3EB9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7692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0D70AD5" w14:textId="212E3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C76112" w14:textId="0EB97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17F5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D304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B6C4F11" w14:textId="4DFBE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221F4F" w14:textId="4DD83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201D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28E3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6B929B6" w14:textId="6AE78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8201F5" w14:textId="68E83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82A3F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25DC6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29EF404" w14:textId="2EAE3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041ABD" w14:textId="63E47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9A9F2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D93CBB" w14:textId="531F926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9FBB164" w14:textId="19C42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D132E6" w14:textId="28AF9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E9FA2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9D7C5AC" w14:textId="43E29E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C74E05" w14:textId="78C5F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08FD4C" w14:textId="6D09F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2F07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E2EC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7C59E3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965AC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C84C4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C738B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E9BE6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529C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342783B" w14:textId="5E6F0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0B55DD" w14:textId="03CE6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4E1B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3940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66AFC09" w14:textId="226AD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53A0D7" w14:textId="14453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E2DBB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722A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9C3453C" w14:textId="29735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43B77C" w14:textId="125FE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16FF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1433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30B99D9" w14:textId="61537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19CE94" w14:textId="1F365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05AA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48320C" w14:textId="3DAA27B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1B4C1E3" w14:textId="4C3BC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7EFEE7" w14:textId="626B9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A86FB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764DDE" w14:textId="7F42EAE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961DDC" w14:textId="6BB26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043D17" w14:textId="45C62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65B09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DD2FA47" w14:textId="03F3F5D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D8491D" w14:textId="30DD0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79B6C7" w14:textId="5C236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6A04" w:rsidRPr="004F7E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3418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8E4ED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473E91F" w14:textId="62CFB65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DC321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EDEF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00570F8" w14:textId="5592E4E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BCBC9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F5E4A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B51295D" w14:textId="7F64155B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3ACC1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7722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62697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875207E" w14:textId="77777777" w:rsidR="00944C3D" w:rsidRPr="003607F0" w:rsidRDefault="00944C3D" w:rsidP="00944C3D"/>
    <w:p w14:paraId="406C844D" w14:textId="77777777" w:rsidR="00F47675" w:rsidRPr="00944C3D" w:rsidRDefault="00F47675" w:rsidP="00944C3D"/>
    <w:sectPr w:rsidR="00F47675" w:rsidRPr="00944C3D" w:rsidSect="000E16C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07476" w14:textId="77777777" w:rsidR="000E16C3" w:rsidRDefault="000E16C3">
      <w:r>
        <w:separator/>
      </w:r>
    </w:p>
  </w:endnote>
  <w:endnote w:type="continuationSeparator" w:id="0">
    <w:p w14:paraId="20523140" w14:textId="77777777" w:rsidR="000E16C3" w:rsidRDefault="000E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B2D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F2C8BA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F0D6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81EC0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0332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C57CAA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054BC" w14:textId="77777777" w:rsidR="000E16C3" w:rsidRDefault="000E16C3">
      <w:r>
        <w:separator/>
      </w:r>
    </w:p>
  </w:footnote>
  <w:footnote w:type="continuationSeparator" w:id="0">
    <w:p w14:paraId="6C09538C" w14:textId="77777777" w:rsidR="000E16C3" w:rsidRDefault="000E1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329099">
    <w:abstractNumId w:val="13"/>
  </w:num>
  <w:num w:numId="2" w16cid:durableId="532157930">
    <w:abstractNumId w:val="17"/>
  </w:num>
  <w:num w:numId="3" w16cid:durableId="458766924">
    <w:abstractNumId w:val="8"/>
  </w:num>
  <w:num w:numId="4" w16cid:durableId="22632246">
    <w:abstractNumId w:val="7"/>
  </w:num>
  <w:num w:numId="5" w16cid:durableId="18625531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872696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491365">
    <w:abstractNumId w:val="20"/>
  </w:num>
  <w:num w:numId="8" w16cid:durableId="729425807">
    <w:abstractNumId w:val="10"/>
  </w:num>
  <w:num w:numId="9" w16cid:durableId="1744184734">
    <w:abstractNumId w:val="0"/>
  </w:num>
  <w:num w:numId="10" w16cid:durableId="1169978706">
    <w:abstractNumId w:val="19"/>
  </w:num>
  <w:num w:numId="11" w16cid:durableId="1951467715">
    <w:abstractNumId w:val="6"/>
  </w:num>
  <w:num w:numId="12" w16cid:durableId="1660695311">
    <w:abstractNumId w:val="9"/>
  </w:num>
  <w:num w:numId="13" w16cid:durableId="882789032">
    <w:abstractNumId w:val="12"/>
  </w:num>
  <w:num w:numId="14" w16cid:durableId="1383334590">
    <w:abstractNumId w:val="15"/>
  </w:num>
  <w:num w:numId="15" w16cid:durableId="1448354109">
    <w:abstractNumId w:val="14"/>
  </w:num>
  <w:num w:numId="16" w16cid:durableId="173230935">
    <w:abstractNumId w:val="2"/>
  </w:num>
  <w:num w:numId="17" w16cid:durableId="959532498">
    <w:abstractNumId w:val="4"/>
  </w:num>
  <w:num w:numId="18" w16cid:durableId="1256326700">
    <w:abstractNumId w:val="11"/>
  </w:num>
  <w:num w:numId="19" w16cid:durableId="641815573">
    <w:abstractNumId w:val="5"/>
  </w:num>
  <w:num w:numId="20" w16cid:durableId="1673022983">
    <w:abstractNumId w:val="18"/>
  </w:num>
  <w:num w:numId="21" w16cid:durableId="644747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2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0297141.doc"/>
    <w:docVar w:name="arg5" w:val="7"/>
  </w:docVars>
  <w:rsids>
    <w:rsidRoot w:val="001F6A0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16C3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6A04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E3DA5"/>
  <w15:docId w15:val="{4086C4FD-6C70-462F-882E-54384B2F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</Pages>
  <Words>5341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2024-02-28T12:57:00Z</dcterms:created>
  <dcterms:modified xsi:type="dcterms:W3CDTF">2024-02-28T13:02:00Z</dcterms:modified>
</cp:coreProperties>
</file>