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756524F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4193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250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65A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878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BF2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95F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0AC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9F9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7A1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A530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33BA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C64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DEE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C5A8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0C6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37F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D14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C57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77C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4361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FE8C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3C40913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4838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A4C5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415B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532C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E8C1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5160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E514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853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C459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9F2F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F7CF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DAEA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7116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76FE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0AEA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D98A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444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A839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A57F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2ABE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D4A5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CC22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475B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5B1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FA14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FB7E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23FE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F00D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50F7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4170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7AB7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E970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95D6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5D4F9D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0F36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A613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2CD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A692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4533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DC8E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4AFB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9109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324E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06BB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526A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C4A3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C420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24C5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C1C6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E493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2AA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65B2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78F5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6573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FC0C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727C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1F80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98A4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E2DE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6E9E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C36A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198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CB14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E70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B8F6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E6A2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ECA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8E5491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819A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13E1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C68A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B203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3B42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8414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175E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651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E51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F704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7EB4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3A3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0850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03D9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B3F9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88A1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B1AD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69FD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3089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807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A3D3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E42B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7348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ABF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542B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107B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5093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44FD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BDA8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01E5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CCDF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94A6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B1FA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B99431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2B4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8F5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1DE7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F11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C9E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416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A3AD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519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17B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C88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38A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BA2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DDB2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4B9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0C13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6A3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DC73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24C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43D4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E5F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0B72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25A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7DF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0456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38A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8BBB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405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CF8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5D0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183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D534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B80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EAF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5120EB7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F00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A5A0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187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A6C2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7B05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920D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2B48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725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35A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A75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E66C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3BC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8C2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CDC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C47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F20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E6699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89DE49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F6FC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32DF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AF01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1C6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916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5F3F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4DA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A06FD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45A4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C4E2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424D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DA22D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1AC60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CF770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B9CC7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89B0E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F7E27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5AF14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8B9BAFF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783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529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A11E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423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C59964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6DF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354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E17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947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305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E28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50F2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4CC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D8A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287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6E0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3A7C39E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856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A68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80A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706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157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A062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F554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701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785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778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80C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05C4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A8F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77D2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D401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545659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E694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8DA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EAA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A4D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3B6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928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24D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1B9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8F45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C2A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201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2B39C2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7960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A7A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EC87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5AA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1C92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12C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7511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A36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4C8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2BB0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962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F76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A904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3C0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52D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70BA5A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5635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CE5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322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A3C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EB65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A2B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3BB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3A58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10E8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7CBA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C7D9C3E" w14:textId="3708DF23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lang w:eastAsia="sk-SK"/>
              </w:rPr>
              <w:t>31. 12. 2023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FBBA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FF52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CA51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57D7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AA3C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A04E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BC6B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2894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886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4D6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412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41C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4A5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C12D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05B0B9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DDE4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9CD2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6EF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CE2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631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182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83535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C5FF6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86FA6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E41D2D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1E1C41A3" wp14:editId="3D0EBE8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891F2D1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E1C41A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5891F2D1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2F3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98DDE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2A06E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FB6D2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B0E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60B6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476B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FD97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E4D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C73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2BA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CB6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AF2C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54FB0AE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7FD765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06F05BE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9C94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9AF9F8C" wp14:editId="6188B6A4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1E145FA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9AF9F8C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61E145FA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4D3AA49" wp14:editId="5738A442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9BE5AD4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D3AA49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19BE5AD4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3026DD7" wp14:editId="7F3CA03A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8D5B741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026DD7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78D5B741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53DBCA14" wp14:editId="31E44898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0791D4D" w14:textId="5CCCD32E" w:rsidR="000B647F" w:rsidRDefault="00000000" w:rsidP="00944C3D">
                                  <w:fldSimple w:instr=" MERGEFIELD  aDMOD  \* MERGEFORMAT ">
                                    <w:r w:rsidR="001F6A04" w:rsidRPr="001F6A0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3DBCA14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00791D4D" w14:textId="5CCCD32E" w:rsidR="000B647F" w:rsidRDefault="00000000" w:rsidP="00944C3D">
                            <w:fldSimple w:instr=" MERGEFIELD  aDMOD  \* MERGEFORMAT ">
                              <w:r w:rsidR="001F6A04" w:rsidRPr="001F6A04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1DC1B534" wp14:editId="2B515865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90D94DA" w14:textId="5BAF7C8D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F6A04" w:rsidRPr="004F7E5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DC1B534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790D94DA" w14:textId="5BAF7C8D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F6A04" w:rsidRPr="004F7E5A">
                              <w:rPr>
                                <w:rFonts w:ascii="Arial" w:hAnsi="Arial" w:cs="Arial"/>
                                <w:noProof/>
                              </w:rPr>
                              <w:t>2023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6AB8DFA0" wp14:editId="5167DB29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EE8BA7A" w14:textId="488C09A4" w:rsidR="000B647F" w:rsidRDefault="00000000" w:rsidP="00944C3D">
                                  <w:fldSimple w:instr=" MERGEFIELD  aDRDO  \* MERGEFORMAT ">
                                    <w:r w:rsidR="001F6A04" w:rsidRPr="001F6A0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AB8DFA0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3EE8BA7A" w14:textId="488C09A4" w:rsidR="000B647F" w:rsidRDefault="00000000" w:rsidP="00944C3D">
                            <w:fldSimple w:instr=" MERGEFIELD  aDRDO  \* MERGEFORMAT ">
                              <w:r w:rsidR="001F6A04" w:rsidRPr="001F6A04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184F8C2A" wp14:editId="3EC0D9AF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EBCCE9D" w14:textId="37F86B3B" w:rsidR="000B647F" w:rsidRDefault="00000000" w:rsidP="00944C3D">
                                  <w:fldSimple w:instr=" MERGEFIELD  aDMDO  \* MERGEFORMAT ">
                                    <w:r w:rsidR="001F6A04" w:rsidRPr="001F6A0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84F8C2A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0EBCCE9D" w14:textId="37F86B3B" w:rsidR="000B647F" w:rsidRDefault="00000000" w:rsidP="00944C3D">
                            <w:fldSimple w:instr=" MERGEFIELD  aDMDO  \* MERGEFORMAT ">
                              <w:r w:rsidR="001F6A04" w:rsidRPr="001F6A04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CEB2F8A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58B81F2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4404FF53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076BF1C8" wp14:editId="53274C03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E5447A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6BF1C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03E5447A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259BFE6F" wp14:editId="6C7CBF04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E4F267D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59BFE6F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1E4F267D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08B8DC5D" wp14:editId="36EAA272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7BB8422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8B8DC5D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37BB8422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6266ADE7" wp14:editId="182A637E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9957313" w14:textId="6E96F8DF" w:rsidR="000B647F" w:rsidRDefault="00000000" w:rsidP="00944C3D">
                                  <w:fldSimple w:instr=" MERGEFIELD  aDRDOo  \* MERGEFORMAT ">
                                    <w:r w:rsidR="001F6A04" w:rsidRPr="001F6A0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266ADE7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49957313" w14:textId="6E96F8DF" w:rsidR="000B647F" w:rsidRDefault="00000000" w:rsidP="00944C3D">
                            <w:fldSimple w:instr=" MERGEFIELD  aDRDOo  \* MERGEFORMAT ">
                              <w:r w:rsidR="001F6A04" w:rsidRPr="001F6A04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2D3793D2" wp14:editId="482E97DC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F75A974" w14:textId="61E86B21" w:rsidR="000B647F" w:rsidRDefault="00000000" w:rsidP="00944C3D">
                                  <w:fldSimple w:instr=" MERGEFIELD  aDMDO  \* MERGEFORMAT ">
                                    <w:r w:rsidR="001F6A04" w:rsidRPr="001F6A0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D3793D2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2F75A974" w14:textId="61E86B21" w:rsidR="000B647F" w:rsidRDefault="00000000" w:rsidP="00944C3D">
                            <w:fldSimple w:instr=" MERGEFIELD  aDMDO  \* MERGEFORMAT ">
                              <w:r w:rsidR="001F6A04" w:rsidRPr="001F6A04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3E84B215" wp14:editId="03B09D55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47EF30" w14:textId="6EDF8EFE" w:rsidR="000B647F" w:rsidRDefault="00000000" w:rsidP="00944C3D">
                                  <w:fldSimple w:instr=" MERGEFIELD  aDRODo  \* MERGEFORMAT ">
                                    <w:r w:rsidR="001F6A04" w:rsidRPr="001F6A0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E84B215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2747EF30" w14:textId="6EDF8EFE" w:rsidR="000B647F" w:rsidRDefault="00000000" w:rsidP="00944C3D">
                            <w:fldSimple w:instr=" MERGEFIELD  aDRODo  \* MERGEFORMAT ">
                              <w:r w:rsidR="001F6A04" w:rsidRPr="001F6A04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29908738" wp14:editId="28A031CF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E0925D0" w14:textId="0513F881" w:rsidR="000B647F" w:rsidRDefault="00000000" w:rsidP="00944C3D">
                                  <w:fldSimple w:instr=" MERGEFIELD  aDMOD  \* MERGEFORMAT ">
                                    <w:r w:rsidR="001F6A04" w:rsidRPr="001F6A0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9908738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2E0925D0" w14:textId="0513F881" w:rsidR="000B647F" w:rsidRDefault="00000000" w:rsidP="00944C3D">
                            <w:fldSimple w:instr=" MERGEFIELD  aDMOD  \* MERGEFORMAT ">
                              <w:r w:rsidR="001F6A04" w:rsidRPr="001F6A04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EC3E7E6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CA426BE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C240C6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BFE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2EA9C6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31E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682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FB11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DA15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78C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0F4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5474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5B0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7AD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59D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E41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457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418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C0C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3A10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96D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659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E9D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F12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4D1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473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AD8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4FA2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637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283C9A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C31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F038E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82B6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AD0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99E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14F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FA2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7FB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8DF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4F6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427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072A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ED2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B63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735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DCD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A05F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5AF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CDF17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645B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C65B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8576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E16E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01B23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F1CC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009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AAEC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2D6A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95B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8E4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FD1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BEA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7AF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473E1A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C31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19A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238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AF85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B40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338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8EF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26F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F47F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F7D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21C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48F3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FDC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B8E7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8AB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250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919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61F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2EC3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84E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0DC2D2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22B5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9BC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F76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2B8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EEFF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FD0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CEB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1F5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1FCF2E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A4C7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76AE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2C3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9BF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0B1D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C4B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69F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081B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FB4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EB9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C41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C28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FF6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697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FE7A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C85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253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160A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B036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1F9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13DD7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4C9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5824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6D49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A657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D1F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458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645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C9EC86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EC1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195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BC4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D92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0A9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EE4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9A9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435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0DD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CC3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4D9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2E8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430B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D80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A38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61D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6CB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D26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E7A15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C8CE4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41E56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AFA9C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B4C9D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53BA2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BC8DD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90E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7EC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6D3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286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016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FD3B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8D3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EA8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3845C1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AA8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3A0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A68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D00C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092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CF5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C61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5BD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0EFA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B8E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1E7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B03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428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6FA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770C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2862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8C3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EA4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DD7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75B7A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B644E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2310C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EB4DE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BCD5D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0887B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F87C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788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A72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B06AC3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EB6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4A90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24A38A19" wp14:editId="30F5A7E4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0EFFAC5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4A38A1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00EFFAC5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D08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BC5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F54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56A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93B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5B67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940E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3F3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914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5B36A241" wp14:editId="59FB7BF1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BB5F839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B36A241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2BB5F839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BE3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23B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EAA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84E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CC8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5C0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D55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751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0A95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E0C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0460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0841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531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733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7EF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879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FE80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94DA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8DB5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A2C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0446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477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DBDD64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09EAC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981FAD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A7FE1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6EA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1FCEAEB6" wp14:editId="57112DA5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488488" w14:textId="06E7460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F6A04" w:rsidRPr="004F7E5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36118320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EAEB6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4E488488" w14:textId="06E7460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F6A04" w:rsidRPr="004F7E5A">
                              <w:rPr>
                                <w:rFonts w:ascii="Arial" w:hAnsi="Arial" w:cs="Arial"/>
                                <w:noProof/>
                              </w:rPr>
                              <w:t>36118320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036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974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28B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E57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A16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886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6FEA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4C7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535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4910EF41" wp14:editId="29B76210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FD8A65F" w14:textId="6E39891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F6A04" w:rsidRPr="004F7E5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2021494167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10EF41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5FD8A65F" w14:textId="6E39891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F6A04" w:rsidRPr="004F7E5A">
                              <w:rPr>
                                <w:rFonts w:ascii="Arial" w:hAnsi="Arial" w:cs="Arial"/>
                                <w:noProof/>
                              </w:rPr>
                              <w:t>2021494167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80D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529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101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175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08A4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241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C8F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0D0E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7FC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F1E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24D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DAE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C44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BF9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7F4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9A7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4E268A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D290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56EB35E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87FB9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DBA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875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E6A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088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F11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CC05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09D9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846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643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B75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4C8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3A1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D4E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27CE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0F1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202F28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6C81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6C6A4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35D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7B39C44B" wp14:editId="722C7232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98A57A" w14:textId="3FB3014B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F6A04" w:rsidRPr="004F7E5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Súpoločenstvo vlastníkov bytov č.1509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B39C44B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0698A57A" w14:textId="3FB3014B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F6A04" w:rsidRPr="004F7E5A">
                              <w:rPr>
                                <w:rFonts w:ascii="Arial" w:hAnsi="Arial" w:cs="Arial"/>
                                <w:noProof/>
                              </w:rPr>
                              <w:t>Súpoločenstvo vlastníkov bytov č.1509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F80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C09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6380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FCD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2E6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954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C57C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404E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D56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AD0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1CB0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AC2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EAB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A66A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1F3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68F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DFB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AF6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7F25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416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45F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267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823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0E7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2975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F84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777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C7A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0C5A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61B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4FB5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066CF6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E1B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C13BE2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C728E0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31C03E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6DD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2F2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E37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B6B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E4A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D5E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7A52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C2B3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C84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07F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ECE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EA5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BFD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EAF2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3E1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F1F4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62B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90A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54F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262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424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B91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7B68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BBB1801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0592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2E25D93B" wp14:editId="7D0B8A04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DAFC7F" w14:textId="6E2B697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F6A04" w:rsidRPr="004F7E5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Hodžova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E25D93B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06DAFC7F" w14:textId="6E2B697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F6A04" w:rsidRPr="004F7E5A">
                              <w:rPr>
                                <w:rFonts w:ascii="Arial" w:hAnsi="Arial" w:cs="Arial"/>
                                <w:noProof/>
                              </w:rPr>
                              <w:t>Hodžova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0D8C4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33C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FCE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8775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22A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E310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1B5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C5CC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4DB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E6E6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AF6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2EF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CAE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E43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5815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2D2D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FD4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EBAB6A3" wp14:editId="1BFD565F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C77AE92" w14:textId="01899CAE" w:rsidR="000B647F" w:rsidRDefault="00000000" w:rsidP="00944C3D">
                                  <w:fldSimple w:instr=" MERGEFIELD  aSUB_ULICA_CISLO  \* MERGEFORMAT ">
                                    <w:r w:rsidR="001F6A04" w:rsidRPr="001F6A0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32/1509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EBAB6A3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3C77AE92" w14:textId="01899CAE" w:rsidR="000B647F" w:rsidRDefault="00000000" w:rsidP="00944C3D">
                            <w:fldSimple w:instr=" MERGEFIELD  aSUB_ULICA_CISLO  \* MERGEFORMAT ">
                              <w:r w:rsidR="001F6A04" w:rsidRPr="001F6A04">
                                <w:rPr>
                                  <w:rFonts w:ascii="Arial" w:hAnsi="Arial" w:cs="Arial"/>
                                  <w:noProof/>
                                </w:rPr>
                                <w:t>32/1509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E661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996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778A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0CD0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1F0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278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49F1AB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48B8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4BA41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750AD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D2EBBC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14E6353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60E7351B" wp14:editId="20ED284C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5E6F8A2" w14:textId="6D3DE6AD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F6A04" w:rsidRPr="004F7E5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0E7351B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45E6F8A2" w14:textId="6D3DE6AD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F6A04" w:rsidRPr="004F7E5A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52FBD22" wp14:editId="53778CCE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BCE9935" w14:textId="3058C3DA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F6A04" w:rsidRPr="004F7E5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52FBD22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6BCE9935" w14:textId="3058C3DA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F6A04" w:rsidRPr="004F7E5A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E94E8E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1B7E9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CBF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B7D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940E87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0FC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7A73BD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2C61914E" wp14:editId="36102857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123C2D1" w14:textId="17869154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F6A04" w:rsidRPr="004F7E5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C61914E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6123C2D1" w14:textId="17869154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F6A04" w:rsidRPr="004F7E5A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437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51BFD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DE439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7770F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DA105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54D01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63B68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3030EDB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601BA25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24E864A1" wp14:editId="026931D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B0B629" w14:textId="3463462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4E864A1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75B0B629" w14:textId="3463462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F3024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9BE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FB08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E66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D49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7F1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40BD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209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3C7264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333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385967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6E9DF7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152DE33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18AA6F56" wp14:editId="5D7DE26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EC87D09" w14:textId="6566C45A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F6A04" w:rsidRPr="004F7E5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8AA6F56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6EC87D09" w14:textId="6566C45A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F6A04" w:rsidRPr="004F7E5A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C71B34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0F79AE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5FDC6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623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06E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EA1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856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F89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BAA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678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360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1723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CCC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27C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420C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E701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2DF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C65E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2F72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31E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F79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798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541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1CD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9478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EDE3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2CFE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E3A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C8DC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BE2B73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A1534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A7B065A" w14:textId="4DCA0BC8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1F6A04">
              <w:rPr>
                <w:rFonts w:ascii="Arial" w:hAnsi="Arial"/>
                <w:lang w:eastAsia="sk-SK"/>
              </w:rPr>
              <w:t>28.2.2024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CAFA1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8E31A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B85E6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BA9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C6A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BAEE1C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39C66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0667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AB451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A4A5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6E16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76A1D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DB2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8EA0B9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F18A8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0021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204E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6844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514EA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E7BBE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08A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E5B449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5CBFC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9212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D53D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AA0CC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E3FC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66B81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2E7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43769A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E62A8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9E6FB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5CCE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6BF9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5AB8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45322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1BA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0A6403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CDC62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DBFF7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759B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2E0CE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55827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1F557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462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07B536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4FB6E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CD2C3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A717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4915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C6C2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3223C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BFA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AD190C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63C3B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FB0C7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E9C2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D0FD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A285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ADF3A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C5AE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BDCD60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BE2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2BC1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F38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423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3512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03E24E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B19BD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407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95B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D0B7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E8F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520B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724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9C3C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D1A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9E77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890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6B7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2BAB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735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B9F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DC42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FC43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10E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14A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9B8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3B85B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467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B4C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720B36FC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33495217" w14:textId="77777777" w:rsidR="00944C3D" w:rsidRDefault="00944C3D" w:rsidP="00944C3D">
      <w:pPr>
        <w:rPr>
          <w:rFonts w:ascii="Arial" w:hAnsi="Arial"/>
        </w:rPr>
      </w:pPr>
    </w:p>
    <w:p w14:paraId="1EDF0F9A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6E665937" w14:textId="432130CB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67797DC0" w14:textId="103936D9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 w:rsidR="001F6A04">
        <w:rPr>
          <w:rFonts w:ascii="Arial" w:hAnsi="Arial"/>
          <w:sz w:val="22"/>
          <w:szCs w:val="22"/>
        </w:rPr>
        <w:t>Hodžova 32/1509 Trenčín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3ADA28CF" w14:textId="6C0B07FD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5E5C62EA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194BA36C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4"/>
        <w:gridCol w:w="2799"/>
      </w:tblGrid>
      <w:tr w:rsidR="00944C3D" w:rsidRPr="008D0433" w14:paraId="19665169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05C915B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0E53D3A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0EB2E9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591FA669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054DEFBB" w14:textId="0468804A" w:rsidR="00944C3D" w:rsidRPr="008D0433" w:rsidRDefault="001F6A04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Marta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Melkovičová</w:t>
            </w:r>
            <w:proofErr w:type="spellEnd"/>
          </w:p>
        </w:tc>
        <w:tc>
          <w:tcPr>
            <w:tcW w:w="3260" w:type="dxa"/>
            <w:shd w:val="clear" w:color="auto" w:fill="auto"/>
            <w:vAlign w:val="center"/>
          </w:tcPr>
          <w:p w14:paraId="19F29075" w14:textId="6C7A7552" w:rsidR="00944C3D" w:rsidRPr="008D0433" w:rsidRDefault="001F6A04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99CA2D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B8596D7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2E3FEC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65649D5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FF52B2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E93533B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2EF892D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1127238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58B5D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4ED00A9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333F218C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17F6BCA5" w14:textId="531C7FCF" w:rsidR="00944C3D" w:rsidRDefault="001F6A04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p04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14:paraId="6FAFD60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7B31E2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3D98231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0882026" w14:textId="3B5F3F75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51461B02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9870754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69D78387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1C30CEB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177670D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35D28F7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47874AB3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0BDDB91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411B80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46CD281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8F0E768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2C49A12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1FB80C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2CE8C7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546A2BF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4CEA89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CBC05C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343661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B685502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21DE44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6706A2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0492B6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C91E79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46DAE9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ECEEB69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2329E2DA" w14:textId="501242A5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18F09885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117D931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AF41373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309B1D23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49B99304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6F49EF58" w14:textId="075FFF1F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026FFC95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1D398C1D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173608C7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43C0FFE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5E269A8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0A0259A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0F470C8B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0EFB7B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60AE99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2538CE1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BD635E1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33B8EF3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58BDC5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03576B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F240A4B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73DDCD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1F1B127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6CA132B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4ABE1D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1040C6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35C018A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3BB3E16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7ED9FC5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0BB24EA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527F32C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74CCEB2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7465A9E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7B33FD6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148E17D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2A35537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5ACFFD8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783F1E0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2870E76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0E6994D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037EACD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2DBA175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571F216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6051455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28DEA53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0747A03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22C44207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0F79687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3FA9202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564360B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71E2BEF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2D633841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E25C0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95B18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6B8B22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69857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F826AF3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271D7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46150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4536C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F64F7C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79A0BFC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94DEE6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DC0B9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588A97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6DA812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B32C1E0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BCAB9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B4241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7C728D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E7720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78409CF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554480F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013A43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C8EFBA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45979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F791A0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3E736A3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7827CD60" w14:textId="6793974B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29FEC4A0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DCA0591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A44648B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6CD1EC4E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4C6354EF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19BE448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3585BAB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0E16C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5FC17A6C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0D7150A4" w14:textId="77777777" w:rsidTr="00503750">
        <w:tc>
          <w:tcPr>
            <w:tcW w:w="2302" w:type="dxa"/>
            <w:vAlign w:val="center"/>
          </w:tcPr>
          <w:p w14:paraId="1C82702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5314753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52E251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4F4CE3F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53D1B4E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2F15AA4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6D33488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6371525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6878CB3E" w14:textId="77777777" w:rsidTr="00503750">
        <w:tc>
          <w:tcPr>
            <w:tcW w:w="15593" w:type="dxa"/>
            <w:gridSpan w:val="8"/>
            <w:vAlign w:val="center"/>
          </w:tcPr>
          <w:p w14:paraId="4F2F66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8334FFE" w14:textId="77777777" w:rsidTr="00503750">
        <w:tc>
          <w:tcPr>
            <w:tcW w:w="2302" w:type="dxa"/>
            <w:vAlign w:val="center"/>
          </w:tcPr>
          <w:p w14:paraId="7D1A08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AC31870" w14:textId="01870A4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98D79D8" w14:textId="0F97DC6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8848A9" w14:textId="3DD21BA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58322B" w14:textId="2940997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896CFE" w14:textId="559DDC3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273028" w14:textId="2E0C571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6F26E1" w14:textId="31D7573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0026F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3909D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DF0D2D2" w14:textId="009644E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AD48F51" w14:textId="6338086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8AE5C7" w14:textId="24450E0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9DC47A" w14:textId="0BFD871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877D93" w14:textId="7E346CF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E9309D" w14:textId="650E065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FAEA6D" w14:textId="120C183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D241F4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2E2F9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889251E" w14:textId="477272D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061D668" w14:textId="0268E50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6B0A7A" w14:textId="27E5401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7DDB16" w14:textId="43165E9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4AC2FE" w14:textId="7A5D24D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27689D" w14:textId="0017E48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E4F687" w14:textId="1EB8C2E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3CEFCA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8390E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6FE396B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0919EDE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2C8A7D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6DB8C5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FA2D58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4E61DD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B13A8B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5BFFF9F" w14:textId="77777777" w:rsidTr="00503750">
        <w:tc>
          <w:tcPr>
            <w:tcW w:w="2302" w:type="dxa"/>
            <w:vAlign w:val="center"/>
          </w:tcPr>
          <w:p w14:paraId="08C7FA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AF1B760" w14:textId="367F100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614CBF2" w14:textId="03BC9AB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E0D650" w14:textId="4CC92F9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8A74E7" w14:textId="5EDD08D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B3CAD0" w14:textId="36B7FC2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786203" w14:textId="108CFCE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54B568" w14:textId="0387F0E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5E9838" w14:textId="77777777" w:rsidTr="00503750">
        <w:tc>
          <w:tcPr>
            <w:tcW w:w="15593" w:type="dxa"/>
            <w:gridSpan w:val="8"/>
            <w:vAlign w:val="center"/>
          </w:tcPr>
          <w:p w14:paraId="31BE2A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723AC01E" w14:textId="77777777" w:rsidTr="00503750">
        <w:tc>
          <w:tcPr>
            <w:tcW w:w="2302" w:type="dxa"/>
            <w:vAlign w:val="center"/>
          </w:tcPr>
          <w:p w14:paraId="3302821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245C630" w14:textId="282D3AE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9D0CF64" w14:textId="01E3953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B112C2" w14:textId="37BC4F7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298EBE" w14:textId="0F874E6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55E8F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1D617D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D5CF548" w14:textId="2D2D1B4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56AF4E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2E92D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685F874" w14:textId="22520DA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995FBE" w14:textId="06DA5DE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FAE18D" w14:textId="7B043FD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ABBCDB" w14:textId="546CA18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79073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E165A9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A9E20A2" w14:textId="1623D35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0D34CE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B9035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6738E37" w14:textId="75A4CDF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A239805" w14:textId="5C52981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8BA898" w14:textId="3D29B6B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CFB293" w14:textId="12E1DA3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0285B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CCFE4C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E880AA4" w14:textId="75C9FE1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B86DAD" w14:textId="77777777" w:rsidTr="00503750">
        <w:tc>
          <w:tcPr>
            <w:tcW w:w="2302" w:type="dxa"/>
            <w:vAlign w:val="center"/>
          </w:tcPr>
          <w:p w14:paraId="39AFAD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392CE25" w14:textId="3828012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1FB2986" w14:textId="5A53122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74C97B" w14:textId="16535C7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623852" w14:textId="5B7E347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1763F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D624A0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EBEC5D5" w14:textId="03DC2E4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170E9F" w14:textId="77777777" w:rsidTr="00503750">
        <w:tc>
          <w:tcPr>
            <w:tcW w:w="15593" w:type="dxa"/>
            <w:gridSpan w:val="8"/>
            <w:vAlign w:val="center"/>
          </w:tcPr>
          <w:p w14:paraId="49542B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3F89DC1" w14:textId="77777777" w:rsidTr="00503750">
        <w:tc>
          <w:tcPr>
            <w:tcW w:w="2302" w:type="dxa"/>
            <w:vAlign w:val="center"/>
          </w:tcPr>
          <w:p w14:paraId="3898BA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62A8CE9" w14:textId="1197767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96CB491" w14:textId="3AE3277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57E410" w14:textId="1D2DFD8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D4F4EF" w14:textId="147D220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C5345D" w14:textId="068A638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76AED3" w14:textId="2E31D4B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1DA2BB" w14:textId="4C03B47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F2771D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43C8A2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320E43B" w14:textId="5CBAD07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FE060A3" w14:textId="36DC9F1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E7FF57" w14:textId="4471557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3BB14E" w14:textId="6E4FABC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0DCB30" w14:textId="424361C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38BFB6" w14:textId="783084F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1F89B3" w14:textId="72CD36E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605ECF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1D05A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123CE87" w14:textId="7E4F8BF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5B6D321" w14:textId="507CCAB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CE7AC5" w14:textId="530870B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48BE71" w14:textId="3D8F1E6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BEDDF4" w14:textId="429E231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559881" w14:textId="2B74128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C875E9" w14:textId="2BD0E06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E9DAEA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4A220C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7337648" w14:textId="4B31D72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C4D5B8F" w14:textId="2763D35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BE47A7" w14:textId="7870F8E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CFAF2D" w14:textId="72C44B1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804590" w14:textId="4DB4A59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F97496" w14:textId="019831A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FA7F13" w14:textId="6722A70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F72F82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538002C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F446A08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55E676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5554D5B" w14:textId="160783C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4854652" w14:textId="43FEAC2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E77C58" w14:textId="4CA8BE5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9A43E4" w14:textId="4137095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2B487C" w14:textId="201F2DD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88A1E8" w14:textId="4D4AA2C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B7E120" w14:textId="463F127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A96AE1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7EA4AA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E3AF6B7" w14:textId="08B4420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71780A8" w14:textId="7B2CC83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AF6D06" w14:textId="1C1AA06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F6374E" w14:textId="51B8B9F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B460B0" w14:textId="137F5BF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EDFFFF" w14:textId="07AF997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82E574" w14:textId="0262DDA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4762E79" w14:textId="77777777" w:rsidR="00944C3D" w:rsidRDefault="00944C3D" w:rsidP="00944C3D">
      <w:pPr>
        <w:rPr>
          <w:rFonts w:ascii="Arial" w:hAnsi="Arial"/>
          <w:b/>
        </w:rPr>
      </w:pPr>
    </w:p>
    <w:p w14:paraId="74E1D828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0626A018" w14:textId="77777777" w:rsidTr="00503750">
        <w:tc>
          <w:tcPr>
            <w:tcW w:w="1944" w:type="dxa"/>
            <w:vAlign w:val="center"/>
          </w:tcPr>
          <w:p w14:paraId="172E6EA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6B576A0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138AC62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4DE1016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4C00164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3A63624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11BF333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6F1D6A0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567951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072E116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0D5DCB5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624EDAA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16286FE8" w14:textId="77777777" w:rsidTr="00503750">
        <w:tc>
          <w:tcPr>
            <w:tcW w:w="15685" w:type="dxa"/>
            <w:gridSpan w:val="12"/>
            <w:vAlign w:val="center"/>
          </w:tcPr>
          <w:p w14:paraId="12D87C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5AAD1E0" w14:textId="77777777" w:rsidTr="00503750">
        <w:tc>
          <w:tcPr>
            <w:tcW w:w="1944" w:type="dxa"/>
            <w:vAlign w:val="center"/>
          </w:tcPr>
          <w:p w14:paraId="2859C2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6881461" w14:textId="3A3555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D827938" w14:textId="158CD0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1714B17" w14:textId="7D4225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25A5AA4" w14:textId="51A070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F5422A4" w14:textId="0C64DF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9C1B7FB" w14:textId="7AE478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7BC0030" w14:textId="43AB77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5FE969" w14:textId="63F7F7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48A2EEB" w14:textId="21E8E3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436DC0A" w14:textId="329C28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7A45056" w14:textId="491A7C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9937A1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154268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F9D8C5E" w14:textId="1D6BBC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A1EB1FD" w14:textId="27B7BA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69F0776" w14:textId="31124C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EDF775" w14:textId="6D1B6E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D3B292E" w14:textId="01AF71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1A7B648" w14:textId="6A737E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A08C990" w14:textId="71FFFD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E297840" w14:textId="03EE9A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7F6E80C" w14:textId="283D18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630E210" w14:textId="16C5A0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C5D4126" w14:textId="1E1D6B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9C3C7C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20F7F9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6437E16D" w14:textId="782645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ED00144" w14:textId="5026A2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CCD7269" w14:textId="4CF514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0AADE6B" w14:textId="6DA1C8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6237229" w14:textId="540F44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8DF46B8" w14:textId="0A244B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8A8C0AF" w14:textId="626965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CF4CA20" w14:textId="25659D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5FAEB38" w14:textId="2CD4BB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61E82A9" w14:textId="4A8B4D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B875386" w14:textId="6274C1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42DEB0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1C91D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0B899A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8F1E2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28C2B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6684B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2A32C5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78CDFC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115BF8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10670B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5C35F5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D0704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146C0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1FF3EBD" w14:textId="77777777" w:rsidTr="00503750">
        <w:tc>
          <w:tcPr>
            <w:tcW w:w="1944" w:type="dxa"/>
            <w:vAlign w:val="center"/>
          </w:tcPr>
          <w:p w14:paraId="5A65B4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AC0921C" w14:textId="20F685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8B1EFA6" w14:textId="41851A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D4384F9" w14:textId="6E6C19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2514436" w14:textId="45A92E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2B299EB" w14:textId="56C2E5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8C79F18" w14:textId="6F5A90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D2F2393" w14:textId="242C92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4749FA8" w14:textId="568F59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91DE765" w14:textId="549EAB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B42CECE" w14:textId="368872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D0488C1" w14:textId="4C497B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C56CF5" w14:textId="77777777" w:rsidTr="00503750">
        <w:tc>
          <w:tcPr>
            <w:tcW w:w="15685" w:type="dxa"/>
            <w:gridSpan w:val="12"/>
            <w:vAlign w:val="center"/>
          </w:tcPr>
          <w:p w14:paraId="08169E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46CB1292" w14:textId="77777777" w:rsidTr="00503750">
        <w:tc>
          <w:tcPr>
            <w:tcW w:w="1944" w:type="dxa"/>
            <w:vAlign w:val="center"/>
          </w:tcPr>
          <w:p w14:paraId="3EF1EEC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26271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5AB3A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500E7AC" w14:textId="6BDFFA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EC48D45" w14:textId="48D1ED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56C7D76" w14:textId="49DFEA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E15F934" w14:textId="474632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C05F17D" w14:textId="186775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B0E520F" w14:textId="7EEA13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F6EB0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47577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96C321A" w14:textId="7952A1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AE20E8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779440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D6B45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75D45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0470EC3" w14:textId="5BA22F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10E0D8E" w14:textId="1BB01A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32ADBB3" w14:textId="6682DD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E3B4575" w14:textId="3C4874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2E474C5" w14:textId="352AA5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1606630" w14:textId="064488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A3CF0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EF230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C2EE904" w14:textId="7F2D6A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35A5B1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593158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5114F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43428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FF5B0C5" w14:textId="4A4636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F8B436A" w14:textId="4DF1C6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CA62F26" w14:textId="507CDC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E6B7F2D" w14:textId="211BE6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CFAA7ED" w14:textId="47F92B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7093358" w14:textId="629667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703A7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246BF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F25A4F2" w14:textId="21BB20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8F1871" w14:textId="77777777" w:rsidTr="00503750">
        <w:tc>
          <w:tcPr>
            <w:tcW w:w="1944" w:type="dxa"/>
            <w:vAlign w:val="center"/>
          </w:tcPr>
          <w:p w14:paraId="7F223F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FEF02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F2D0B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E27A1DB" w14:textId="1BB7E1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1792CE5" w14:textId="2026DE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0BC1AF7" w14:textId="7055B6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B636467" w14:textId="4C651D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F0F81C3" w14:textId="15B414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0F1CE1D" w14:textId="05886A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77CF1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F55E3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D047F29" w14:textId="07FC41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468B31" w14:textId="77777777" w:rsidTr="00503750">
        <w:tc>
          <w:tcPr>
            <w:tcW w:w="15685" w:type="dxa"/>
            <w:gridSpan w:val="12"/>
            <w:vAlign w:val="center"/>
          </w:tcPr>
          <w:p w14:paraId="3CA98B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202F4427" w14:textId="77777777" w:rsidTr="00503750">
        <w:tc>
          <w:tcPr>
            <w:tcW w:w="1944" w:type="dxa"/>
            <w:vAlign w:val="center"/>
          </w:tcPr>
          <w:p w14:paraId="6056AA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7E5FF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D7C78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B16AF31" w14:textId="245C2C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04BB92C" w14:textId="51DD00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40BCD0A" w14:textId="3CC306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3C5BC71" w14:textId="408AAF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3DB23A8" w14:textId="221A01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8F38707" w14:textId="62BFC3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18FC45B" w14:textId="05DBE8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36C7C01" w14:textId="66E372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3DDD487" w14:textId="56056B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07848B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50563F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7C32F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5FDDB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6CA809B" w14:textId="2A5973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1B49B32" w14:textId="4EDD71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8B27B53" w14:textId="37F954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231CE6F" w14:textId="172436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BC95A66" w14:textId="712125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69DBCB1" w14:textId="0424A6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C5CB0A3" w14:textId="05FCD7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AF12AFD" w14:textId="7AC074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10B1A95" w14:textId="59BC23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05E454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2574AE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847DA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79A71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AF6C71E" w14:textId="085DAD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84185D8" w14:textId="1619E5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4B86EEF" w14:textId="64603E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2849AE4" w14:textId="7A3A66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4371563" w14:textId="5B18A4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03C5AD8" w14:textId="0BD69A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675EF2E" w14:textId="5AE3B1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56581F7" w14:textId="1992CA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237BACB" w14:textId="40EF89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F2F687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701511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340E1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B06E4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2688ED5" w14:textId="4EF431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03C6ABB" w14:textId="4D83F1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8D74A66" w14:textId="524875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64DE2F4" w14:textId="56BC5E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5087173" w14:textId="7410E6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FF51534" w14:textId="3CD2BB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83B5039" w14:textId="12B962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6815694" w14:textId="37E66D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AE32443" w14:textId="7FD6A1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184566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11E8913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2F6425E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182B20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978EC22" w14:textId="0BBBEA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F07BFA6" w14:textId="72DD6D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7502157" w14:textId="36D5BB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81BDEDF" w14:textId="44FD38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041E9CD" w14:textId="777EF2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BB340AE" w14:textId="6F2416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6C51992" w14:textId="737AF4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72BF05" w14:textId="415B6E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716F983" w14:textId="52960C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76ED023" w14:textId="6F850D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1339560" w14:textId="354378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5E2A1C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C5CD6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0984276" w14:textId="4B00E5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C3AAE2B" w14:textId="31151D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238607F" w14:textId="2CD274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7DA9672" w14:textId="432861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7CA50A2" w14:textId="023CCE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78419AF" w14:textId="0F08C0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1DA4FAD" w14:textId="0E3F53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F2F786A" w14:textId="621373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B2B48CF" w14:textId="76CB7E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694FFEB" w14:textId="6627D9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D2AC896" w14:textId="5F17CE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0826BA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669E7A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7E7B0CE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6522B819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E7693D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612AA7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789E813F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7FFD969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E87BE5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A8C95B4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73D146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E7A07D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6AA7D82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E5814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40CB5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9D2DC8D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059DDF5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48DAA8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963BDDA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277299E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3DB4EBE4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0084489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6DE0EF6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94CADD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17F0C036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60CA4F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4C64AB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D0370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4921ED0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0A0A89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514A8C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3EDCB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970CEFE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34B4DA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1930DD3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2A25A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7C1A4C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ADAD06B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40B71A20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077A4A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7996469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151EEDF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5E9AFD5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AF67ED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5D6D2F2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32706538" w14:textId="77777777" w:rsidTr="00503750">
        <w:trPr>
          <w:trHeight w:val="1073"/>
        </w:trPr>
        <w:tc>
          <w:tcPr>
            <w:tcW w:w="3614" w:type="dxa"/>
            <w:vMerge/>
          </w:tcPr>
          <w:p w14:paraId="4B721C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73BB99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7EF28A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39CAA68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2E62B5A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1BDF74C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668FB7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7A1C5E7D" w14:textId="77777777" w:rsidTr="00503750">
        <w:trPr>
          <w:trHeight w:val="283"/>
        </w:trPr>
        <w:tc>
          <w:tcPr>
            <w:tcW w:w="3614" w:type="dxa"/>
          </w:tcPr>
          <w:p w14:paraId="1CE7EA1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80C38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7E1EB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10951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D9147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98321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6B789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2BDA9D1" w14:textId="77777777" w:rsidTr="00503750">
        <w:trPr>
          <w:trHeight w:val="283"/>
        </w:trPr>
        <w:tc>
          <w:tcPr>
            <w:tcW w:w="3614" w:type="dxa"/>
          </w:tcPr>
          <w:p w14:paraId="2D61CE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C44B6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3153D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0E7C2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61BFA1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A561A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43BBC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DE10F07" w14:textId="77777777" w:rsidTr="00503750">
        <w:trPr>
          <w:trHeight w:val="283"/>
        </w:trPr>
        <w:tc>
          <w:tcPr>
            <w:tcW w:w="3614" w:type="dxa"/>
          </w:tcPr>
          <w:p w14:paraId="512898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D5D54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0790A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E8793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222F5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23144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7193A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E0A4213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6A95DE7E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6172C7B9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128570E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2448FB5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1EDE7BD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5841B50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6BCACA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5DB9F04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4143403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4C042E5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577292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3B6D1894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B64F73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6970A10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354BB8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44AC35F7" w14:textId="6FAB54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9F167B" w14:textId="5ABAE1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2E26AD" w14:textId="7B213E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8EAB51" w14:textId="122F8F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4F0EA0" w14:textId="1FDCF0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F105E9" w14:textId="5CF602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7CAA29" w14:textId="1CBA6E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998E407" w14:textId="0B5EC2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BC12B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0DF7E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39176EC7" w14:textId="148FB0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018AFA" w14:textId="049707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3D8BFB" w14:textId="6A2EA3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30235B" w14:textId="714FAC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C9279B" w14:textId="318B47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016570" w14:textId="0C8173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9D448A" w14:textId="3C2A63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E5B4D94" w14:textId="77F572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E4CEE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D27AC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6188F1E" w14:textId="26D630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3727B2" w14:textId="561BFC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FAC18A" w14:textId="2CCB00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DF97DD" w14:textId="4C11CD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D1ACC4" w14:textId="0C391B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DD8684" w14:textId="6DFD9B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7E28FA" w14:textId="4B8550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0F6F369" w14:textId="4F357A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C9996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0E2198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0CFA57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AF386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B77F3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3B477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D6B1F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1AE5E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96736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67B423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CDC4F8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50F2AC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71E8379B" w14:textId="02EE1F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AA1B0F" w14:textId="32C640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DD0210" w14:textId="31BCC8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A50425" w14:textId="51321C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9CBB3C" w14:textId="10BE1E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C7C4B0" w14:textId="78C309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D17040" w14:textId="5A5F49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CCC18B2" w14:textId="28D745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9B8228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AE32F5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D3A4C4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0DD0DC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1B674013" w14:textId="1A4E21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11E122" w14:textId="52CB76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F6B316" w14:textId="7D5F56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4135BF" w14:textId="25E237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B7C9A9" w14:textId="4C6750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C03A2D" w14:textId="47730F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84ABC4" w14:textId="3A721B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4BE2264" w14:textId="388425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06B68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08CA2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5E4E3AB5" w14:textId="0CB520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2F206B" w14:textId="17AFD6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FBB3EF" w14:textId="7A3C3B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32DCD2" w14:textId="3B8FAE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4E4E03" w14:textId="4B10DB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13AE3F" w14:textId="038879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10629C" w14:textId="0B0300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5A3A53C" w14:textId="67E9A8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F20E5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694FE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CE634D2" w14:textId="6FD511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85274A" w14:textId="081282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413B45" w14:textId="36F2E2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8B836E" w14:textId="66D8DF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3E0A1A" w14:textId="36154D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163394" w14:textId="6471BB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C58E14" w14:textId="630975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3E882E3" w14:textId="698F40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A40F0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61CEB3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E7834A8" w14:textId="118F4E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88FA28" w14:textId="74F1C5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F1A44D" w14:textId="464146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38FAA9" w14:textId="4A11A5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F4F352" w14:textId="4ABECA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276709" w14:textId="18E06C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A87A5E" w14:textId="2926DF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A6B4788" w14:textId="481BA8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695C8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0E0C16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B01B51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A103A8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2BA32F4E" w14:textId="59B350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5A9562" w14:textId="74D37E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21A678" w14:textId="6A2BF6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FC2993" w14:textId="6B1493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D3E064" w14:textId="598855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543D10" w14:textId="09D0E9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B75566" w14:textId="3985C8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653E193" w14:textId="1A705D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423FD8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3B8D3AC0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413BA48" w14:textId="1BF0BD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DE3086" w14:textId="084573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F872C0" w14:textId="32EACB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570326" w14:textId="26D2F1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2082A6" w14:textId="2CF4AE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40FCD6" w14:textId="1C1F54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30721D" w14:textId="705245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7968A3E" w14:textId="5E29E3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9981AB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B457868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132901EE" w14:textId="1557749B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273BBA4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9657C0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553CA4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A84907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AA6EA5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077EB3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386480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186529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91A6D1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5D7D67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44BAA4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5D0938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DB96AA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D3E629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D59ECD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DE0AD3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F628D4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2D26C00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0E16C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0D863756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7105911E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7D9D128C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6A4CDF4B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0DDD7F5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56C126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E0A469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B43EF6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843C0E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139A7390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221F3DF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39971B8" w14:textId="769C678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0AC67C6" w14:textId="72A3B26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115FF29" w14:textId="39117A7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3EA6E68" w14:textId="6E1866C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A44BE43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275009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4967597" w14:textId="5FE8E6A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B29FEB1" w14:textId="286E254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51CA829" w14:textId="10E447B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76C2142" w14:textId="7FE8F89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FEEEDF6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7A43EFA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B4D8EF2" w14:textId="16AB552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9719317" w14:textId="263EA42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5247D2B" w14:textId="01AD252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3E2D414" w14:textId="26766C4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13E1DCA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C2BE9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BA5278B" w14:textId="200DBFF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9EB02A0" w14:textId="68027E4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7D062CF" w14:textId="7EA7F13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06B58E5" w14:textId="00443F5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F633CFF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670984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33201CE" w14:textId="5E83C56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07C3C90" w14:textId="60BFE80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92C3C8D" w14:textId="64950D8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11BB7B3" w14:textId="5633DE4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017F87C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0D27DCDB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D506558" w14:textId="571ED8D3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04CCC1E" w14:textId="0F0C106D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D3F6AFF" w14:textId="613B2630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4F89925" w14:textId="337E6AC8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02A470F0" w14:textId="77777777" w:rsidR="00944C3D" w:rsidRDefault="00944C3D" w:rsidP="00944C3D">
      <w:pPr>
        <w:rPr>
          <w:rFonts w:ascii="Arial" w:hAnsi="Arial"/>
          <w:b/>
        </w:rPr>
      </w:pPr>
    </w:p>
    <w:p w14:paraId="798D4A07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10B131DD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3C5DDA2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778681B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7E2A9C1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43B25C0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2C81F56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2CAF03EB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78D2A7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448020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0274A1A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F69E62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47C5A2D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51361D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240804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29EC57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009D6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5FDDDC1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019C28D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5ED7CC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7C60B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23B9B2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6519EF4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173101C5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4E1D8F1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5F06A1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C7602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44BFD5D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6243A30A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40E0B487" w14:textId="77777777" w:rsidTr="00503750">
        <w:tc>
          <w:tcPr>
            <w:tcW w:w="2835" w:type="dxa"/>
            <w:vAlign w:val="center"/>
          </w:tcPr>
          <w:p w14:paraId="57D290B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4405E33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0EB8E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57C8869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42DF769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11D559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67C5F5E8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077A651B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7D8569E9" w14:textId="4BCE68A0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3D1D30" w14:textId="66BED882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95728E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958B3A9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AF157E7" w14:textId="5682DD5B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B895DF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3077BF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7D0B4149" w14:textId="04C7CC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D48B53" w14:textId="45CBEC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F1C8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960B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843EBC3" w14:textId="702E90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B97489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145A53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683F0DAE" w14:textId="0DB9A5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5FCB5EF" w14:textId="373B31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DC76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6CD36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9C00CD8" w14:textId="411090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43D760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20B8A3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6659F068" w14:textId="0964E3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68C2EA" w14:textId="124771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0A4B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70016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9612135" w14:textId="362F2C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D29B43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0BAA78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25CAC191" w14:textId="1AB3E2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708D2C" w14:textId="3D6537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E4C5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973C4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94AC0C8" w14:textId="796FEF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156AD5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519B34A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4A40BACC" w14:textId="242F6C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04AF7CE" w14:textId="578992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116F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2F16C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2E158B9" w14:textId="4A2B5E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F0C69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2B02BA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7B87029E" w14:textId="6059F5E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7C5F70" w14:textId="56CEC45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65FED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6EF407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3883F4A" w14:textId="492D234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C002884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D1EFB42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289A12BB" w14:textId="6CBB1A0E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39CD5E3C" w14:textId="77777777" w:rsidR="00944C3D" w:rsidRDefault="00944C3D" w:rsidP="00944C3D">
      <w:pPr>
        <w:rPr>
          <w:rFonts w:ascii="Arial" w:hAnsi="Arial"/>
          <w:b/>
        </w:rPr>
      </w:pPr>
    </w:p>
    <w:p w14:paraId="16A4F685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34B96D49" w14:textId="77777777" w:rsidTr="00503750">
        <w:tc>
          <w:tcPr>
            <w:tcW w:w="2835" w:type="dxa"/>
            <w:vAlign w:val="center"/>
          </w:tcPr>
          <w:p w14:paraId="5192142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6C1CBD3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2594C48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574409C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683884A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5B4658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5E20F65C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48A260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185D5703" w14:textId="3CEFDB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DFC443" w14:textId="6563EF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67924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08178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20392BC" w14:textId="4EB106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95EC7C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19818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32EBEA26" w14:textId="05C5C5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829464" w14:textId="3763DF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8378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C4CE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6361A26" w14:textId="690090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01176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69E32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2DF9CB77" w14:textId="6C8A0C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2FF5963" w14:textId="2A3B56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151D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A2919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5B7FA10" w14:textId="5BE4AF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B02C2E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AEC5B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387A8D94" w14:textId="202783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962B79" w14:textId="5D54F5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0EB0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A9410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D463D73" w14:textId="29E673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A7E75C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39BE4E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1EA89BD4" w14:textId="67A8893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6ED2CE" w14:textId="6C2E52E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9A0AE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A1AA4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40EDFAF" w14:textId="2835F77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9638365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09B4A4C4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099E6BF9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7221BC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1342ED8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61FD733E" w14:textId="77777777" w:rsidTr="00503750">
        <w:trPr>
          <w:trHeight w:val="699"/>
        </w:trPr>
        <w:tc>
          <w:tcPr>
            <w:tcW w:w="3502" w:type="dxa"/>
            <w:vMerge/>
          </w:tcPr>
          <w:p w14:paraId="1DA0D7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3E76F04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73ECE44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539882FA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33B05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1A4C7374" w14:textId="79745A7B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1F5F3D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7A73CB6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1CE5A5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30F9308C" w14:textId="6F158EC5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2C8426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37EE89F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25D0D1C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570DB4CF" w14:textId="6105950E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3DE556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6AEE8E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F2B1C79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7A289196" w14:textId="77777777" w:rsidTr="00503750">
        <w:trPr>
          <w:trHeight w:val="593"/>
        </w:trPr>
        <w:tc>
          <w:tcPr>
            <w:tcW w:w="3497" w:type="dxa"/>
          </w:tcPr>
          <w:p w14:paraId="23F02D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5008453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85403F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1BB9D6C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16621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4621F404" w14:textId="040077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F9B1679" w14:textId="7E25B9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C170E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372752D" w14:textId="5AC4614D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9061F1C" w14:textId="3E363C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AE42DE5" w14:textId="31C821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39CA2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E15F98F" w14:textId="051EF0EC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C13A509" w14:textId="64B82C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8AF2C0D" w14:textId="2AB2C3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64A70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B0C6B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667C05A3" w14:textId="31B95A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EF13AAC" w14:textId="46EC31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50007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B67DF59" w14:textId="1E83289B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AF0618D" w14:textId="54128D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2DB40C1" w14:textId="67DF33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B0ECF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82F5CC1" w14:textId="1103BCFF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C062B6F" w14:textId="4DA3B3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3BD1A91" w14:textId="61B946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BADBA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67F93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675311CC" w14:textId="6C0BF9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8DEA708" w14:textId="18B077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A3849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B88CE42" w14:textId="04880368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A5DB634" w14:textId="58FE54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823EF62" w14:textId="26F22B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937C0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D22E77B" w14:textId="77902902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F1723DC" w14:textId="496CED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5C7A862" w14:textId="11CAAD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41F514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000952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00B6DEDF" w14:textId="19893F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290C0D2" w14:textId="1178F2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25B8C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B63B210" w14:textId="13265A0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AB2D299" w14:textId="2472FD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9460B21" w14:textId="31203A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25DBBC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652E37DA" w14:textId="2E8039CE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921A1C1" w14:textId="4CBE3B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A4730BE" w14:textId="740E9A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F6BBF05" w14:textId="77777777" w:rsidR="00944C3D" w:rsidRDefault="00944C3D" w:rsidP="00944C3D">
      <w:pPr>
        <w:rPr>
          <w:rFonts w:ascii="Arial" w:hAnsi="Arial"/>
          <w:b/>
        </w:rPr>
      </w:pPr>
    </w:p>
    <w:p w14:paraId="438C093E" w14:textId="77777777" w:rsidR="00944C3D" w:rsidRDefault="00944C3D" w:rsidP="00944C3D">
      <w:pPr>
        <w:rPr>
          <w:rFonts w:ascii="Arial" w:hAnsi="Arial"/>
          <w:b/>
        </w:rPr>
      </w:pPr>
    </w:p>
    <w:p w14:paraId="6E4B74F9" w14:textId="77777777" w:rsidR="00944C3D" w:rsidRDefault="00944C3D" w:rsidP="00944C3D">
      <w:pPr>
        <w:rPr>
          <w:rFonts w:ascii="Arial" w:hAnsi="Arial"/>
          <w:b/>
        </w:rPr>
      </w:pPr>
    </w:p>
    <w:p w14:paraId="5FD37269" w14:textId="77777777" w:rsidR="00944C3D" w:rsidRDefault="00944C3D" w:rsidP="00944C3D">
      <w:pPr>
        <w:rPr>
          <w:rFonts w:ascii="Arial" w:hAnsi="Arial"/>
          <w:b/>
        </w:rPr>
      </w:pPr>
    </w:p>
    <w:p w14:paraId="4DD90D05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8"/>
        <w:gridCol w:w="1591"/>
        <w:gridCol w:w="1184"/>
        <w:gridCol w:w="1152"/>
        <w:gridCol w:w="1172"/>
        <w:gridCol w:w="1537"/>
      </w:tblGrid>
      <w:tr w:rsidR="00944C3D" w:rsidRPr="00050529" w14:paraId="548D4AAC" w14:textId="77777777" w:rsidTr="00503750">
        <w:tc>
          <w:tcPr>
            <w:tcW w:w="2622" w:type="dxa"/>
            <w:vAlign w:val="center"/>
          </w:tcPr>
          <w:p w14:paraId="1AD561B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07128EB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6DF99EC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1C4E11A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7A077B1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0C0A429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00A9E39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108CE2F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07EAC4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D570195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4B7688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33C4F60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DE479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310DBC4A" w14:textId="7B60F7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6FD2365" w14:textId="5438BA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843C297" w14:textId="6D32DA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A8D00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E490EAD" w14:textId="7DD4CB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69A507" w14:textId="77777777" w:rsidTr="00503750">
        <w:tc>
          <w:tcPr>
            <w:tcW w:w="2622" w:type="dxa"/>
            <w:vAlign w:val="center"/>
          </w:tcPr>
          <w:p w14:paraId="261EB1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029B92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2540EF93" w14:textId="202EE2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733A51C" w14:textId="440BFA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351F153" w14:textId="338978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9A3C1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A53E449" w14:textId="491A6C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EBAD1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2ECD5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62CA9F60" w14:textId="3BE0DB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2511572" w14:textId="296AB2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BB07BA6" w14:textId="64656A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C8462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DD10CFB" w14:textId="2EC8CE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6B8BD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75CE0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61155DE8" w14:textId="490418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BC0841F" w14:textId="451F60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3994FE2" w14:textId="46ECEB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B9A7A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069B5AD" w14:textId="13D9FC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CF3377" w14:textId="77777777" w:rsidTr="00503750">
        <w:tc>
          <w:tcPr>
            <w:tcW w:w="2622" w:type="dxa"/>
            <w:vAlign w:val="center"/>
          </w:tcPr>
          <w:p w14:paraId="72DF55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7CDFC60C" w14:textId="40E842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4481.34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FBDB445" w14:textId="5831F3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1328.88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BB982ED" w14:textId="5CFA74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352.92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6E078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C8E7945" w14:textId="14EDB3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5457.30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289CE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7F64F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0F56763E" w14:textId="18C2FB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302EDD6" w14:textId="16BA1B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26ADEE5" w14:textId="00772E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8F5BA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60E2EDE" w14:textId="138612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ECF9B8" w14:textId="77777777" w:rsidTr="00503750">
        <w:tc>
          <w:tcPr>
            <w:tcW w:w="2622" w:type="dxa"/>
            <w:vAlign w:val="center"/>
          </w:tcPr>
          <w:p w14:paraId="5617B1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65EFC125" w14:textId="3AFF5E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9D19397" w14:textId="2DFE2D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817D7F4" w14:textId="3BA5E5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5C48C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04165D8" w14:textId="46FC2D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44A4F5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6934D10C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3EB9507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6791E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0F95CF02" w14:textId="0F6C08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13333A8" w14:textId="6A3645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45162CA" w14:textId="0FEC1B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147A0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3D3C856" w14:textId="75FD95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03112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6512BD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530CAB6E" w14:textId="7D83A6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8197540" w14:textId="1C9434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3B3ED5E" w14:textId="63CF6F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8A616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6AD8CE4" w14:textId="1F95CB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2F2CE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FB59E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35859136" w14:textId="1E9E62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0209DC8" w14:textId="1AB6DB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E51E157" w14:textId="07DB85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63E9E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B5BEA10" w14:textId="2AF92E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3E8441" w14:textId="77777777" w:rsidTr="00503750">
        <w:tc>
          <w:tcPr>
            <w:tcW w:w="2622" w:type="dxa"/>
            <w:vAlign w:val="center"/>
          </w:tcPr>
          <w:p w14:paraId="2CDA392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4ACFD048" w14:textId="1A71FD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1764215" w14:textId="108341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0D1F6FF" w14:textId="51911A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1FD66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1535DB4" w14:textId="5F68B1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310BDB" w14:textId="77777777" w:rsidTr="00503750">
        <w:tc>
          <w:tcPr>
            <w:tcW w:w="2622" w:type="dxa"/>
            <w:vAlign w:val="center"/>
          </w:tcPr>
          <w:p w14:paraId="67647E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155569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8B11F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E2061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B5449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B9708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BBEE0B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0A08E3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5A7D0D5A" w14:textId="750CE40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b/>
                <w:noProof/>
                <w:sz w:val="18"/>
                <w:szCs w:val="18"/>
              </w:rPr>
              <w:t>4481.34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A761E39" w14:textId="34013D8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b/>
                <w:noProof/>
                <w:sz w:val="18"/>
                <w:szCs w:val="18"/>
              </w:rPr>
              <w:t>1328.88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0723317" w14:textId="3C91909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b/>
                <w:noProof/>
                <w:sz w:val="18"/>
                <w:szCs w:val="18"/>
              </w:rPr>
              <w:t>352.92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81EF70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6F6F919" w14:textId="2288996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b/>
                <w:noProof/>
                <w:sz w:val="18"/>
                <w:szCs w:val="18"/>
              </w:rPr>
              <w:t>5457.30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4C0966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B564B1A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018A63B1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588BF717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0C93149C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5DF8EF1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51F2790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073D83E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FBC3608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31F85AB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327BC76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271A2C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2C7F80C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C7597B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19E93D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4B9A608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68B07D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64B548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52F6864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49969B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EB8DB7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04C715B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D28F11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78A56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6B6F700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2EB061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6B5DCA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59DE5EE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392C5F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D55F2E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7554717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6BDD7B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0C2653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6CB27EF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EC1F47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C098FC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65DD884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4E94FF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1CC6FE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4AEE596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1D903E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5AE68E2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3EFAAD5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1954813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6D7877B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703DE12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6FADB5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30BD7BA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A92162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0F472F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0CEA10C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B53D44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168C60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4B82286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555355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A04574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539424D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EC7EE1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0EC85D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6CD7D30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4B2D81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706B37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671FA96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E8B040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C17E37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5B7EE7A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2626907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08195E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66082E0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6F89C1E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6FBA2CAE" w14:textId="77777777" w:rsidTr="00503750">
        <w:tc>
          <w:tcPr>
            <w:tcW w:w="2835" w:type="dxa"/>
            <w:vAlign w:val="center"/>
          </w:tcPr>
          <w:p w14:paraId="12E0EF4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5A480BF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19011E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5B0E92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590C65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4B8CB2F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5E3341A3" w14:textId="77777777" w:rsidTr="00503750">
        <w:tc>
          <w:tcPr>
            <w:tcW w:w="2835" w:type="dxa"/>
            <w:vAlign w:val="center"/>
          </w:tcPr>
          <w:p w14:paraId="5450FA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41AA0B35" w14:textId="33F407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7CCB5E" w14:textId="03D26E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592AA31" w14:textId="58F37A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97F9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F594184" w14:textId="344B7C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864F49" w14:textId="77777777" w:rsidTr="00503750">
        <w:tc>
          <w:tcPr>
            <w:tcW w:w="2835" w:type="dxa"/>
            <w:vAlign w:val="center"/>
          </w:tcPr>
          <w:p w14:paraId="6F69FE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5055711B" w14:textId="053006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8E0F558" w14:textId="4D7F64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311752" w14:textId="018D08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5883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DB6AFE2" w14:textId="179F8A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BA801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3F9C89B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735C4EC1" w14:textId="22B64C8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462612" w14:textId="5B88C8C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2F4002" w14:textId="1976844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B73A6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4498685" w14:textId="5CF1D84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41235DAA" w14:textId="77777777" w:rsidTr="00503750">
        <w:tc>
          <w:tcPr>
            <w:tcW w:w="2835" w:type="dxa"/>
            <w:vAlign w:val="center"/>
          </w:tcPr>
          <w:p w14:paraId="34D1FD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76E3DDBC" w14:textId="31ACEB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BE755A" w14:textId="2696A4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A8C182" w14:textId="09DF60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145A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DF5095" w14:textId="52B014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06E567" w14:textId="77777777" w:rsidTr="00503750">
        <w:tc>
          <w:tcPr>
            <w:tcW w:w="2835" w:type="dxa"/>
            <w:vAlign w:val="center"/>
          </w:tcPr>
          <w:p w14:paraId="04CD0E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49A70416" w14:textId="214D99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548AFF" w14:textId="2B7900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1652BA8" w14:textId="6CB99B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48AF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C8B9CAF" w14:textId="273E43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063E29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7A9B75C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39018F69" w14:textId="269D9F40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E77368" w14:textId="162989D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432277" w14:textId="1856E6C1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8E06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918E1F" w14:textId="54460B6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E228C2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0F8B915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7852DC3D" w14:textId="0FFA59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DD80E1E" w14:textId="36B4F8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A2556A" w14:textId="49DCAF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2B386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C2A393A" w14:textId="1A4932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1426746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1B80EF9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43212E81" w14:textId="77777777" w:rsidTr="00503750">
        <w:tc>
          <w:tcPr>
            <w:tcW w:w="2552" w:type="dxa"/>
            <w:shd w:val="clear" w:color="auto" w:fill="auto"/>
            <w:vAlign w:val="center"/>
          </w:tcPr>
          <w:p w14:paraId="3C74B47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643D45E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1DAF79A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6FD9A64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0BCC994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3CCF03BA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6B01F26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44BDA765" w14:textId="75362946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3ACBB445" w14:textId="245173E2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33CF8818" w14:textId="0CFBAF9E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3BA4D012" w14:textId="2EB1833D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FD5AAE7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6CCED17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55465C01" w14:textId="6612A6B3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07447ECA" w14:textId="0018F3BF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69C0B87D" w14:textId="7C91E062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21727A97" w14:textId="69A207EF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030A34AA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399321F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42E3C749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5C89FFA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3520B59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649BF975" w14:textId="77777777" w:rsidTr="00503750">
        <w:tc>
          <w:tcPr>
            <w:tcW w:w="4395" w:type="dxa"/>
            <w:vMerge/>
          </w:tcPr>
          <w:p w14:paraId="37611C6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238B6FF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37521FD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543FD0B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4EBDD7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6400DC61" w14:textId="0E3E4B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  <w:lang w:eastAsia="sk-SK"/>
              </w:rPr>
              <w:t>-17.61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0136CC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3F16598C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F3734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73DD7749" w14:textId="034094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2361027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25FCF513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57761E3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6972BD7C" w14:textId="72920AB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b/>
                <w:noProof/>
                <w:sz w:val="18"/>
                <w:szCs w:val="18"/>
              </w:rPr>
              <w:t>-17.61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1DC28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28F38CCD" w14:textId="77777777" w:rsidTr="00503750">
        <w:tc>
          <w:tcPr>
            <w:tcW w:w="4395" w:type="dxa"/>
            <w:vAlign w:val="center"/>
          </w:tcPr>
          <w:p w14:paraId="7452A7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21EEE6E8" w14:textId="50B1F4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51D1D2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31F24C6B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226D5A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5825A7A7" w14:textId="5C314A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79D8B3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3F6C88BB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76A686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08334455" w14:textId="0E16315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1D1245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63877153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1C6475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6EAB0960" w14:textId="0510A358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b/>
                <w:noProof/>
                <w:sz w:val="18"/>
                <w:szCs w:val="18"/>
              </w:rPr>
              <w:t>1437.70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29399F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E136500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2916A7C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2A7CE5A9" w14:textId="77777777" w:rsidTr="00503750">
        <w:tc>
          <w:tcPr>
            <w:tcW w:w="4395" w:type="dxa"/>
            <w:vAlign w:val="center"/>
          </w:tcPr>
          <w:p w14:paraId="652EB9D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4C9CF47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3C5BD81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542EFB9A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148343F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0AD202DE" w14:textId="69071CC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5C4A65D" w14:textId="0953651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624D5451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2977172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58C086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CF085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1DCC37DE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4BA8953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1D707C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F7746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198911F1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3E87FB8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01C8D5D1" w14:textId="4EEB26CE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0BF64C2" w14:textId="337C5D55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6A7DD4AA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3A81FC2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27B34773" w14:textId="3726084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3C8D41B" w14:textId="2654477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8547B2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C06BCD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986C32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0028CF96" w14:textId="77777777" w:rsidTr="00503750">
        <w:tc>
          <w:tcPr>
            <w:tcW w:w="1843" w:type="dxa"/>
            <w:vAlign w:val="center"/>
          </w:tcPr>
          <w:p w14:paraId="11F929C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1EC467C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6FCDDE6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47DA46E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1BDFB16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6FA5F5A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4CCD6F0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0DC33E90" w14:textId="77777777" w:rsidTr="00503750">
        <w:tc>
          <w:tcPr>
            <w:tcW w:w="1843" w:type="dxa"/>
            <w:vAlign w:val="center"/>
          </w:tcPr>
          <w:p w14:paraId="38B06CE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634DE73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EAB9A9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85697D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D0C6FD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12B8FA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F32DFD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9554285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1643D7F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43C17E7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11D839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44EAC2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92E00C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4E15C4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49E55F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132FA1C" w14:textId="77777777" w:rsidTr="00503750">
        <w:tc>
          <w:tcPr>
            <w:tcW w:w="1843" w:type="dxa"/>
            <w:vAlign w:val="center"/>
          </w:tcPr>
          <w:p w14:paraId="16E5B4F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055C60F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400B98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ADA22B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D71D86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388149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68A42D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FFDD3BC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4BB1F35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04D225E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D04F71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287337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7CD884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2F32E1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63D128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45A5B13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47B0C0B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62DD27A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94649D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88ABA3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D16509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C1E28F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C17490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964E28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E546F2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20A62A4C" w14:textId="77777777" w:rsidTr="00503750">
        <w:trPr>
          <w:trHeight w:val="664"/>
        </w:trPr>
        <w:tc>
          <w:tcPr>
            <w:tcW w:w="3372" w:type="dxa"/>
          </w:tcPr>
          <w:p w14:paraId="4837FD0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6F3170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56C6B8A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39707C7A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1B15A5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2BE45078" w14:textId="345754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0EFC549" w14:textId="2F3B9E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851121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B643102" w14:textId="60AAE0B2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DB8E7A7" w14:textId="58EEB5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99BC7E8" w14:textId="41DB33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3D2E94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9307559" w14:textId="76A481CF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3127B26" w14:textId="4F88A5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70B33E7" w14:textId="4B7512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F0AA5FF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6D4B2F4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78611692" w14:textId="4081FC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FABDB58" w14:textId="68BA65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36A69A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68EF81D" w14:textId="1A3420C4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5D12729" w14:textId="394AFE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3D81355" w14:textId="4202DA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5788306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3463702D" w14:textId="6F4DC578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5D33FA5" w14:textId="258E7E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43D79DA" w14:textId="6E9A2C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B476D80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6E4085C3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38D9EFA4" w14:textId="77777777" w:rsidTr="00503750">
        <w:tc>
          <w:tcPr>
            <w:tcW w:w="2835" w:type="dxa"/>
            <w:vAlign w:val="center"/>
          </w:tcPr>
          <w:p w14:paraId="3C5887D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2B613D9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4C83CF6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77B943B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1967A96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68D823C0" w14:textId="77777777" w:rsidTr="00503750">
        <w:tc>
          <w:tcPr>
            <w:tcW w:w="2835" w:type="dxa"/>
          </w:tcPr>
          <w:p w14:paraId="1BCB34A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5DAFCED8" w14:textId="490CF4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C9F2F0D" w14:textId="547E6D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1DCE5DB" w14:textId="5510C8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26ADE1F" w14:textId="0CB4F0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E204501" w14:textId="77777777" w:rsidTr="00503750">
        <w:tc>
          <w:tcPr>
            <w:tcW w:w="2835" w:type="dxa"/>
          </w:tcPr>
          <w:p w14:paraId="46E06A7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2A606E42" w14:textId="612A46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072A175" w14:textId="37986A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8A8EA48" w14:textId="237C31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330B1C2" w14:textId="348C33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F448940" w14:textId="77777777" w:rsidTr="00503750">
        <w:tc>
          <w:tcPr>
            <w:tcW w:w="2835" w:type="dxa"/>
          </w:tcPr>
          <w:p w14:paraId="170415E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12C9E16B" w14:textId="5FE60B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5D981D0" w14:textId="6E2512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455EE63" w14:textId="4F6C33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FA74666" w14:textId="2B0CF7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7F3AEDA" w14:textId="77777777" w:rsidTr="00503750">
        <w:tc>
          <w:tcPr>
            <w:tcW w:w="2835" w:type="dxa"/>
            <w:vAlign w:val="center"/>
          </w:tcPr>
          <w:p w14:paraId="6352400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657030D3" w14:textId="50A234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C0E0365" w14:textId="6A052B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0A4ED04" w14:textId="77BADA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2259C8E" w14:textId="4EA878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619745F" w14:textId="77777777" w:rsidTr="00503750">
        <w:tc>
          <w:tcPr>
            <w:tcW w:w="2835" w:type="dxa"/>
            <w:vAlign w:val="center"/>
          </w:tcPr>
          <w:p w14:paraId="0A87D50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18048D11" w14:textId="3B58C0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1A49401" w14:textId="273BF6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1CEA123" w14:textId="3D788C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F088D17" w14:textId="20318D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6CA0587" w14:textId="77777777" w:rsidTr="00503750">
        <w:tc>
          <w:tcPr>
            <w:tcW w:w="2835" w:type="dxa"/>
          </w:tcPr>
          <w:p w14:paraId="29924DD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6CC22EA3" w14:textId="2D5B2A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084201E" w14:textId="3132E6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7D11750" w14:textId="77DCF0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B7807A4" w14:textId="5860B3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62995BA" w14:textId="77777777" w:rsidTr="00503750">
        <w:tc>
          <w:tcPr>
            <w:tcW w:w="2835" w:type="dxa"/>
          </w:tcPr>
          <w:p w14:paraId="1F42FBE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67C6FAC0" w14:textId="696D1E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8E812C" w14:textId="06CAEF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0FE64A1" w14:textId="3388E2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A6740B2" w14:textId="4DAC66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D0936C5" w14:textId="77777777" w:rsidTr="00503750">
        <w:tc>
          <w:tcPr>
            <w:tcW w:w="2835" w:type="dxa"/>
          </w:tcPr>
          <w:p w14:paraId="7461C8B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665E5E56" w14:textId="144EF8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D55F045" w14:textId="04A98B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4EF5789" w14:textId="7AC5DC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CFE261F" w14:textId="334341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58716A8" w14:textId="77777777" w:rsidR="00944C3D" w:rsidRDefault="00944C3D" w:rsidP="00944C3D">
      <w:pPr>
        <w:rPr>
          <w:rFonts w:ascii="Arial" w:hAnsi="Arial"/>
          <w:b/>
        </w:rPr>
      </w:pPr>
    </w:p>
    <w:p w14:paraId="6A7D04DE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61D8B205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5930B0A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3BF702F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0E398BF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50BB01C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313F3B7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4EF01926" w14:textId="77777777" w:rsidTr="00503750">
        <w:trPr>
          <w:trHeight w:val="443"/>
        </w:trPr>
        <w:tc>
          <w:tcPr>
            <w:tcW w:w="2560" w:type="dxa"/>
          </w:tcPr>
          <w:p w14:paraId="513264B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154DFCAC" w14:textId="6DCA51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BE31D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2F1F7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7A924A9" w14:textId="6B012C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80737F4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6C01A8A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16B03DC7" w14:textId="50A4A9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23EC1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C9DAC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7EB46C9" w14:textId="394796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2F9433F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77FA688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5C89CC0D" w14:textId="2AFA1B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D65FF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CF607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57E8D23" w14:textId="119D48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ABA019C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4F957EF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35346A40" w14:textId="799CBE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6DCEC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46F56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E48D256" w14:textId="74E879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CDCABBE" w14:textId="77777777" w:rsidR="00944C3D" w:rsidRDefault="00944C3D" w:rsidP="00944C3D">
      <w:pPr>
        <w:rPr>
          <w:rFonts w:ascii="Arial" w:hAnsi="Arial"/>
          <w:b/>
        </w:rPr>
      </w:pPr>
    </w:p>
    <w:p w14:paraId="28B56B58" w14:textId="77777777" w:rsidR="00944C3D" w:rsidRDefault="00944C3D" w:rsidP="00944C3D">
      <w:pPr>
        <w:rPr>
          <w:rFonts w:ascii="Arial" w:hAnsi="Arial"/>
          <w:b/>
        </w:rPr>
      </w:pPr>
    </w:p>
    <w:p w14:paraId="52E3E835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0C501FE9" w14:textId="77777777" w:rsidR="00944C3D" w:rsidRDefault="00944C3D" w:rsidP="00944C3D">
      <w:pPr>
        <w:rPr>
          <w:rFonts w:ascii="Arial" w:hAnsi="Arial"/>
          <w:b/>
        </w:rPr>
      </w:pPr>
    </w:p>
    <w:p w14:paraId="78E4DB46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0024D31A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7EBCFE0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3369EDB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01D2697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B0F3A4F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FC329E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D2B0F6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7FB9EF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25BA800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23CBFD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F987E7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838492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CA2B93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148D66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254FA9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11D506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9A944FB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DC839A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2A52E58D" w14:textId="77777777" w:rsidTr="00503750">
        <w:trPr>
          <w:trHeight w:val="677"/>
        </w:trPr>
        <w:tc>
          <w:tcPr>
            <w:tcW w:w="3358" w:type="dxa"/>
          </w:tcPr>
          <w:p w14:paraId="1557DDA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66DE6B4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7DC5DA4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1AC8E2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93D287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4A4639B1" w14:textId="4B28BB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3201AB0" w14:textId="7748F3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9295A3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3D7560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070D0B4F" w14:textId="562C39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A7798B0" w14:textId="695C60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B09194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278199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1479EB74" w14:textId="21D894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44A8CD2" w14:textId="4FEA81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E585E0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71C5D9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6640242D" w14:textId="17857D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5B8D1E0" w14:textId="764408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156F342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F1D3D90" w14:textId="753CEBB6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FCFAE88" w14:textId="285D5F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D675C90" w14:textId="130169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F2F3AA4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7FBED0A9" w14:textId="1DFECF3A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657F19C" w14:textId="3252AD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6DCC99D" w14:textId="7ACAC2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1E97EAB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5AD3ED6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3AD0F85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25073F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237E2EA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6A4CE506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7DD4E1F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AEEE82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7745EC2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2FB14B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55560E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D372A1A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1663F93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45C8A6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856EB42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98C0538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BB0D855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A682E6A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03F83801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9C963C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3E06EB1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2A75CAF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D5EFAA1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48942C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00D3798E" w14:textId="6E9B5F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BEAE4F9" w14:textId="107ADD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68534B1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0FC1AD1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1419DA1F" w14:textId="144F39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ED1826C" w14:textId="21E80A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C5B2F5D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F431A6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C58D2CA" w14:textId="12F117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69B3C0A" w14:textId="62F7B2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160A231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134D38E" w14:textId="33CA47A1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2A4E772" w14:textId="3A0117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B4FD9BA" w14:textId="580137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8F301D5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33B01AE" w14:textId="155197B4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9BC1574" w14:textId="145E50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F8FC130" w14:textId="425266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D9A03D6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891F475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23ECD043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725C083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4FB40C6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94CD74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260009D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EFE56A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0E4F4D57" w14:textId="64FBB9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356C213" w14:textId="79B780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CFC3BC6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80432D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14205275" w14:textId="46995D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7081AE3" w14:textId="779505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73ABD6C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38DF57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780DDA12" w14:textId="592CCF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673E591" w14:textId="75E495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36CCF9D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381B897" w14:textId="62CE40EC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2936953" w14:textId="7526A3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C3C6147" w14:textId="2E67DB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05B6A46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50658650" w14:textId="555DC145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1DE8174" w14:textId="494959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019298A" w14:textId="48C380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E08E2C8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5F10D51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07BCF701" w14:textId="77777777" w:rsidTr="00503750">
        <w:tc>
          <w:tcPr>
            <w:tcW w:w="3686" w:type="dxa"/>
            <w:vAlign w:val="center"/>
          </w:tcPr>
          <w:p w14:paraId="5B989D2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08D22BB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01E34AE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7ADFAEBA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75CA39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7FD2B4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672BD9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2761BDB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23F1F3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A9D4E6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FD4D18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8F45798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81759E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2DFE4D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25B706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2D3357E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20D127D5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12F1D709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BB8145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FF0ABBD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73076A8E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EF9479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0C3CC5E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280D21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1CA08AA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E8FB30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69D34371" w14:textId="22A47B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8CF3FA8" w14:textId="6930CA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928052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EBB4C8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2273D11A" w14:textId="41B7F4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029A83D" w14:textId="37057D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B81F3A4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3F5B611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2FA8B614" w14:textId="167FAA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65DE75E" w14:textId="2FD6C6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F48AAA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36CA309" w14:textId="55A156BB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9B75C8C" w14:textId="1A3678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A663D41" w14:textId="3C3602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FD36007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01C77973" w14:textId="065ACD42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C8AEDC4" w14:textId="368D82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8D072DD" w14:textId="5F5FAF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B17BAE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86AA30F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DFE60A0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3ED8E95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2CD9C5C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54F4652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2C4EF15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27BE76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066A0503" w14:textId="619BE4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BE658C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B8DB21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35F5A5CC" w14:textId="5409B5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1E258F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EE7AF3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5938C4CA" w14:textId="76ED4D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28F633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37CD96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37ADD349" w14:textId="1417DC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3071C1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1DD608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54CD4CC6" w14:textId="1CE7C0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E69FD0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2CCDE12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287011DC" w14:textId="4347140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31D337C" w14:textId="77777777" w:rsidR="00944C3D" w:rsidRDefault="00944C3D" w:rsidP="00944C3D">
      <w:pPr>
        <w:rPr>
          <w:sz w:val="22"/>
          <w:szCs w:val="22"/>
        </w:rPr>
      </w:pPr>
    </w:p>
    <w:p w14:paraId="424D0792" w14:textId="77777777" w:rsidR="00944C3D" w:rsidRDefault="00944C3D" w:rsidP="00944C3D">
      <w:pPr>
        <w:rPr>
          <w:sz w:val="22"/>
          <w:szCs w:val="22"/>
        </w:rPr>
      </w:pPr>
    </w:p>
    <w:p w14:paraId="202838B1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4213B12C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0880BAC8" w14:textId="60D7CB5D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4D8A3D4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B5ED172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0F95E2C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429900A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28C75631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4987756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6CAF928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269477D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2290BB85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024267C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4893E5D4" w14:textId="09BA30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CE4DA1F" w14:textId="4FF9A0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FE3EB9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576924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50D70AD5" w14:textId="212E3F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4C76112" w14:textId="0EB977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917F543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5D304C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B6C4F11" w14:textId="4DFBEA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5221F4F" w14:textId="4DD83C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E9201DA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728E3D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36B929B6" w14:textId="6AE786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88201F5" w14:textId="68E83D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382A3F8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325DC6C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529EF404" w14:textId="2EAE3A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7041ABD" w14:textId="63E478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F9A9F23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5D93CBB" w14:textId="531F9264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69FBB164" w14:textId="19C428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7D132E6" w14:textId="28AF92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5E9FA2B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59D7C5AC" w14:textId="43E29E12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5C74E05" w14:textId="78C5FC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A08FD4C" w14:textId="6D09F8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C2F07E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34E2EC9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07C59E32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2965AC0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3C84C48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4C738BC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25E9BE60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3529C4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5342783B" w14:textId="5E6F08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80B55DD" w14:textId="03CE6A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04E1B1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339407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166AFC09" w14:textId="226AD0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153A0D7" w14:textId="144537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7E2DBB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F722A0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09C3453C" w14:textId="297350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343B77C" w14:textId="125FEB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C16FF2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514339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030B99D9" w14:textId="615374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F19CE94" w14:textId="1F365B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905AAC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948320C" w14:textId="3DAA27B6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1B4C1E3" w14:textId="4C3BC7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E7EFEE7" w14:textId="626B9D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9A86FBA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9764DDE" w14:textId="7F42EAE1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A961DDC" w14:textId="6BB26C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C043D17" w14:textId="45C620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565B095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1DD2FA47" w14:textId="03F3F5DD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1D8491D" w14:textId="30DD00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179B6C7" w14:textId="5C236A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6A04" w:rsidRPr="004F7E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934182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E8E4EDB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5473E91F" w14:textId="62CFB656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7DC321A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1EDEF63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600570F8" w14:textId="5592E4E5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4BCBC94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3F5E4A3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6B51295D" w14:textId="7F64155B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23ACC10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577220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6626979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7875207E" w14:textId="77777777" w:rsidR="00944C3D" w:rsidRPr="003607F0" w:rsidRDefault="00944C3D" w:rsidP="00944C3D"/>
    <w:p w14:paraId="406C844D" w14:textId="77777777" w:rsidR="00F47675" w:rsidRPr="00944C3D" w:rsidRDefault="00F47675" w:rsidP="00944C3D"/>
    <w:sectPr w:rsidR="00F47675" w:rsidRPr="00944C3D" w:rsidSect="000E16C3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4007476" w14:textId="77777777" w:rsidR="000E16C3" w:rsidRDefault="000E16C3">
      <w:r>
        <w:separator/>
      </w:r>
    </w:p>
  </w:endnote>
  <w:endnote w:type="continuationSeparator" w:id="0">
    <w:p w14:paraId="20523140" w14:textId="77777777" w:rsidR="000E16C3" w:rsidRDefault="000E16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164B2D0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0F2C8BAA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50F0D67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D81EC01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620332B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0C57CAAC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20054BC" w14:textId="77777777" w:rsidR="000E16C3" w:rsidRDefault="000E16C3">
      <w:r>
        <w:separator/>
      </w:r>
    </w:p>
  </w:footnote>
  <w:footnote w:type="continuationSeparator" w:id="0">
    <w:p w14:paraId="6C09538C" w14:textId="77777777" w:rsidR="000E16C3" w:rsidRDefault="000E16C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46329099">
    <w:abstractNumId w:val="13"/>
  </w:num>
  <w:num w:numId="2" w16cid:durableId="532157930">
    <w:abstractNumId w:val="17"/>
  </w:num>
  <w:num w:numId="3" w16cid:durableId="458766924">
    <w:abstractNumId w:val="8"/>
  </w:num>
  <w:num w:numId="4" w16cid:durableId="22632246">
    <w:abstractNumId w:val="7"/>
  </w:num>
  <w:num w:numId="5" w16cid:durableId="1862553118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348726962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547491365">
    <w:abstractNumId w:val="20"/>
  </w:num>
  <w:num w:numId="8" w16cid:durableId="729425807">
    <w:abstractNumId w:val="10"/>
  </w:num>
  <w:num w:numId="9" w16cid:durableId="1744184734">
    <w:abstractNumId w:val="0"/>
  </w:num>
  <w:num w:numId="10" w16cid:durableId="1169978706">
    <w:abstractNumId w:val="19"/>
  </w:num>
  <w:num w:numId="11" w16cid:durableId="1951467715">
    <w:abstractNumId w:val="6"/>
  </w:num>
  <w:num w:numId="12" w16cid:durableId="1660695311">
    <w:abstractNumId w:val="9"/>
  </w:num>
  <w:num w:numId="13" w16cid:durableId="882789032">
    <w:abstractNumId w:val="12"/>
  </w:num>
  <w:num w:numId="14" w16cid:durableId="1383334590">
    <w:abstractNumId w:val="15"/>
  </w:num>
  <w:num w:numId="15" w16cid:durableId="1448354109">
    <w:abstractNumId w:val="14"/>
  </w:num>
  <w:num w:numId="16" w16cid:durableId="173230935">
    <w:abstractNumId w:val="2"/>
  </w:num>
  <w:num w:numId="17" w16cid:durableId="959532498">
    <w:abstractNumId w:val="4"/>
  </w:num>
  <w:num w:numId="18" w16cid:durableId="1256326700">
    <w:abstractNumId w:val="11"/>
  </w:num>
  <w:num w:numId="19" w16cid:durableId="641815573">
    <w:abstractNumId w:val="5"/>
  </w:num>
  <w:num w:numId="20" w16cid:durableId="1673022983">
    <w:abstractNumId w:val="18"/>
  </w:num>
  <w:num w:numId="21" w16cid:durableId="64474717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322"/>
    <w:docVar w:name="arg2" w:val="Driver=asa17;DBF=D:\anasoft\data\tebys.db;DBN=tebys;ENG=SQL17;commlinks=TCPIP{ip=192.168.1.241};uid=hromnikova;con=finus(10.15);pwd=488300282956Vaveto1"/>
    <w:docVar w:name="arg3" w:val="0"/>
    <w:docVar w:name="arg4" w:val="C:\Users\HROMNI~1.TEB\AppData\Local\Temp\20297141.doc"/>
    <w:docVar w:name="arg5" w:val="7"/>
  </w:docVars>
  <w:rsids>
    <w:rsidRoot w:val="001F6A04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E16C3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6A04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F1E3DA5"/>
  <w15:docId w15:val="{4086C4FD-6C70-462F-882E-54384B2FC1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5</TotalTime>
  <Pages>1</Pages>
  <Words>5341</Words>
  <Characters>30444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2</cp:revision>
  <cp:lastPrinted>2009-07-30T10:15:00Z</cp:lastPrinted>
  <dcterms:created xsi:type="dcterms:W3CDTF">2024-02-28T12:57:00Z</dcterms:created>
  <dcterms:modified xsi:type="dcterms:W3CDTF">2024-02-28T13:02:00Z</dcterms:modified>
</cp:coreProperties>
</file>