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36F939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EF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D9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C7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FF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B5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163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06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F4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0F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A1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D8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6C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0F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56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DC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D8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89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08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37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0D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E69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0A055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2D4C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DB5D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9084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677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CC23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4E0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843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5273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2D18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1E5A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80DB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5F48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700F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13B6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1BD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067B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AB4E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F642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01C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2F7B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331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748C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97C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7523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749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BB9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D66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675A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920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6800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E5B6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8FC4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507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1FEB6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FD3D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23EF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542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FDA5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BF0D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6295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182E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B4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A749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380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29FB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9E55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39EA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487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8D6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3E9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88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0A7E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B5A4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68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6FBB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2FF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583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35E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B52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947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9019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20D2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8EF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4496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4648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6E2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002E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99300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849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E456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DDDA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030F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6ACF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9E8F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A41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FB6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E7CF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0DD6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F64B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BBE7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9A32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9740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638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2E55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1D6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238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4D53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8FED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FEB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10A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40CF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52F6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C8F2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0E3D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5670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19A3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967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E41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8896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8E2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1ECC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380C79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92D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6F1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F11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DF7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642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C0D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49F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C58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B7D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F9A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8DF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167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2B1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739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B4E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BA5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C10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0DB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1A5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13E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DB4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191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AD0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F82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962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241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C4F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2DE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C30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B3F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CE7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EAB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6BC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75CA6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55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DE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BC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8B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67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44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C5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9C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12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A5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6E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F9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F8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81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62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5B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361B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A4E5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C7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D1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2E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5F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7C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0B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80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5CA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74D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FDE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542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148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C5F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61C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EB3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A45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93B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1D1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C15DA45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38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8B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D6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13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3B8F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5E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F1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E1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DA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C8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49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4C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8A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C2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1B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75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656D09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4D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D4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2D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89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32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6C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F2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4B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4E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3A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0C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D1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24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40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50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7E80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E4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B0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AF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D4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35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31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D36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A5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07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D9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61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46716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8D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6E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32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EE3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7E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8B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24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EC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85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59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54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84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C8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D70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48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066D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B5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18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A8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C3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2F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B4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80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44E9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7AFA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A675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DC68D9" w14:textId="5B4F76CD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2C2954">
              <w:rPr>
                <w:rFonts w:ascii="Arial" w:hAnsi="Arial"/>
                <w:lang w:eastAsia="sk-SK"/>
              </w:rPr>
              <w:t>23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F35A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A4C4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DA00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2058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A56E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5579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E8DE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5CFE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57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33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40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BF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1B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15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559E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3C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BE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4C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4A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A4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7A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6A5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D5E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84B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AC8F0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A959D29" wp14:editId="78BAEC6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77ED9C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79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9F5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162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A38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1D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79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60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DA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41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71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78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F4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0A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CA4F9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BA8E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D9129E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B60D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60B582C" wp14:editId="6C427177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1AB44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C07C822" wp14:editId="61959B63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1AB2D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3771967" wp14:editId="4B166899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49DDA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5B789CD" wp14:editId="5D2E5D9B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FEC36C" w14:textId="77777777" w:rsidR="000B647F" w:rsidRDefault="00E414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E41400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56C9DEDF" wp14:editId="1977E981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60510B" w14:textId="28B1F94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2C2954">
                                    <w:rPr>
                                      <w:rFonts w:ascii="Arial" w:hAnsi="Arial" w:cs="Arial"/>
                                    </w:rPr>
                                    <w:t>23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6C9DED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A60510B" w14:textId="28B1F947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2C2954">
                              <w:rPr>
                                <w:rFonts w:ascii="Arial" w:hAnsi="Arial" w:cs="Arial"/>
                              </w:rPr>
                              <w:t>23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845C132" wp14:editId="17117202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08C9D5" w14:textId="7EAD2505" w:rsidR="000B647F" w:rsidRDefault="0099716A" w:rsidP="00944C3D">
                                  <w:r>
                                    <w:t>20</w:t>
                                  </w:r>
                                  <w:r w:rsidR="002C2954">
                                    <w:t>23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45C132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308C9D5" w14:textId="7EAD2505" w:rsidR="000B647F" w:rsidRDefault="0099716A" w:rsidP="00944C3D">
                            <w:r>
                              <w:t>20</w:t>
                            </w:r>
                            <w:r w:rsidR="002C2954">
                              <w:t>23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34F7E36" wp14:editId="6BA99C08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294958" w14:textId="77777777" w:rsidR="000B647F" w:rsidRDefault="00E414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E41400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29EF8F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7C2D68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8ABEF7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4D3C482" wp14:editId="2B2694C2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960FB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02258EAD" wp14:editId="75DF3F29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09EDB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0871092" wp14:editId="28936138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33A12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9057351" wp14:editId="2125B954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60F4C0" w14:textId="74344465" w:rsidR="000B647F" w:rsidRDefault="0099716A" w:rsidP="00944C3D">
                                  <w:r>
                                    <w:t>20</w:t>
                                  </w:r>
                                  <w:r w:rsidR="002C2954">
                                    <w:t>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057351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E60F4C0" w14:textId="74344465" w:rsidR="000B647F" w:rsidRDefault="0099716A" w:rsidP="00944C3D">
                            <w:r>
                              <w:t>20</w:t>
                            </w:r>
                            <w:r w:rsidR="002C2954">
                              <w:t>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F438942" wp14:editId="1CF5763B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4D44ED" w14:textId="77777777" w:rsidR="000B647F" w:rsidRDefault="00E414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E41400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FC57354" wp14:editId="24E61258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D02EEF" w14:textId="7D157FC6" w:rsidR="000B647F" w:rsidRDefault="0099716A" w:rsidP="00944C3D">
                                  <w:r>
                                    <w:t>20</w:t>
                                  </w:r>
                                  <w:r w:rsidR="002C2954">
                                    <w:t>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C57354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4D02EEF" w14:textId="7D157FC6" w:rsidR="000B647F" w:rsidRDefault="0099716A" w:rsidP="00944C3D">
                            <w:r>
                              <w:t>20</w:t>
                            </w:r>
                            <w:r w:rsidR="002C2954">
                              <w:t>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95A6F9E" wp14:editId="0D78DC57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7D6252" w14:textId="77777777" w:rsidR="000B647F" w:rsidRDefault="00E414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E41400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70EE24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10B9828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03E5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C1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379F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32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A2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3B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C5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21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82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AB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19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05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0B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EA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41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02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B3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FF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9B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F0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BD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13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23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41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73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C2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329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8C96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AA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57B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63EC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F8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91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F0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2C9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1B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77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D5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A4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62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B4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80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A9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68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0A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25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20A6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6366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2331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E9DD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A52E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BC6F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D5B3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0D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01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1D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AF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2A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67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0D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0C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1057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FE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42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25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F0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0E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A1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36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8F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2B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56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99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E7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38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75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9B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98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BD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D6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19D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F1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61E1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F0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CE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83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C9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18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A2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01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93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D3B5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14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1C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9D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AA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9A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30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7C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58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30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E0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05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A5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C14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DE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9D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59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55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C9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010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0D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3C6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02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64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0C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F3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BD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9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37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7728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4E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C6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A9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95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E8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09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91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98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22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1B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96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D1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BC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41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C1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69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F9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6A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390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7DC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DF7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FD5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104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A88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92A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DA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3A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F4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E0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3C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7B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8D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1D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7350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24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01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A2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AE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21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9A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89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1E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6A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E9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BA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6B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19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5F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22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FE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9D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84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CA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C47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0DF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CBA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693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FD6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B9A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E25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26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0D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6EBE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9A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A9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70A9A435" wp14:editId="370D84B5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477B0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28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17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03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FB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B7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28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A2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9E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6D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19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63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43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CB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5A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44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DB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C9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20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A1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2F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81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2C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37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A1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AB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C6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09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40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B6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9A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14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FBE1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8D6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702E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C0F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CA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CA8EC8C" wp14:editId="178773B4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B07F3" w14:textId="66C9B7D2" w:rsidR="000B647F" w:rsidRPr="00391121" w:rsidRDefault="002C295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36131318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A8EC8C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V0kn4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54B07F3" w14:textId="66C9B7D2" w:rsidR="000B647F" w:rsidRPr="00391121" w:rsidRDefault="002C295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36131318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A4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F5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08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AC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14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60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64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05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F8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26E86C0" wp14:editId="25343CBB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81E1D6" w14:textId="45F9B63A" w:rsidR="000B647F" w:rsidRPr="00391121" w:rsidRDefault="00B3456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</w:t>
                                  </w:r>
                                  <w:r w:rsidR="002C2954">
                                    <w:rPr>
                                      <w:rFonts w:ascii="Arial" w:hAnsi="Arial" w:cs="Arial"/>
                                    </w:rPr>
                                    <w:t>1702837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6E86C0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9u+n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rIKGQKvpamOyCyYUbm4aXhpDfygpEfVFtR93zMQlKj3GqdzM18sgsyjsViuMjTg&#10;0lNeepjmCFVQT8l43fpxNfYWZNNippMe7nCiOxnJfq5qqh+VGWcwbVGQ/qUdo553ffME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NPbvpx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E81E1D6" w14:textId="45F9B63A" w:rsidR="000B647F" w:rsidRPr="00391121" w:rsidRDefault="00B3456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</w:t>
                            </w:r>
                            <w:r w:rsidR="002C2954">
                              <w:rPr>
                                <w:rFonts w:ascii="Arial" w:hAnsi="Arial" w:cs="Arial"/>
                              </w:rPr>
                              <w:t>1702837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BF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39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A9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42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D5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22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E9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54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C6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A8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95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84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33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6B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C5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14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5EEC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2D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EF26A4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4E35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2D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5A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28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F5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88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C0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89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4C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C9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25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34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4F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D7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37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12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E1D4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1E8D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9D6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A3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00AA8A0" wp14:editId="13F3E209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6567BD" w14:textId="7313140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2C2954">
                                    <w:rPr>
                                      <w:rFonts w:ascii="Arial" w:hAnsi="Arial" w:cs="Arial"/>
                                    </w:rPr>
                                    <w:t xml:space="preserve">Súdna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0AA8A0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P1y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l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C/o/XI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566567BD" w14:textId="73131407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2C2954">
                              <w:rPr>
                                <w:rFonts w:ascii="Arial" w:hAnsi="Arial" w:cs="Arial"/>
                              </w:rPr>
                              <w:t xml:space="preserve">Súdna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E7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61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8E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71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DB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25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D9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CB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40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A0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9E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85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03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A0C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7D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8A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97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0F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11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01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B2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DE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11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0E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5B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D6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B0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15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DD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46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D4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6169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37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E546E5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819BFA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EDAE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92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9C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D2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27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9F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C8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E9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57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59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F7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72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18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A7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2C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3A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50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24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A2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90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96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99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2E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94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6A0B87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EC07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E3339EE" wp14:editId="5E421DF3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F2536A" w14:textId="0E4C3883" w:rsidR="000B647F" w:rsidRPr="00391121" w:rsidRDefault="002C295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Súdna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3339EE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">
                      <v:textbox>
                        <w:txbxContent>
                          <w:p w14:paraId="21F2536A" w14:textId="0E4C3883" w:rsidR="000B647F" w:rsidRPr="00391121" w:rsidRDefault="002C295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Súdna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3FA9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C1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0E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29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9A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66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8A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0A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1D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C9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98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34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1F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9D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7E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E7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22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983DFDA" wp14:editId="432F693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5BFD44" w14:textId="4ABAF2D0" w:rsidR="000B647F" w:rsidRDefault="002C2954" w:rsidP="00944C3D">
                                  <w:r>
                                    <w:t>319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83DFDA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Cj9RPl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315BFD44" w14:textId="4ABAF2D0" w:rsidR="000B647F" w:rsidRDefault="002C2954" w:rsidP="00944C3D">
                            <w:r>
                              <w:t>319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F3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91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90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16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2D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8A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E939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9029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8F4A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992E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355B5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7FE936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CE52819" wp14:editId="4E3FFFE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B6E4E4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8482871" wp14:editId="53443863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66A24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C6AAB3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3365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5E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C7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89F7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9D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21AA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B3416C9" wp14:editId="185B21A5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053AB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13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768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2089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369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441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4FE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0C6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757E75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251EC9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B267DE5" wp14:editId="0EB8BAE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D2538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BEF0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E1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21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71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AD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E5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B0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8F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F75B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FC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A4776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86723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2D90EF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5FE7A59B" wp14:editId="54C91C2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53E2E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C20B34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D8BCEC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882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53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69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D1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DD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DD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DE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F0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FB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A7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47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98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BB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D8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63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CC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2F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52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18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2B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C2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B4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4D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91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5B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1B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D2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F35C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56E6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6821544" w14:textId="2622289D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C2954">
              <w:rPr>
                <w:rFonts w:ascii="Arial" w:hAnsi="Arial"/>
                <w:lang w:eastAsia="sk-SK"/>
              </w:rPr>
              <w:t>27.2.2024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776A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ED94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FDC2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A7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EFB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A801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365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893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524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6B7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3A3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01AE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5F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7740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14CC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77B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CA8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CD5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6DE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4161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10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81962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000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B68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89B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007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253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1D43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BB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D508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6A1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EC2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D37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4E8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CF2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B36A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1E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8D33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BDF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D10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23E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AAC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A8E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94BA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65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3D64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501D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B3C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676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B52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957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12CE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84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2FE8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4FC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DE7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364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7C28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34A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D551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5F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D3E8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85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C6CA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00161A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00CA18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F9DB20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FC3854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D916FF6" w14:textId="77777777" w:rsidR="002C2954" w:rsidRDefault="002C2954" w:rsidP="00503750">
            <w:pPr>
              <w:rPr>
                <w:rFonts w:ascii="Arial" w:hAnsi="Arial"/>
                <w:lang w:eastAsia="sk-SK"/>
              </w:rPr>
            </w:pPr>
          </w:p>
          <w:p w14:paraId="5ADD647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A64EBD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CB9A96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9A46A5F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1A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35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A5B2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5E8EC4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BCF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A8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54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D1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3C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4A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73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FB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7C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CC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14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9D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5D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3C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51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46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11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1D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C2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DE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55936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C3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78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68C423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7DD4C9CF" w14:textId="77777777" w:rsidR="00944C3D" w:rsidRDefault="00944C3D" w:rsidP="00944C3D">
      <w:pPr>
        <w:rPr>
          <w:rFonts w:ascii="Arial" w:hAnsi="Arial"/>
        </w:rPr>
      </w:pPr>
    </w:p>
    <w:p w14:paraId="674F136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5FA7D3A5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46F457F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BC9E9D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C1C8246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CBE6E81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23F82FB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0A211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48F9F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4F19B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879308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34A4331" w14:textId="582013C0" w:rsidR="00944C3D" w:rsidRPr="008D0433" w:rsidRDefault="002C2954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Samáková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Marta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3005085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E1DCE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45B2D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C47D7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B18B5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DFD52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1B2C6F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1EEB4B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3C52C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E458C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48A73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45C0156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500D52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3BFED5E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A60950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641D11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5FE0A0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3DD3D017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1E2CD8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0AFC57E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74F2D5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22E947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A6B47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E65BBC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2384A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47E391B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9618CDD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439DF1F9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FE16B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5DF4B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2618E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E1479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D58C5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1AD37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D263C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B862A6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038594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6A66D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9B50C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9AD35C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4F5B57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140693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3F10E634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65C2B7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8FC2E27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D83514E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1D2ED95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3F15B93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D52E633" w14:textId="61A293ED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2C2954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70561D86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2B7863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AC499CF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5A461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4E4587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5C754A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AB1DB5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34D58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93C25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3742B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34C71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43993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FEB7D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83A72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6D20B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4C77E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4413C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5AC6A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F8C8B2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DC266D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5F08851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27AA847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3A77DA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5B8C35A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CF3142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0459A0E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D7F356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430AF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AB8384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854ACB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6374263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9EB6F3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58174DC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10FA43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01C5C9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B1857E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FF042D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F40B50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06DAAA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A39A6A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6E2286AA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0BB65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04043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2C63B8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089C45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59A2D7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D951D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C96FC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75ABD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F18CD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2887B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6D026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A5FBD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60617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2B1DA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A2F4C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9EA8A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5C057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EE66D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8F63D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AB228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B9456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4DA48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50A3B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48AAA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933EEE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6E591C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BAF79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5DE18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46A8C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9E1F59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C98A156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672528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AD41F37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6BE609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08C520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232BF5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FE33151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9E7B98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C66138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D35AAC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A8C52A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AAA3F93" w14:textId="77777777" w:rsidTr="00503750">
        <w:tc>
          <w:tcPr>
            <w:tcW w:w="2302" w:type="dxa"/>
            <w:vAlign w:val="center"/>
          </w:tcPr>
          <w:p w14:paraId="244B71B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D5630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E9FDD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60DA6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4B9FF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E7B76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16C13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A466C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51CD2C7" w14:textId="77777777" w:rsidTr="00503750">
        <w:tc>
          <w:tcPr>
            <w:tcW w:w="15593" w:type="dxa"/>
            <w:gridSpan w:val="8"/>
            <w:vAlign w:val="center"/>
          </w:tcPr>
          <w:p w14:paraId="0055C2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1CACC75" w14:textId="77777777" w:rsidTr="00503750">
        <w:tc>
          <w:tcPr>
            <w:tcW w:w="2302" w:type="dxa"/>
            <w:vAlign w:val="center"/>
          </w:tcPr>
          <w:p w14:paraId="6DCF21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E4E4B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CA86B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1FA5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0B70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DD94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94D3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8D1E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41C03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C127B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C29CB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7B7B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3C6C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27F0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4B2F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68D9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7C15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A398D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A78B6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3FB84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1FF3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DD4D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E474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5375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CDC6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4A8A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AA30F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02B6E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D46DB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24DA7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314A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61645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628F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3236F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186E2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7822F46" w14:textId="77777777" w:rsidTr="00503750">
        <w:tc>
          <w:tcPr>
            <w:tcW w:w="2302" w:type="dxa"/>
            <w:vAlign w:val="center"/>
          </w:tcPr>
          <w:p w14:paraId="22254F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C7107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4B3D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7CE5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76C6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AD91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B200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B90F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B39E45" w14:textId="77777777" w:rsidTr="00503750">
        <w:tc>
          <w:tcPr>
            <w:tcW w:w="15593" w:type="dxa"/>
            <w:gridSpan w:val="8"/>
            <w:vAlign w:val="center"/>
          </w:tcPr>
          <w:p w14:paraId="185C5E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018E035" w14:textId="77777777" w:rsidTr="00503750">
        <w:tc>
          <w:tcPr>
            <w:tcW w:w="2302" w:type="dxa"/>
            <w:vAlign w:val="center"/>
          </w:tcPr>
          <w:p w14:paraId="47CB788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3DCE8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CC9CB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898C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CD21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9130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80546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6894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437C9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55E47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CEC58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20249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DE0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4EB5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9134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9A48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FDBA4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C3C1D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00FE4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CB28A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88F0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2EA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8CD0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288B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26A90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37E7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3397DD" w14:textId="77777777" w:rsidTr="00503750">
        <w:tc>
          <w:tcPr>
            <w:tcW w:w="2302" w:type="dxa"/>
            <w:vAlign w:val="center"/>
          </w:tcPr>
          <w:p w14:paraId="14F052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2928E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B762F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FB7F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6766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D956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CEC9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B1C49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86C9E0" w14:textId="77777777" w:rsidTr="00503750">
        <w:tc>
          <w:tcPr>
            <w:tcW w:w="15593" w:type="dxa"/>
            <w:gridSpan w:val="8"/>
            <w:vAlign w:val="center"/>
          </w:tcPr>
          <w:p w14:paraId="3155AA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85C4FEF" w14:textId="77777777" w:rsidTr="00503750">
        <w:tc>
          <w:tcPr>
            <w:tcW w:w="2302" w:type="dxa"/>
            <w:vAlign w:val="center"/>
          </w:tcPr>
          <w:p w14:paraId="53FB67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ECACE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52EF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B34E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C5B3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7940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9F56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C2DB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CF5E95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87355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BA0E2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2419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EE69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56A1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8DC3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98BC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9204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CED1D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56C24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0BCD4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3FEA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01AE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976C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37DC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0019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DAAA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E8D25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15542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EF1A6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8A23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8D1E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C8E4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F0E6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BAEA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B098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6AB6E1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ADAFEB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2EC5F7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EF6AE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88115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1066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3005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503F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8E60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23BA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C295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87219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116B6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F6783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267B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50F7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41DD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CE3B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6DD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027D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1FBC13" w14:textId="77777777" w:rsidR="00944C3D" w:rsidRDefault="00944C3D" w:rsidP="00944C3D">
      <w:pPr>
        <w:rPr>
          <w:rFonts w:ascii="Arial" w:hAnsi="Arial"/>
          <w:b/>
        </w:rPr>
      </w:pPr>
    </w:p>
    <w:p w14:paraId="037EFD2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22779B2C" w14:textId="77777777" w:rsidTr="00503750">
        <w:tc>
          <w:tcPr>
            <w:tcW w:w="1944" w:type="dxa"/>
            <w:vAlign w:val="center"/>
          </w:tcPr>
          <w:p w14:paraId="39C3336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09826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80411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F0F0F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FC1D5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A3685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8AE85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A4870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803C1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32793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04DC6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2D578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240FF87" w14:textId="77777777" w:rsidTr="00503750">
        <w:tc>
          <w:tcPr>
            <w:tcW w:w="15685" w:type="dxa"/>
            <w:gridSpan w:val="12"/>
            <w:vAlign w:val="center"/>
          </w:tcPr>
          <w:p w14:paraId="6188A5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E4384A8" w14:textId="77777777" w:rsidTr="00503750">
        <w:tc>
          <w:tcPr>
            <w:tcW w:w="1944" w:type="dxa"/>
            <w:vAlign w:val="center"/>
          </w:tcPr>
          <w:p w14:paraId="2297BF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2987D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F1B8E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F2E07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E254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CF8E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A56C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503A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D4C3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4F05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59326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933AB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19D5AB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F44EC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236E7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F5291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DADD3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094FF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2051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D91A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E13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FAD2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07479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5BCE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FFFD8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AEE46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B26D6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C0CC8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16756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45C77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57C6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5FD2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B256B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A037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6B81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58A3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C8A1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97139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D14B5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B7D49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07B12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C76B5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11065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D165C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DE949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9A301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D8C16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242D0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84FC7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792E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AE5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037D453" w14:textId="77777777" w:rsidTr="00503750">
        <w:tc>
          <w:tcPr>
            <w:tcW w:w="1944" w:type="dxa"/>
            <w:vAlign w:val="center"/>
          </w:tcPr>
          <w:p w14:paraId="5F4426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48E19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A7D56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55ED3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E03F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FC76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4FC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A5C6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B840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9E59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CEAA1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036C5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9511D6" w14:textId="77777777" w:rsidTr="00503750">
        <w:tc>
          <w:tcPr>
            <w:tcW w:w="15685" w:type="dxa"/>
            <w:gridSpan w:val="12"/>
            <w:vAlign w:val="center"/>
          </w:tcPr>
          <w:p w14:paraId="18D940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8D09AE3" w14:textId="77777777" w:rsidTr="00503750">
        <w:tc>
          <w:tcPr>
            <w:tcW w:w="1944" w:type="dxa"/>
            <w:vAlign w:val="center"/>
          </w:tcPr>
          <w:p w14:paraId="2EDA18A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FF0BD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A944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5BF6E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0CEA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8B39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2EDF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3E68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82EC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5AD6A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8DB39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D2829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E0F41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55D2DB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52EDF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237AA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8BAA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19BC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6FFA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EF96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6447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1DBE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180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E8098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66B77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92DB55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28008A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7E00E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99B3B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53B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E2BF2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EFF4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8B0C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76C9C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B694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78D0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CEE1F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63BA7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C0F29A" w14:textId="77777777" w:rsidTr="00503750">
        <w:tc>
          <w:tcPr>
            <w:tcW w:w="1944" w:type="dxa"/>
            <w:vAlign w:val="center"/>
          </w:tcPr>
          <w:p w14:paraId="41F54A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A4695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0DD2C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FF21C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4948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7B17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39A0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AC538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022A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D30AE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FA0C4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59037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944DF6" w14:textId="77777777" w:rsidTr="00503750">
        <w:tc>
          <w:tcPr>
            <w:tcW w:w="15685" w:type="dxa"/>
            <w:gridSpan w:val="12"/>
            <w:vAlign w:val="center"/>
          </w:tcPr>
          <w:p w14:paraId="0D27C3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015CEDF" w14:textId="77777777" w:rsidTr="00503750">
        <w:tc>
          <w:tcPr>
            <w:tcW w:w="1944" w:type="dxa"/>
            <w:vAlign w:val="center"/>
          </w:tcPr>
          <w:p w14:paraId="597FC1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53574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ECE6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F7913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2FC81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11E7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E231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8E5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FF74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2DD1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4BF57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B8749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FC0C57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FAE1E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CD28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A79B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F27B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6CA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CEEE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A14E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152B9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ACE2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6F9F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1361A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39FC9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5D65F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77211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E085A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171E6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9B5EB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31BE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9D4F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F64B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5ACF4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325E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7221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F8355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C7C6C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B9871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61DA1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9CA87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CFED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8E457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074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BB29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2EE5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62623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01E90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98F9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9B11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9F86E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8B7ED8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A8013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E77450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88DE5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A1D9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A2464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12D47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119B8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D91D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495A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F1CCE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2D8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152A2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A2F76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D5E9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72EB7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09FD2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E4ABC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43525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5E39B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7D2BD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ACDCB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400E3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2EBC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90751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DF62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CC4E5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8B3CA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C0434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5E17E6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6BA9161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257C33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E6801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71E59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D9A223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BE9F5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9827A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6C193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D1EFD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8DD00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0BF92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B1018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38C28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C2091F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D61FE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37A8E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1E4FA20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85C6DD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9D9E87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CEFF2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C3542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23D6F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E9714F0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37B8E8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BAA9F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BB0F4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D9D2D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50B25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7A523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54046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D0E54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87A01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B8761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3B86A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CF9A2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E8490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4BCB76F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0D474D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37E39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C73CE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1C659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153ED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C8E3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26DCC89D" w14:textId="77777777" w:rsidTr="00503750">
        <w:trPr>
          <w:trHeight w:val="1073"/>
        </w:trPr>
        <w:tc>
          <w:tcPr>
            <w:tcW w:w="3614" w:type="dxa"/>
            <w:vMerge/>
          </w:tcPr>
          <w:p w14:paraId="56D5DB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6544C8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4EB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F94B3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6BA59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61ADF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00B91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D4837D0" w14:textId="77777777" w:rsidTr="00503750">
        <w:trPr>
          <w:trHeight w:val="283"/>
        </w:trPr>
        <w:tc>
          <w:tcPr>
            <w:tcW w:w="3614" w:type="dxa"/>
          </w:tcPr>
          <w:p w14:paraId="7F08ED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48A3A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5EE80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9CEBD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B52C4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14A04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FA30D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266C1A9" w14:textId="77777777" w:rsidTr="00503750">
        <w:trPr>
          <w:trHeight w:val="283"/>
        </w:trPr>
        <w:tc>
          <w:tcPr>
            <w:tcW w:w="3614" w:type="dxa"/>
          </w:tcPr>
          <w:p w14:paraId="56922A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08867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BFB7F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A5805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481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23BF8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1B39B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91DD0FD" w14:textId="77777777" w:rsidTr="00503750">
        <w:trPr>
          <w:trHeight w:val="283"/>
        </w:trPr>
        <w:tc>
          <w:tcPr>
            <w:tcW w:w="3614" w:type="dxa"/>
          </w:tcPr>
          <w:p w14:paraId="1B205D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3AF87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FE3E8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4F0F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50B71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182F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1EE2C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7E73C9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D0C866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1097036C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348C3E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3430F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EBDF9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916BB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82A5D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C490B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9400D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94298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AEBBB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D87BD7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C6AF00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4C3D2B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B7C9EE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6E7E1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D5D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F313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4277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DFB0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7993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2E49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CBB9E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1624A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7780F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3E530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8CDC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EEE4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B0BC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40BB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6E05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D38F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A25A4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C4E42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883F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B0688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B73A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E39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F7E4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F9A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F8D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01A4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60D49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26429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A729F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A6406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A5119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44A13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8E7E8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3CAEA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A8643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BC6EB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945FD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DBE8C0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FD57FA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C8E4F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8AFA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F50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8705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F9DE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CBAF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1E18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AB1B0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F1A41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20E983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0C17BE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530A56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6453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1CC9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7CBD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7B0C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A911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1A53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10BE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9774C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A214F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9BAC7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D853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897A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205B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69BB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B20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5B6C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6CB0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B0AB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0CC0F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0A10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517C7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56ED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E56F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EDC4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8750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311B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FCE4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1E7F7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EAC46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3534A3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D544B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E4F7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0967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E27E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2924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6AE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FC80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9CCB2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D5DCB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57CB2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13D9D8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681E9A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0EE2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A7C3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0EC7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014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B6E5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7CBD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8057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1A34F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D84CBE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3D1E00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8C09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5C98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43FE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7DD1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CE12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63A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5DCD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6A5CD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204DAB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486AA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831412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49D8D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4E756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FA17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524D1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638A1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B5C3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23F22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0D5B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733A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8A22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6A28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9E9B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C10BB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EA5F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50B9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F2D4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C6F7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004ADF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D35AAC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E4519D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BFC215F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2990711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1BC08AD9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43B0CA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0585A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893A2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2BED1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D65F6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89B9CEC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49B58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ADBCD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231EBF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036C34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FEED62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4E047B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4DFC7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7E6013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DC993D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939786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CCD8E7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3EB5C0F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0B2C56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F09F09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B5F20E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B7E0E2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DF24FC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8851BEF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73792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9FB22C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272A2B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2D9C9C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81FD6E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B35C2D5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58D97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407AC5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56A474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93DADA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E3B123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083AA1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88047D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C50AA2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D9C194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8823F0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B832D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621067A" w14:textId="77777777" w:rsidR="00944C3D" w:rsidRDefault="00944C3D" w:rsidP="00944C3D">
      <w:pPr>
        <w:rPr>
          <w:rFonts w:ascii="Arial" w:hAnsi="Arial"/>
          <w:b/>
        </w:rPr>
      </w:pPr>
    </w:p>
    <w:p w14:paraId="4C025328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4AD72F1D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03D0C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112319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AA5A5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0FD5D4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195772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591CAE9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C3744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F4507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6381A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16833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6705E5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52206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5544C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E0609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8A1D4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EB7E51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325A01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1EA07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A3977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9B2B5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061564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2059EE0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50E2F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C4800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14AE3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16F753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BF0C1A7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39AEAA2" w14:textId="77777777" w:rsidTr="00503750">
        <w:tc>
          <w:tcPr>
            <w:tcW w:w="2835" w:type="dxa"/>
            <w:vAlign w:val="center"/>
          </w:tcPr>
          <w:p w14:paraId="0E421B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92502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BD3E6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B2E7A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1067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D6480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EAE05C8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928089E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FDF5EFA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4B84E5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362A7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0913C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491B6D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BACF0E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52093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DCE8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E167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28A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905F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AD70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C206F3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0A641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51A58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AFE9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93F4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187B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65891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E55263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49186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DF2D6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2329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0E48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F925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2E72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115B0B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F9697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F43B2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11E6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B53D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0156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2646F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2E937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0EDE6C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5E4B5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10C3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2DD7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8AA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6614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60BC4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4DC82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A8CA6D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E8869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7FAFE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8C56D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EB2E6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524B25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BDB4BD6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6F93779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21D1D18F" w14:textId="77777777" w:rsidR="00944C3D" w:rsidRDefault="00944C3D" w:rsidP="00944C3D">
      <w:pPr>
        <w:rPr>
          <w:rFonts w:ascii="Arial" w:hAnsi="Arial"/>
          <w:b/>
        </w:rPr>
      </w:pPr>
    </w:p>
    <w:p w14:paraId="0961220F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685D092" w14:textId="77777777" w:rsidTr="00503750">
        <w:tc>
          <w:tcPr>
            <w:tcW w:w="2835" w:type="dxa"/>
            <w:vAlign w:val="center"/>
          </w:tcPr>
          <w:p w14:paraId="6E645B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1B12B8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848C0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A1E3B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4D33F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72FF9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F5553AE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69F40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468A1C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7871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96CF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9113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9EC0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1CDD2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777EA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E5C67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07B9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6852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3AF7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48DB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F0AAA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B5E50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C35E0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F563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FC1D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1168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ADDBE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7C8A9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6D0D9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5334E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4E95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B98B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29EE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DAA54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B3CC3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6DD72E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88D329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DA0F8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91F3D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43BA6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29F3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AAF1B4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AB6217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4D6CD5F8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82EFF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DFA11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C456110" w14:textId="77777777" w:rsidTr="00503750">
        <w:trPr>
          <w:trHeight w:val="699"/>
        </w:trPr>
        <w:tc>
          <w:tcPr>
            <w:tcW w:w="3502" w:type="dxa"/>
            <w:vMerge/>
          </w:tcPr>
          <w:p w14:paraId="635978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A6D54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4F5DCB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77A8D4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CA97A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CD247D5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A1A8C0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18DF62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389F6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ED44156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FDB77C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763E8F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E2974F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777E032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CE0CE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EDADA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2B38D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17259345" w14:textId="77777777" w:rsidTr="00503750">
        <w:trPr>
          <w:trHeight w:val="593"/>
        </w:trPr>
        <w:tc>
          <w:tcPr>
            <w:tcW w:w="3497" w:type="dxa"/>
          </w:tcPr>
          <w:p w14:paraId="1830FF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AD7F7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457E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230DC6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78F6C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42EFC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A2B6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C9B63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7838CB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CBB39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99EA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51A93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61270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7228A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3416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B5458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7D476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CCCFA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C5A0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BAB1B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B3A6E4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BA609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D81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B2A8E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41848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98582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DF40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5DA44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D06AB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3EBDB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5FFC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C0B81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6732CA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B84D0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48ED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0FA28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63EA4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D208D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F368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3F669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7DAEF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513C5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8833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CC8AB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50C95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347D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F43C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A8B3F8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BF261F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CA48E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F9D6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0CF547" w14:textId="77777777" w:rsidR="00944C3D" w:rsidRDefault="00944C3D" w:rsidP="00944C3D">
      <w:pPr>
        <w:rPr>
          <w:rFonts w:ascii="Arial" w:hAnsi="Arial"/>
          <w:b/>
        </w:rPr>
      </w:pPr>
    </w:p>
    <w:p w14:paraId="312A89DF" w14:textId="77777777" w:rsidR="00944C3D" w:rsidRDefault="00944C3D" w:rsidP="00944C3D">
      <w:pPr>
        <w:rPr>
          <w:rFonts w:ascii="Arial" w:hAnsi="Arial"/>
          <w:b/>
        </w:rPr>
      </w:pPr>
    </w:p>
    <w:p w14:paraId="47F80B20" w14:textId="77777777" w:rsidR="00944C3D" w:rsidRDefault="00944C3D" w:rsidP="00944C3D">
      <w:pPr>
        <w:rPr>
          <w:rFonts w:ascii="Arial" w:hAnsi="Arial"/>
          <w:b/>
        </w:rPr>
      </w:pPr>
    </w:p>
    <w:p w14:paraId="11CF9FAC" w14:textId="77777777" w:rsidR="00944C3D" w:rsidRDefault="00944C3D" w:rsidP="00944C3D">
      <w:pPr>
        <w:rPr>
          <w:rFonts w:ascii="Arial" w:hAnsi="Arial"/>
          <w:b/>
        </w:rPr>
      </w:pPr>
    </w:p>
    <w:p w14:paraId="652D432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07663018" w14:textId="77777777" w:rsidTr="00503750">
        <w:tc>
          <w:tcPr>
            <w:tcW w:w="2622" w:type="dxa"/>
            <w:vAlign w:val="center"/>
          </w:tcPr>
          <w:p w14:paraId="1477104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6B95C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02F9D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DAFE1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1F5DBD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A4E37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55B30F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16197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7F89B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EF5F92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64FD0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5ECD7C4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D6514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59E2AE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8563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4DDC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0C9B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B0C0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D25BD1C" w14:textId="77777777" w:rsidTr="00503750">
        <w:tc>
          <w:tcPr>
            <w:tcW w:w="2622" w:type="dxa"/>
            <w:vAlign w:val="center"/>
          </w:tcPr>
          <w:p w14:paraId="0C2555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F4D37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0585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77B6E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5051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4571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138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B11510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BD490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4ADA5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4A9CA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DD28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79A2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69BA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5398C9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25DD7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510DE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34126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63AC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CF1E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D388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0012D3D" w14:textId="77777777" w:rsidTr="00503750">
        <w:tc>
          <w:tcPr>
            <w:tcW w:w="2622" w:type="dxa"/>
            <w:vAlign w:val="center"/>
          </w:tcPr>
          <w:p w14:paraId="7BD2A3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AC4B275" w14:textId="4A69B6DD" w:rsidR="00944C3D" w:rsidRPr="008C56AB" w:rsidRDefault="002C2954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63390</w:t>
            </w:r>
          </w:p>
        </w:tc>
        <w:tc>
          <w:tcPr>
            <w:tcW w:w="1275" w:type="dxa"/>
            <w:vAlign w:val="center"/>
          </w:tcPr>
          <w:p w14:paraId="46FF22D2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4E7B6D8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85E4D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C33627" w14:textId="50C9FC89" w:rsidR="00944C3D" w:rsidRPr="008C56AB" w:rsidRDefault="002C2954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67751</w:t>
            </w:r>
          </w:p>
        </w:tc>
      </w:tr>
      <w:tr w:rsidR="0099716A" w:rsidRPr="00050529" w14:paraId="4FC04C6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8316A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ACBEB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C0FBD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E0C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3644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F12F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CBFA05C" w14:textId="77777777" w:rsidTr="00503750">
        <w:tc>
          <w:tcPr>
            <w:tcW w:w="2622" w:type="dxa"/>
            <w:vAlign w:val="center"/>
          </w:tcPr>
          <w:p w14:paraId="1F4106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CAB13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A072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7C85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0DEA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D74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6B3FF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E77BBC4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028984D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780F6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297FCF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74360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D72B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ADFC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CA78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019975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0B974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5B78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F41B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C0C8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C794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79812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7A3F60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0D078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8B6CB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A802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6834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B0A0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084D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564493E" w14:textId="77777777" w:rsidTr="00503750">
        <w:tc>
          <w:tcPr>
            <w:tcW w:w="2622" w:type="dxa"/>
            <w:vAlign w:val="center"/>
          </w:tcPr>
          <w:p w14:paraId="2822BA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575869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5D27B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D8E1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3F6E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7520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73524D5" w14:textId="77777777" w:rsidTr="00503750">
        <w:tc>
          <w:tcPr>
            <w:tcW w:w="2622" w:type="dxa"/>
            <w:vAlign w:val="center"/>
          </w:tcPr>
          <w:p w14:paraId="335A96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54327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C4CB5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5E64E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F6677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90746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645FB78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CD2D5D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F62B0D6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826D4C4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4BD2091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69751D1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2A6B35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470FB53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0A8DC2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5EA6D57A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912625E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1546B5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905AB5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58803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B3C729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81D28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98A9BA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A0AED8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76206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0EC581A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15CC4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465C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667117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7B5D0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49EB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4DC5A2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A49C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AD1E6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B75149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A19E1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1F85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F3EB48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7C11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3A2DB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4F8DE7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4D92B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5E0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062832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1DFB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01FE0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47BF97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9DA8A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3EDE9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6ED247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1F893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5BCF0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E2240D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8D4F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DF295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B42CB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71336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434461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7CB51C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CDAA7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E1286D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5E814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E0DF6B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8BDE09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42E3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91B0D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33A2FA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45C28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28EF0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467DAE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BACF8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45BE5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18A3FA0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2CAF5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B76B3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99917A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F4D54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4E8DD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2A5568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AA6629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C21049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9B9BE2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5C0482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7F68B593" w14:textId="77777777" w:rsidTr="00503750">
        <w:tc>
          <w:tcPr>
            <w:tcW w:w="2835" w:type="dxa"/>
            <w:vAlign w:val="center"/>
          </w:tcPr>
          <w:p w14:paraId="5C9C57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4D4F1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848A4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5EB4C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EE273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407263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BB7C2FE" w14:textId="77777777" w:rsidTr="00503750">
        <w:tc>
          <w:tcPr>
            <w:tcW w:w="2835" w:type="dxa"/>
            <w:vAlign w:val="center"/>
          </w:tcPr>
          <w:p w14:paraId="6F0AD4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D961E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2A33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09E9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5524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7384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A757E0" w14:textId="77777777" w:rsidTr="00503750">
        <w:tc>
          <w:tcPr>
            <w:tcW w:w="2835" w:type="dxa"/>
            <w:vAlign w:val="center"/>
          </w:tcPr>
          <w:p w14:paraId="43C041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1A059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2E1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A06A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29E0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8D73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EC2884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FE2F13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04D61D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B037A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5499E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A0F34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A1EC1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2A4F1A6" w14:textId="77777777" w:rsidTr="00503750">
        <w:tc>
          <w:tcPr>
            <w:tcW w:w="2835" w:type="dxa"/>
            <w:vAlign w:val="center"/>
          </w:tcPr>
          <w:p w14:paraId="47DB46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22091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7700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6761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10F3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54A7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CDCFD6" w14:textId="77777777" w:rsidTr="00503750">
        <w:tc>
          <w:tcPr>
            <w:tcW w:w="2835" w:type="dxa"/>
            <w:vAlign w:val="center"/>
          </w:tcPr>
          <w:p w14:paraId="6CD751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B6F15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984A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6864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DB3F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2C41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FEE8D0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FAB392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6BD7E0A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927D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9B2825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5FEB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DF77AC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0C5E60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E36398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14A7C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91C0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9B30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AF00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9FF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8D4F3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92579C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2E941F69" w14:textId="77777777" w:rsidTr="00503750">
        <w:tc>
          <w:tcPr>
            <w:tcW w:w="2552" w:type="dxa"/>
            <w:shd w:val="clear" w:color="auto" w:fill="auto"/>
            <w:vAlign w:val="center"/>
          </w:tcPr>
          <w:p w14:paraId="5DBD9D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4E62AC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A7ECB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D44C8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2D633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E10ABF1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0385DE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1A5846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5D6174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148A65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B210D8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2A4034E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0A10E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DC2791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8AB2E6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A21328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69CA64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91F976F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C015DD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372A178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B798C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110CCF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7656802" w14:textId="77777777" w:rsidTr="00503750">
        <w:tc>
          <w:tcPr>
            <w:tcW w:w="4395" w:type="dxa"/>
            <w:vMerge/>
          </w:tcPr>
          <w:p w14:paraId="4FA93D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AB5C1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9CF79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FED6FA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853E9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63EEA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16B6DA9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815F02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2E169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CA5D6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114DAA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EFF8E86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CAA98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7A67766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183F49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4920329" w14:textId="77777777" w:rsidTr="00503750">
        <w:tc>
          <w:tcPr>
            <w:tcW w:w="4395" w:type="dxa"/>
            <w:vAlign w:val="center"/>
          </w:tcPr>
          <w:p w14:paraId="3D0B7B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CA002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195A2C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2EFCD53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08FFA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E79EE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6C6C7E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D44FC1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4A4ABE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C6403C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3F1C5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1CA41A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A889469" w14:textId="26A9CD04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4B282F8" w14:textId="489C6AB5" w:rsidR="00944C3D" w:rsidRPr="008C56AB" w:rsidRDefault="002C2954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6800</w:t>
            </w:r>
          </w:p>
        </w:tc>
        <w:tc>
          <w:tcPr>
            <w:tcW w:w="2835" w:type="dxa"/>
            <w:vAlign w:val="center"/>
          </w:tcPr>
          <w:p w14:paraId="2F5743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7461038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25E8F8A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2F6218E9" w14:textId="77777777" w:rsidTr="00503750">
        <w:tc>
          <w:tcPr>
            <w:tcW w:w="4395" w:type="dxa"/>
            <w:vAlign w:val="center"/>
          </w:tcPr>
          <w:p w14:paraId="7598F7D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869AC2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8FE507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9923DD2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1626C2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7DBCEE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69DAA1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A15665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A5A6D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4A274A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0564E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BB6862F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203FE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7E469D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1842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559D9F3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4468CE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198F706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4499159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530267F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730B183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BACE72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32B74E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3419D8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45D24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CA2015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44D74D1" w14:textId="77777777" w:rsidTr="00503750">
        <w:tc>
          <w:tcPr>
            <w:tcW w:w="1843" w:type="dxa"/>
            <w:vAlign w:val="center"/>
          </w:tcPr>
          <w:p w14:paraId="5E1AE60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8F7C94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4F172B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DCBEDF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374074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546EDC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D1CC8B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7631D19" w14:textId="77777777" w:rsidTr="00503750">
        <w:tc>
          <w:tcPr>
            <w:tcW w:w="1843" w:type="dxa"/>
            <w:vAlign w:val="center"/>
          </w:tcPr>
          <w:p w14:paraId="4A8749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314AEF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8A4F2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40BF8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A5BEFF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41243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BB485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F8419D7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0601C1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221F6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BFA27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D1D5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AF455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A8449C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00F8C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779ED15" w14:textId="77777777" w:rsidTr="00503750">
        <w:tc>
          <w:tcPr>
            <w:tcW w:w="1843" w:type="dxa"/>
            <w:vAlign w:val="center"/>
          </w:tcPr>
          <w:p w14:paraId="79E015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4A521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E0B6A6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FEEE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D21DD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2F26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D369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C72BC2B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B890B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3999AF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6DBDD7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BCBD3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58C3A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B3D3D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D1D2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88CA1A0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38A999D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D80576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FA5D30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79D676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C945BD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294324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58B7B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6214F2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6E6E88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16F507EC" w14:textId="77777777" w:rsidTr="00503750">
        <w:trPr>
          <w:trHeight w:val="664"/>
        </w:trPr>
        <w:tc>
          <w:tcPr>
            <w:tcW w:w="3372" w:type="dxa"/>
          </w:tcPr>
          <w:p w14:paraId="43728C6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1C82438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C66987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AB759D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13D9CA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3AFD4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788C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90B56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6FF9D00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736CC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4DAA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F4710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C8AF52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9EC75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73B5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C5D554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0A22A2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8392F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ECC1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09CD4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595EA14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41F7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AF9C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D0C162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1576C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979D9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97FC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97C02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2B3025D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26EB1119" w14:textId="77777777" w:rsidTr="00503750">
        <w:tc>
          <w:tcPr>
            <w:tcW w:w="2835" w:type="dxa"/>
            <w:vAlign w:val="center"/>
          </w:tcPr>
          <w:p w14:paraId="686E892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391193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081A16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819FCC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804458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8A7A0C1" w14:textId="77777777" w:rsidTr="00503750">
        <w:tc>
          <w:tcPr>
            <w:tcW w:w="2835" w:type="dxa"/>
          </w:tcPr>
          <w:p w14:paraId="22FBBE8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EC82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7B3B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2B97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FCF8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E55041" w14:textId="77777777" w:rsidTr="00503750">
        <w:tc>
          <w:tcPr>
            <w:tcW w:w="2835" w:type="dxa"/>
          </w:tcPr>
          <w:p w14:paraId="71CECD0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59B5E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807F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B8E5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0517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61B184" w14:textId="77777777" w:rsidTr="00503750">
        <w:tc>
          <w:tcPr>
            <w:tcW w:w="2835" w:type="dxa"/>
          </w:tcPr>
          <w:p w14:paraId="3844A10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E1A9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4118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502F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E385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71194E5" w14:textId="77777777" w:rsidTr="00503750">
        <w:tc>
          <w:tcPr>
            <w:tcW w:w="2835" w:type="dxa"/>
            <w:vAlign w:val="center"/>
          </w:tcPr>
          <w:p w14:paraId="08E3F53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C43E8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337B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236F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86649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CD890E" w14:textId="77777777" w:rsidTr="00503750">
        <w:tc>
          <w:tcPr>
            <w:tcW w:w="2835" w:type="dxa"/>
            <w:vAlign w:val="center"/>
          </w:tcPr>
          <w:p w14:paraId="6889D75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B1780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A76C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0226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E92D3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C31A50" w14:textId="77777777" w:rsidTr="00503750">
        <w:tc>
          <w:tcPr>
            <w:tcW w:w="2835" w:type="dxa"/>
          </w:tcPr>
          <w:p w14:paraId="150F8F2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10F417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27EA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598C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B8029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DD6303" w14:textId="77777777" w:rsidTr="00503750">
        <w:tc>
          <w:tcPr>
            <w:tcW w:w="2835" w:type="dxa"/>
          </w:tcPr>
          <w:p w14:paraId="5DD53A5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82CF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1A1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DC58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E468E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8255C14" w14:textId="77777777" w:rsidTr="00503750">
        <w:tc>
          <w:tcPr>
            <w:tcW w:w="2835" w:type="dxa"/>
          </w:tcPr>
          <w:p w14:paraId="4F2C38D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E8D66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9960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2821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292E3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C4A43D6" w14:textId="77777777" w:rsidR="00944C3D" w:rsidRDefault="00944C3D" w:rsidP="00944C3D">
      <w:pPr>
        <w:rPr>
          <w:rFonts w:ascii="Arial" w:hAnsi="Arial"/>
          <w:b/>
        </w:rPr>
      </w:pPr>
    </w:p>
    <w:p w14:paraId="381927AF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53F98B3C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8142E3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793E561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77A77B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04F97F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885116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6415FF1" w14:textId="77777777" w:rsidTr="00503750">
        <w:trPr>
          <w:trHeight w:val="443"/>
        </w:trPr>
        <w:tc>
          <w:tcPr>
            <w:tcW w:w="2560" w:type="dxa"/>
          </w:tcPr>
          <w:p w14:paraId="275F6F7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342F2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A4DD3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BDF7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0DC15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CA6D993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50A614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7A432B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DE1E8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E8ECB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72C61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76ED68E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57F5D29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C9BC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F89A4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E6911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FCB5A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D334C0F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229F15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E1C2B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9B84E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EA1B8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D241B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F9DCED" w14:textId="77777777" w:rsidR="00944C3D" w:rsidRDefault="00944C3D" w:rsidP="00944C3D">
      <w:pPr>
        <w:rPr>
          <w:rFonts w:ascii="Arial" w:hAnsi="Arial"/>
          <w:b/>
        </w:rPr>
      </w:pPr>
    </w:p>
    <w:p w14:paraId="139D4525" w14:textId="77777777" w:rsidR="00944C3D" w:rsidRDefault="00944C3D" w:rsidP="00944C3D">
      <w:pPr>
        <w:rPr>
          <w:rFonts w:ascii="Arial" w:hAnsi="Arial"/>
          <w:b/>
        </w:rPr>
      </w:pPr>
    </w:p>
    <w:p w14:paraId="1372562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45F5150" w14:textId="77777777" w:rsidR="00944C3D" w:rsidRDefault="00944C3D" w:rsidP="00944C3D">
      <w:pPr>
        <w:rPr>
          <w:rFonts w:ascii="Arial" w:hAnsi="Arial"/>
          <w:b/>
        </w:rPr>
      </w:pPr>
    </w:p>
    <w:p w14:paraId="77BF204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12065CC7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A4764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FD4EE4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6C516B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20B01C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9220B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A1BF8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E0648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9C5D14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50AB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0D8D6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9A569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032365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4FA08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71884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29E5B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15B181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EB839E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C4176FA" w14:textId="77777777" w:rsidTr="00503750">
        <w:trPr>
          <w:trHeight w:val="677"/>
        </w:trPr>
        <w:tc>
          <w:tcPr>
            <w:tcW w:w="3358" w:type="dxa"/>
          </w:tcPr>
          <w:p w14:paraId="2C92C7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5ED55D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D01E1D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DF5F51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67E43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4ED17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6A188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2643F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FC76E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0F5A8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B4FD1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ABB0D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70A5A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346B4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A9636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DC8B4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8AB99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A3506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465F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7C4C1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CD808F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6DDEF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B2DC2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6505CF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C7FF6B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4293E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D5BE4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9C834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6662E8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F3DCD9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913360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410B72B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3925102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1043F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AF63D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AD343A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F3A6F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FCCB1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72C8F87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5D6C3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B0EF0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38AF6A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525188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B2A747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6C2E46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549D50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DC02D7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09DDC7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3209D9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023D1C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C7EA2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1382E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35F75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1C1CCA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933B2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3F43B3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5BA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D12A9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A8927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AB6B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EF090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9841C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C5BAD7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41B44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52326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4259E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C209C2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A135F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44C61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980D64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EAA35D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895391B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2DF77B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20019F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8F20AC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4660BA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FBCAA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3E428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2F9CE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7E9A3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9D8DD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FA644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8AFDB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7A54B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CEFAC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1B636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64EE3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7394D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F1067D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36D67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7246C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EE366A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C21E6A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B9A79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03D6F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AA5C72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2A9566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21846C7" w14:textId="77777777" w:rsidTr="00503750">
        <w:tc>
          <w:tcPr>
            <w:tcW w:w="3686" w:type="dxa"/>
            <w:vAlign w:val="center"/>
          </w:tcPr>
          <w:p w14:paraId="0563C6B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FCA4D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6EF96EB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D6DB1B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8602F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07B7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C1284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6EE209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4488F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EB70F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FCFEE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078DC6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865A6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EC01E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B59D6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072CC30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AC0D2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7E821BD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F10398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C7D00E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6E251E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298BBF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86EE97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1FF36B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501D4C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36D2C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E441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1595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1339C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24C9D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0421A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2F4F2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58CC4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E9C4D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D58E8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6E6F5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C9708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AA1FFE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3E35C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7363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2FCDBA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FEF44A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928E7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13D3B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F45D5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ADCDB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8B9A9AB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EB57D9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5AEC3D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C9BC3D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C9C2A5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3A05D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A1CC4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1C1CD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E11CA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8A3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0651B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E8B44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FDF92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64545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079A4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59C7C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C264D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70483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32BC2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16734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CA28C0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2E3BEA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65207E6" w14:textId="77777777" w:rsidR="00944C3D" w:rsidRDefault="00944C3D" w:rsidP="00944C3D">
      <w:pPr>
        <w:rPr>
          <w:sz w:val="22"/>
          <w:szCs w:val="22"/>
        </w:rPr>
      </w:pPr>
    </w:p>
    <w:p w14:paraId="6405BB80" w14:textId="77777777" w:rsidR="00944C3D" w:rsidRDefault="00944C3D" w:rsidP="00944C3D">
      <w:pPr>
        <w:rPr>
          <w:sz w:val="22"/>
          <w:szCs w:val="22"/>
        </w:rPr>
      </w:pPr>
    </w:p>
    <w:p w14:paraId="4AF6F92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FC0932B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9DAE890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E188D3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EF4E7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DA184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5933A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0D3E5798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11F5E1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B68883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43DADB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3BDACC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BB31D5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17952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65130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D2A699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E9972C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FD62A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63C2A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00FB62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F20D77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9F79A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B00FD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C04CCB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5CCB35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908E6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57030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EB5046C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F2EB41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DBEC8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B198F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7E37F3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177693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D0C5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D462A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CE89C8B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D951F8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CE651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AC830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2CA6C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AA47F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6E6D4C0B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61971E0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D67E0D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52959F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C41130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20B30B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259AE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5878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015B8B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782E4A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38ACB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EBF68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2F1394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C5C619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F194D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8B857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D68D1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B2F870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95AF0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0D8A8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61EA2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BEF1C7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F2315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001C7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B9ED3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A61EC8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9BC06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D64A2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D7EAAA2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FCF7C4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5E07D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04AB7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64D0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AA70E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AB95AFB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3E410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5D870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1211583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E7296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08F44E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6B91240F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A21377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5A30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F1DEFA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F03F383" w14:textId="77777777" w:rsidR="00944C3D" w:rsidRPr="003607F0" w:rsidRDefault="00944C3D" w:rsidP="00944C3D"/>
    <w:p w14:paraId="35A1C880" w14:textId="77777777" w:rsidR="00F47675" w:rsidRPr="00944C3D" w:rsidRDefault="00F47675" w:rsidP="00944C3D"/>
    <w:sectPr w:rsidR="00F47675" w:rsidRPr="00944C3D" w:rsidSect="00D35AAC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D5FABB" w14:textId="77777777" w:rsidR="00D35AAC" w:rsidRDefault="00D35AAC">
      <w:r>
        <w:separator/>
      </w:r>
    </w:p>
  </w:endnote>
  <w:endnote w:type="continuationSeparator" w:id="0">
    <w:p w14:paraId="172A07B4" w14:textId="77777777" w:rsidR="00D35AAC" w:rsidRDefault="00D35A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0A5DE1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00C062AC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DB9B44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CE08202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55B6D7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61542AD9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443330" w14:textId="77777777" w:rsidR="00D35AAC" w:rsidRDefault="00D35AAC">
      <w:r>
        <w:separator/>
      </w:r>
    </w:p>
  </w:footnote>
  <w:footnote w:type="continuationSeparator" w:id="0">
    <w:p w14:paraId="46F8222E" w14:textId="77777777" w:rsidR="00D35AAC" w:rsidRDefault="00D35A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3158187">
    <w:abstractNumId w:val="13"/>
  </w:num>
  <w:num w:numId="2" w16cid:durableId="987125243">
    <w:abstractNumId w:val="17"/>
  </w:num>
  <w:num w:numId="3" w16cid:durableId="392003353">
    <w:abstractNumId w:val="8"/>
  </w:num>
  <w:num w:numId="4" w16cid:durableId="479271007">
    <w:abstractNumId w:val="7"/>
  </w:num>
  <w:num w:numId="5" w16cid:durableId="73747864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85218763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26182016">
    <w:abstractNumId w:val="20"/>
  </w:num>
  <w:num w:numId="8" w16cid:durableId="1761487347">
    <w:abstractNumId w:val="10"/>
  </w:num>
  <w:num w:numId="9" w16cid:durableId="1966738739">
    <w:abstractNumId w:val="0"/>
  </w:num>
  <w:num w:numId="10" w16cid:durableId="1911889935">
    <w:abstractNumId w:val="19"/>
  </w:num>
  <w:num w:numId="11" w16cid:durableId="1000936694">
    <w:abstractNumId w:val="6"/>
  </w:num>
  <w:num w:numId="12" w16cid:durableId="1325011545">
    <w:abstractNumId w:val="9"/>
  </w:num>
  <w:num w:numId="13" w16cid:durableId="1211839452">
    <w:abstractNumId w:val="12"/>
  </w:num>
  <w:num w:numId="14" w16cid:durableId="1172256593">
    <w:abstractNumId w:val="15"/>
  </w:num>
  <w:num w:numId="15" w16cid:durableId="519121883">
    <w:abstractNumId w:val="14"/>
  </w:num>
  <w:num w:numId="16" w16cid:durableId="1203596140">
    <w:abstractNumId w:val="2"/>
  </w:num>
  <w:num w:numId="17" w16cid:durableId="2002930730">
    <w:abstractNumId w:val="4"/>
  </w:num>
  <w:num w:numId="18" w16cid:durableId="1360426765">
    <w:abstractNumId w:val="11"/>
  </w:num>
  <w:num w:numId="19" w16cid:durableId="857077">
    <w:abstractNumId w:val="5"/>
  </w:num>
  <w:num w:numId="20" w16cid:durableId="88433671">
    <w:abstractNumId w:val="18"/>
  </w:num>
  <w:num w:numId="21" w16cid:durableId="15276713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2954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4564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35AAC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41400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466AC51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0596FF-C8E0-47BE-8097-7BEA52F907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16</Pages>
  <Words>5271</Words>
  <Characters>30048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2024-02-27T12:43:00Z</dcterms:created>
  <dcterms:modified xsi:type="dcterms:W3CDTF">2024-02-27T12:43:00Z</dcterms:modified>
</cp:coreProperties>
</file>