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36F939D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EF3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D97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C7D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FF1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B5B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163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06F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47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0FC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A16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D84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6C7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0F3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64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DCB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D84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890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089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377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0D0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695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30A0558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D4C7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B5D2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9084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677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C23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4E0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8431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273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D18D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1E5A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0DB0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F48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00F9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3B6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41BD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067B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B4E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F6427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01C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F7B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3313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748C5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97CC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523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7491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BB9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9D66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75A1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920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800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E5B64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FC4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5072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71FEB6D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D3D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3EF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542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DA5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BF0D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6295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182E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5B4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749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380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9FB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E55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39EA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487C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68D6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F3E9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3E88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A7E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5A47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3682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6FBB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2FF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5831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35E7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8B521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D947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90192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20D2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8EF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496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648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6E2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02E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599300F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849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E456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DDDA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30F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ACF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E8FA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FA418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AFB6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E7CF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DD6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64B8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BBE7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9A32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7402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638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E550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1D6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238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D53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8FED5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FEB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410A9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0CF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52F68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8F28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E3D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670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19A3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9967C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E41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896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8E2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ECC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5380C79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92D9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F19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11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DF7B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42C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C0D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9F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58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B7D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9A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DFE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1674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B1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39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B4E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BA5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C100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0DB8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1A5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13E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DB4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191F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AD0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F82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62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241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C4FE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2DE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C30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B3F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CE7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EAB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6BC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175CA61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55A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DE7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BC1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B7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67E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45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C5A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9C3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123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A5B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E5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F96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F8C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19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62F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5BC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1BB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3A4E51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C7D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D13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2EF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5F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7C8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0B9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806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5CA0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74D4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FDEC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542B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1488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C5F5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61C5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EB30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A45D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93B8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1D10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15DA45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386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8B2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D6D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134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B3B8F1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5EF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F14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E13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DA1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C8C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493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4CC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A2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C22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1B4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52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56D09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4D7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D4B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2D5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898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321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6C6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F2F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4B3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4E6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3A8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0C8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D17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4F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400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03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87E80A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E48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B09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AF0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D45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353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31C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D36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51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79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D96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1D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6716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8DD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6E4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327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EE3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7EC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8BA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242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C9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85B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9D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54D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84C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C81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70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484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F066D1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B51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18C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8D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3A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2F9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B48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05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44E9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AFA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A675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DC68D9" w14:textId="5B4F76CD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99716A">
              <w:rPr>
                <w:rFonts w:ascii="Arial" w:hAnsi="Arial"/>
                <w:lang w:eastAsia="sk-SK"/>
              </w:rPr>
              <w:t>31.12.20</w:t>
            </w:r>
            <w:r w:rsidR="002C2954">
              <w:rPr>
                <w:rFonts w:ascii="Arial" w:hAnsi="Arial"/>
                <w:lang w:eastAsia="sk-SK"/>
              </w:rPr>
              <w:t>23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F35A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A4C4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DA00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2058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56E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5579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8DE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5CFE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578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33D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40E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BF8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1BE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15B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C559E5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3C7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BE0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4C9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A2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A46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7A1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A5F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5EA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4BF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C8F0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1A959D29" wp14:editId="78BAEC62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77ED9C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91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9F51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625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388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1D0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79B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609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DA5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41E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716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785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F4B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0A9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ACA4F91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BA8EE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4D9129E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60D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60B582C" wp14:editId="6C427177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1AB44D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C07C822" wp14:editId="61959B63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1AB2DC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3771967" wp14:editId="4B166899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49DDAB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35B789CD" wp14:editId="5D2E5D9B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EC36C" w14:textId="77777777" w:rsidR="000B647F" w:rsidRDefault="00E414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">
                      <v:textbox>
                        <w:txbxContent>
                          <w:p w:rsidR="000B647F" w:rsidRDefault="00E41400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56C9DEDF" wp14:editId="1977E981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60510B" w14:textId="28B1F94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2C2954"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C9DE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3A60510B" w14:textId="28B1F947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2C2954"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2845C132" wp14:editId="17117202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08C9D5" w14:textId="7EAD2505" w:rsidR="000B647F" w:rsidRDefault="0099716A" w:rsidP="00944C3D">
                                  <w:r>
                                    <w:t>20</w:t>
                                  </w:r>
                                  <w:r w:rsidR="002C2954"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5C132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7308C9D5" w14:textId="7EAD2505" w:rsidR="000B647F" w:rsidRDefault="0099716A" w:rsidP="00944C3D">
                            <w:r>
                              <w:t>20</w:t>
                            </w:r>
                            <w:r w:rsidR="002C2954">
                              <w:t>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134F7E36" wp14:editId="6BA99C08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294958" w14:textId="77777777" w:rsidR="000B647F" w:rsidRDefault="00E414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NTKwIAAFc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">
                      <v:textbox>
                        <w:txbxContent>
                          <w:p w:rsidR="000B647F" w:rsidRDefault="00E41400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9EF8FD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7C2D681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8ABEF7A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4D3C482" wp14:editId="2B2694C2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960FB2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2258EAD" wp14:editId="75DF3F29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09EDB4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871092" wp14:editId="28936138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33A12B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39057351" wp14:editId="2125B954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60F4C0" w14:textId="74344465" w:rsidR="000B647F" w:rsidRDefault="0099716A" w:rsidP="00944C3D">
                                  <w:r>
                                    <w:t>20</w:t>
                                  </w:r>
                                  <w:r w:rsidR="002C2954">
                                    <w:t>22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57351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5E60F4C0" w14:textId="74344465" w:rsidR="000B647F" w:rsidRDefault="0099716A" w:rsidP="00944C3D">
                            <w:r>
                              <w:t>20</w:t>
                            </w:r>
                            <w:r w:rsidR="002C2954">
                              <w:t>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F438942" wp14:editId="1CF5763B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4D44ED" w14:textId="77777777" w:rsidR="000B647F" w:rsidRDefault="00E414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">
                      <v:textbox>
                        <w:txbxContent>
                          <w:p w:rsidR="000B647F" w:rsidRDefault="00E41400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0FC57354" wp14:editId="24E61258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D02EEF" w14:textId="7D157FC6" w:rsidR="000B647F" w:rsidRDefault="0099716A" w:rsidP="00944C3D">
                                  <w:r>
                                    <w:t>20</w:t>
                                  </w:r>
                                  <w:r w:rsidR="002C2954">
                                    <w:t>22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57354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34D02EEF" w14:textId="7D157FC6" w:rsidR="000B647F" w:rsidRDefault="0099716A" w:rsidP="00944C3D">
                            <w:r>
                              <w:t>20</w:t>
                            </w:r>
                            <w:r w:rsidR="002C2954">
                              <w:t>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295A6F9E" wp14:editId="0D78DC57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7D6252" w14:textId="77777777" w:rsidR="000B647F" w:rsidRDefault="00E414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">
                      <v:textbox>
                        <w:txbxContent>
                          <w:p w:rsidR="000B647F" w:rsidRDefault="00E41400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0EE247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510B9828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B03E5F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C1A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79F3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32B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A22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3B8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C56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219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826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AB1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19C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55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0B7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EAE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413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2E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B33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FC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9B9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F0E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BDD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131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238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41C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735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C20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29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C8C965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AF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7B2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3EC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F88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917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F02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2C9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1BD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775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5D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48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22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B40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0E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A93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68B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0AD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257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20A6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366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2331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E9DD9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A52E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BC6F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D5B3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0D9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1C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1DA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AFD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2A6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71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D3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0C5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910574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FE0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422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25B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F05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E0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19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362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8F0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2BB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561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99B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71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383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52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BA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8D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BDF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D65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9D0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F1E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61E1F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F03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CEE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83D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9D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18D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A25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012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931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DD3B50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145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1C3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9D8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AA0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9AF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305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7CC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58A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30D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E07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057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A5C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C14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DEA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9D5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595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552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C9C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10C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0DD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3C6A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02E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644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0CF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F34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BD3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295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379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877285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E2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C66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9A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953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85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091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917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984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225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1BC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966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D1C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BCA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41F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C1C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69A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F9F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6A0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3904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DC4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F7E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FD5E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048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888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2A4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DA9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3AE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F4C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E07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3CC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7BF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8D4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1DB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073503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24A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18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A2A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E7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1A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AC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93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1E4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6AF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E90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BA7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6B0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90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5FD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22C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FEA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9D2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40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CA5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C470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0DF7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BAA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934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FD69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B9AB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E251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68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D1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B6EBEC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A3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A9F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0A9A435" wp14:editId="370D84B5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477B07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286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177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037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FBC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B78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28A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A2E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9E3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D5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199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63B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436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CBF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5A6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4F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DB8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9F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0E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A15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2F9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817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C8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373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A18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B8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C68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09B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400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B66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9AA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141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4FBE16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8D6A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C702ED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6C0F9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CA4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A8EC8C" wp14:editId="178773B4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4B07F3" w14:textId="66C9B7D2" w:rsidR="000B647F" w:rsidRPr="00391121" w:rsidRDefault="002C2954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36131318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8EC8C" id="_x0000_s1042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V0kn4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154B07F3" w14:textId="66C9B7D2" w:rsidR="000B647F" w:rsidRPr="00391121" w:rsidRDefault="002C2954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36131318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A4A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F55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089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ACC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145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602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645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055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F8B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6E86C0" wp14:editId="25343CBB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81E1D6" w14:textId="45F9B63A" w:rsidR="000B647F" w:rsidRPr="00391121" w:rsidRDefault="00B34564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202</w:t>
                                  </w:r>
                                  <w:r w:rsidR="002C2954">
                                    <w:rPr>
                                      <w:rFonts w:ascii="Arial" w:hAnsi="Arial" w:cs="Arial"/>
                                    </w:rPr>
                                    <w:t>1702837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E86C0" id="_x0000_s1043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NPbvpx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1E81E1D6" w14:textId="45F9B63A" w:rsidR="000B647F" w:rsidRPr="00391121" w:rsidRDefault="00B34564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</w:t>
                            </w:r>
                            <w:r w:rsidR="002C2954">
                              <w:rPr>
                                <w:rFonts w:ascii="Arial" w:hAnsi="Arial" w:cs="Arial"/>
                              </w:rPr>
                              <w:t>1702837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BF7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39A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A9E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42E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5B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22A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E9A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548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C68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A8E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951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845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331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6BC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C58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144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45EEC0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2DD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5EF26A4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4E358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2DC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A1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285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F50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888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C00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89E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4C6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C94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251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342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F9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7F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374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12A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DE1D4F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1E8D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09D61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37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00AA8A0" wp14:editId="13F3E209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6567BD" w14:textId="7313140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SVB</w:t>
                                  </w:r>
                                  <w:r w:rsidR="006142E9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2C2954">
                                    <w:rPr>
                                      <w:rFonts w:ascii="Arial" w:hAnsi="Arial" w:cs="Arial"/>
                                    </w:rPr>
                                    <w:t xml:space="preserve">Súdna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AA8A0" id="_x0000_s1044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P1y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l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C/o/XI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566567BD" w14:textId="73131407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SVB</w:t>
                            </w:r>
                            <w:r w:rsidR="006142E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C2954">
                              <w:rPr>
                                <w:rFonts w:ascii="Arial" w:hAnsi="Arial" w:cs="Arial"/>
                              </w:rPr>
                              <w:t xml:space="preserve">Súdna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E76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1D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8ED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715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DB1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25E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D9D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CBC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407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0D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9E7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853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039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0C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7D3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8A4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97B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0F4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117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01D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B2A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DEC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115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0E1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5B0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D63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B04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15D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DD2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46A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D4B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61693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73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46E5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819BFA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7EDAE8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926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9C5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D2B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27D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9FF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8B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E97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57E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59A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F7A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72D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181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A71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2CB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3A8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50F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24F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A24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0C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6C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992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2E4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944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A6A0B87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EC07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E3339EE" wp14:editId="5E421DF3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F2536A" w14:textId="0E4C3883" w:rsidR="000B647F" w:rsidRPr="00391121" w:rsidRDefault="002C2954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Súdna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339EE" id="_x0000_s1045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">
                      <v:textbox>
                        <w:txbxContent>
                          <w:p w14:paraId="21F2536A" w14:textId="0E4C3883" w:rsidR="000B647F" w:rsidRPr="00391121" w:rsidRDefault="002C2954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Súdna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FA92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C19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0EF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97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9AE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668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8AA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0A9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1D0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9A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88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34D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1F5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D0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7E7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E73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224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983DFDA" wp14:editId="432F693D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5BFD44" w14:textId="4ABAF2D0" w:rsidR="000B647F" w:rsidRDefault="002C2954" w:rsidP="00944C3D">
                                  <w:r>
                                    <w:t>319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83DFDA" id="_x0000_s1046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Cj9RPl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315BFD44" w14:textId="4ABAF2D0" w:rsidR="000B647F" w:rsidRDefault="002C2954" w:rsidP="00944C3D">
                            <w:r>
                              <w:t>319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F38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915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90A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16E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2D1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8AB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7E9395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9029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8F4AB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92E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6355B5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07FE936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E52819" wp14:editId="4E3FFFE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B6E4E4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9110</w:t>
                                  </w:r>
                                  <w:r w:rsidR="009D0BDD"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7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X2iKgIAAFk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9110</w:t>
                            </w:r>
                            <w:r w:rsidR="009D0BDD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8482871" wp14:editId="53443863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66A24B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46867" w:rsidRPr="00583CAF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8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46867" w:rsidRPr="00583CAF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6AAB3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33654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5EE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C73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489F74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9DF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21AA3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B3416C9" wp14:editId="185B21A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053AB3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49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130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7686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089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69D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41E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FEB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C63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6757E75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3251EC9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B267DE5" wp14:editId="0EB8BAE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D25381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0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BEF02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E1B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210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715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AD4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E53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B04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8F6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DF75B1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C5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A4776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A86723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02D90EF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FE7A59B" wp14:editId="54C91C26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53E2E5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1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20B34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D8BCEC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78829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53C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69C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D10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DD3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DD8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DEA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F07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FBF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A74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47A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98E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BBD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D87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63A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CC8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2F1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52C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185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2BF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C28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B40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4DC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915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5B0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1B6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D2D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5F35CA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6E60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6821544" w14:textId="2622289D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2C2954">
              <w:rPr>
                <w:rFonts w:ascii="Arial" w:hAnsi="Arial"/>
                <w:lang w:eastAsia="sk-SK"/>
              </w:rPr>
              <w:t>27.2.2024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76AD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D942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DC21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A71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EFB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DA8017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3655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938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24D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B73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A3B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01AEC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5F4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57740D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4CC6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7B7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A87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D5C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DE5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4161F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07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581962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0004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68E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9B5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072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53E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1D43C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B3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AD508C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6A1D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C2E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37C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E8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F21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B36A2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E0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58D339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BDF0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107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3EF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AC0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8EA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94BAD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651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33D64C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01D7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3CA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765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526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57E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12CE2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4B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D2FE8F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4FC2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E74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641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C28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4A9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D551D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5F1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2D3E88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854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C6CA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00161AA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300CA188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6F9DB206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FC3854C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5D916FF6" w14:textId="77777777" w:rsidR="002C2954" w:rsidRDefault="002C2954" w:rsidP="00503750">
            <w:pPr>
              <w:rPr>
                <w:rFonts w:ascii="Arial" w:hAnsi="Arial"/>
                <w:lang w:eastAsia="sk-SK"/>
              </w:rPr>
            </w:pPr>
          </w:p>
          <w:p w14:paraId="5ADD647D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7A64EBDE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CB9A966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49A46A5F" w14:textId="77777777" w:rsidR="0099716A" w:rsidRPr="00ED0163" w:rsidRDefault="0099716A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1A0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57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A5B2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5E8EC4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3BCF6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A80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544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D17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3CB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4AD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73F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B8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7CB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CC9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144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9D9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5DE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3C9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519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462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112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1D3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C21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E9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55936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C34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87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768C4234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lastRenderedPageBreak/>
        <w:t>Základné informácie o účtovnej jednotke</w:t>
      </w:r>
    </w:p>
    <w:p w14:paraId="7DD4C9CF" w14:textId="77777777" w:rsidR="00944C3D" w:rsidRDefault="00944C3D" w:rsidP="00944C3D">
      <w:pPr>
        <w:rPr>
          <w:rFonts w:ascii="Arial" w:hAnsi="Arial"/>
        </w:rPr>
      </w:pPr>
    </w:p>
    <w:p w14:paraId="674F1364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5FA7D3A5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446F457F" w14:textId="777777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7BC9E9D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0C1C8246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3CBE6E81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3"/>
        <w:gridCol w:w="2800"/>
      </w:tblGrid>
      <w:tr w:rsidR="00944C3D" w:rsidRPr="008D0433" w14:paraId="23F82FB0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70A211B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8F9FC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F19BF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68793089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034A4331" w14:textId="582013C0" w:rsidR="00944C3D" w:rsidRPr="008D0433" w:rsidRDefault="002C2954" w:rsidP="0050375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Samáková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Marta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005085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1DCE1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A45B2DB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0C47D73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B18B5A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DFD522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D1B2C6F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1EEB4B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43C52C6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E458C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6848A73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45C01560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7500D52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3BFED5E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A609506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2641D110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5FE0A09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3DD3D017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01E2CD83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30AFC57E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74F2D52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22E9479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6A6B47D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4E65BBC6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62384A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247E391B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9618CDD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944C3D" w:rsidRPr="008D0433" w14:paraId="439DF1F9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FE16B5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5DF4B8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12618E5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EE1479F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1D58C5E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1AD37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1D263C3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1B862A6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038594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36A66D1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29B50C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9AD35C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4F5B57E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1406935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3F10E634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065C2B77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8FC2E27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D83514E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51D2ED95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23F15B93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7D52E633" w14:textId="61A293ED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 w:rsidR="002C2954">
        <w:rPr>
          <w:rFonts w:ascii="Arial" w:hAnsi="Arial"/>
          <w:sz w:val="22"/>
          <w:szCs w:val="22"/>
        </w:rPr>
        <w:t>x</w:t>
      </w:r>
      <w:r>
        <w:rPr>
          <w:rFonts w:ascii="Arial" w:hAnsi="Arial"/>
          <w:sz w:val="22"/>
          <w:szCs w:val="22"/>
        </w:rPr>
        <w:tab/>
        <w:t>nie</w:t>
      </w:r>
    </w:p>
    <w:p w14:paraId="70561D86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32B78635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1AC499CF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45A461B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4E4587B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5C754AD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3AB1DB5F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034D582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493C25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23742B6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534C71E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543993E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3FEB7D8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483A720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26D20B4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54C77E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04413C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55AC6A0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F8C8B2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DC266D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5F08851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27AA847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53A77DA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b) dlhodobý nehmotný majetok obstaraný vlastnou činnosťou</w:t>
      </w:r>
    </w:p>
    <w:p w14:paraId="5B8C35A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2CF3142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0459A0E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7D7F356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1430AF0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2AB8384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7854ACB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6374263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79EB6F3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58174DC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110FA43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201C5C9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7B1857E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6FF042D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6F40B506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206DAAA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A39A6A9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6E2286AA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00BB65E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3040435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2C63B82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089C457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159A2D7F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3D951D6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C96FC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675ABD3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1F18CDC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C2887B1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56D0267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A5FBDE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160617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02B1DAE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9A2F4C1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39EA8A1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75C057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6EE66D2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18F63D8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6AB228D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3B9456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44DA480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50A3B1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748AAA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6933EEE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6E591CB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BAF79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45DE18C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746A8C3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9E1F59F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C98A156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06725283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6AD41F37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6BE6096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08C5201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1232BF57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3FE33151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09E7B98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9C66138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D35AAC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6A8C52A5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4AAA3F93" w14:textId="77777777" w:rsidTr="00503750">
        <w:tc>
          <w:tcPr>
            <w:tcW w:w="2302" w:type="dxa"/>
            <w:vAlign w:val="center"/>
          </w:tcPr>
          <w:p w14:paraId="244B71B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7D5630E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6E9FDDD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060DA68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54B9FF1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7E7B760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616C13F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0A466C0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751CD2C7" w14:textId="77777777" w:rsidTr="00503750">
        <w:tc>
          <w:tcPr>
            <w:tcW w:w="15593" w:type="dxa"/>
            <w:gridSpan w:val="8"/>
            <w:vAlign w:val="center"/>
          </w:tcPr>
          <w:p w14:paraId="0055C2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41CACC75" w14:textId="77777777" w:rsidTr="00503750">
        <w:tc>
          <w:tcPr>
            <w:tcW w:w="2302" w:type="dxa"/>
            <w:vAlign w:val="center"/>
          </w:tcPr>
          <w:p w14:paraId="6DCF21B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E4E4B3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CA86B0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41FA50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D0B703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DD94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194D3C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8D1E2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41C03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C127BF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C29CBC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A7B7B7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3C6CD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27F0B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A4B2F7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68D9E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E7C151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A398D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A78B66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73FB84B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31FF3E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DD4D1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E4746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5375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2CDC6A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B4A8A2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AA30F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02B6E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3D46DB0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624DA7F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8314AF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616450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F628F6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3236FD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186E27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7822F46" w14:textId="77777777" w:rsidTr="00503750">
        <w:tc>
          <w:tcPr>
            <w:tcW w:w="2302" w:type="dxa"/>
            <w:vAlign w:val="center"/>
          </w:tcPr>
          <w:p w14:paraId="22254F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C7107F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74B3D5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7CE55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76C69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DAD91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B2000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5B90F0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B39E45" w14:textId="77777777" w:rsidTr="00503750">
        <w:tc>
          <w:tcPr>
            <w:tcW w:w="15593" w:type="dxa"/>
            <w:gridSpan w:val="8"/>
            <w:vAlign w:val="center"/>
          </w:tcPr>
          <w:p w14:paraId="185C5EF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6018E035" w14:textId="77777777" w:rsidTr="00503750">
        <w:tc>
          <w:tcPr>
            <w:tcW w:w="2302" w:type="dxa"/>
            <w:vAlign w:val="center"/>
          </w:tcPr>
          <w:p w14:paraId="47CB788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3DCE85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CC9CB5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4898C0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BCD21A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9130A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805465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D68949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437C9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55E47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CEC583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202492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BDE03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4EB56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91349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E9A487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FDBA48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C3C1D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00FE43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5CB28AF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888F02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72EA2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B8CD08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4288B0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26A908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D37E7C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73397DD" w14:textId="77777777" w:rsidTr="00503750">
        <w:tc>
          <w:tcPr>
            <w:tcW w:w="2302" w:type="dxa"/>
            <w:vAlign w:val="center"/>
          </w:tcPr>
          <w:p w14:paraId="14F0525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2928E9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B762F2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FB7FE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6766A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D9564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FCEC9B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B1C494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86C9E0" w14:textId="77777777" w:rsidTr="00503750">
        <w:tc>
          <w:tcPr>
            <w:tcW w:w="15593" w:type="dxa"/>
            <w:gridSpan w:val="8"/>
            <w:vAlign w:val="center"/>
          </w:tcPr>
          <w:p w14:paraId="3155AA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85C4FEF" w14:textId="77777777" w:rsidTr="00503750">
        <w:tc>
          <w:tcPr>
            <w:tcW w:w="2302" w:type="dxa"/>
            <w:vAlign w:val="center"/>
          </w:tcPr>
          <w:p w14:paraId="53FB67D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ECACE2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552EF4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B34E0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EC5B33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179402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9F566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2C2DB1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CF5E95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487355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BA0E2A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624196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EE699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56A1E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08DC3A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98BCD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39204D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CED1D9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456C24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60BCD4E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73FEA0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01AEA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976CD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37DC0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00196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DAAA9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E8D25D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415542D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EF1A66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78A23D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8D1E1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C8E47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F0E62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BAEA0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7B098F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6AB6E1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7ADAFEB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62EC5F73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1EF6AE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881150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B10664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30058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0503F0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8E60C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23BAD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C295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872192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2116B69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F67835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1267B3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50F7D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941DD2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CE3BB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D6DDA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6027D2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31FBC13" w14:textId="77777777" w:rsidR="00944C3D" w:rsidRDefault="00944C3D" w:rsidP="00944C3D">
      <w:pPr>
        <w:rPr>
          <w:rFonts w:ascii="Arial" w:hAnsi="Arial"/>
          <w:b/>
        </w:rPr>
      </w:pPr>
    </w:p>
    <w:p w14:paraId="037EFD2C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22779B2C" w14:textId="77777777" w:rsidTr="00503750">
        <w:tc>
          <w:tcPr>
            <w:tcW w:w="1944" w:type="dxa"/>
            <w:vAlign w:val="center"/>
          </w:tcPr>
          <w:p w14:paraId="39C3336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1098265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3804110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0F0F0F1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4FC1D5D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5A36858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78AE859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5A48702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2803C19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3327936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104DC6E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12D5785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5240FF87" w14:textId="77777777" w:rsidTr="00503750">
        <w:tc>
          <w:tcPr>
            <w:tcW w:w="15685" w:type="dxa"/>
            <w:gridSpan w:val="12"/>
            <w:vAlign w:val="center"/>
          </w:tcPr>
          <w:p w14:paraId="6188A57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0E4384A8" w14:textId="77777777" w:rsidTr="00503750">
        <w:tc>
          <w:tcPr>
            <w:tcW w:w="1944" w:type="dxa"/>
            <w:vAlign w:val="center"/>
          </w:tcPr>
          <w:p w14:paraId="2297BF7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32987D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F1B8E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F2E07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3E254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CCF8E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1A56C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2503A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AD4C3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F4F05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59326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933AB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519D5AB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4F44ECA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2236E7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F5291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DADD3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094FF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F2051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5D91A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4E13B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FAD25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07479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F5BCE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FFFD8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AEE468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3B26D6D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5C0CC8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16756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45C77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A57C6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45FD2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B256B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5A037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E6B81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D58A3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C8A1C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97139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D14B58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6B7D49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407B12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C76B5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11065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6D165C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0DE949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49A301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0D8C16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5242D0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684FC7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792E0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8AE5A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037D453" w14:textId="77777777" w:rsidTr="00503750">
        <w:tc>
          <w:tcPr>
            <w:tcW w:w="1944" w:type="dxa"/>
            <w:vAlign w:val="center"/>
          </w:tcPr>
          <w:p w14:paraId="5F4426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48E19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A7D56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55ED3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1E03F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2FC76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A4FCE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2A5C6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CB840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39E59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CEAA1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036C5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19511D6" w14:textId="77777777" w:rsidTr="00503750">
        <w:tc>
          <w:tcPr>
            <w:tcW w:w="15685" w:type="dxa"/>
            <w:gridSpan w:val="12"/>
            <w:vAlign w:val="center"/>
          </w:tcPr>
          <w:p w14:paraId="18D940B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58D09AE3" w14:textId="77777777" w:rsidTr="00503750">
        <w:tc>
          <w:tcPr>
            <w:tcW w:w="1944" w:type="dxa"/>
            <w:vAlign w:val="center"/>
          </w:tcPr>
          <w:p w14:paraId="2EDA18A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7FF0BD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1A944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5BF6E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C0CEA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68B39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62EDF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F3E68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82EC7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5AD6A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8DB39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D2829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3E0F414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55D2DB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52EDF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237AA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C8BAA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519BC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76FFA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DEF96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B6447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11DBE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D180B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E8098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66B77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92DB55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28008AF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37E00E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99B3B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353BA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E2BF2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6EFF4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E8B0C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76C9C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CB694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378D0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CEE1F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63BA7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C0F29A" w14:textId="77777777" w:rsidTr="00503750">
        <w:tc>
          <w:tcPr>
            <w:tcW w:w="1944" w:type="dxa"/>
            <w:vAlign w:val="center"/>
          </w:tcPr>
          <w:p w14:paraId="41F54AE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A4695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0DD2C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FF21C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64948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47B17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139A0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AC538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B022A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D30AE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FA0C4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59037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9944DF6" w14:textId="77777777" w:rsidTr="00503750">
        <w:tc>
          <w:tcPr>
            <w:tcW w:w="15685" w:type="dxa"/>
            <w:gridSpan w:val="12"/>
            <w:vAlign w:val="center"/>
          </w:tcPr>
          <w:p w14:paraId="0D27C3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015CEDF" w14:textId="77777777" w:rsidTr="00503750">
        <w:tc>
          <w:tcPr>
            <w:tcW w:w="1944" w:type="dxa"/>
            <w:vAlign w:val="center"/>
          </w:tcPr>
          <w:p w14:paraId="597FC1A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53574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ECE68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F7913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2FC81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C11E7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5E231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18E5F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DFF74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C2DD1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4BF57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B8749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FC0C57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4FAE1E4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5CD28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AA79B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AF27B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36CA3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9CEEE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2A14E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152B9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DACE2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C6F9F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1361A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39FC9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5D65F7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772112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7E085A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171E6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9B5EB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31BEE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19D4F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AF64B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5ACF4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7325E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27221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F8355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C7C6C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AB98715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561DA1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9CA87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9CFED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8E457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B074A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1BB29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42EE5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62623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01E90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F98F9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A9B11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9F86E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8B7ED8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7A8013F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4E774506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688DE54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6A1D9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A2464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12D47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119B8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2D91D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E495A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F1CCE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F2D8B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152A2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A2F76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9D5E9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472EB78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509FD2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E4ABC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43525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5E39B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7D2BD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ACDCB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400E3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12EBC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90751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8DF62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CC4E5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8B3CA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7C0434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5E17E6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6BA9161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1257C33F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2E6801E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71E596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4D9A2234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4BE9F5A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9827A4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16C1936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2D1EFD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8DD009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30BF927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5B10189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38C28F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FC2091F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7D61FED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37A8E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1E4FA20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85C6DDF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79D9E87C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6CEFF27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C35424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3D6F0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7E9714F0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37B8E80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BAA9F6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BB0F43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DD9D2D4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050B25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7A5231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540466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4D0E54E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287A01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B87619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3B86A4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CF9A2D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FE8490C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04BCB76F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0D474DB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037E39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1C73CE8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21C6591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5153ED7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1BC8E31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26DCC89D" w14:textId="77777777" w:rsidTr="00503750">
        <w:trPr>
          <w:trHeight w:val="1073"/>
        </w:trPr>
        <w:tc>
          <w:tcPr>
            <w:tcW w:w="3614" w:type="dxa"/>
            <w:vMerge/>
          </w:tcPr>
          <w:p w14:paraId="56D5DB2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544C84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AC4EB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0F94B39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56BA59F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461ADFE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100B91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7D4837D0" w14:textId="77777777" w:rsidTr="00503750">
        <w:trPr>
          <w:trHeight w:val="283"/>
        </w:trPr>
        <w:tc>
          <w:tcPr>
            <w:tcW w:w="3614" w:type="dxa"/>
          </w:tcPr>
          <w:p w14:paraId="7F08ED7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48A3A6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5EE80C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9CEBD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B52C4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14A04B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FA30D7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6266C1A9" w14:textId="77777777" w:rsidTr="00503750">
        <w:trPr>
          <w:trHeight w:val="283"/>
        </w:trPr>
        <w:tc>
          <w:tcPr>
            <w:tcW w:w="3614" w:type="dxa"/>
          </w:tcPr>
          <w:p w14:paraId="56922A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88679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BFB7F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A5805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DE4812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23BF85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B39B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91DD0FD" w14:textId="77777777" w:rsidTr="00503750">
        <w:trPr>
          <w:trHeight w:val="283"/>
        </w:trPr>
        <w:tc>
          <w:tcPr>
            <w:tcW w:w="3614" w:type="dxa"/>
          </w:tcPr>
          <w:p w14:paraId="1B205D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AF87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FE3E82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54F0F5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50B71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3182FC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1EE2C1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7E73C99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0D0C8663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1097036C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348C3E6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03430FB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3EBDF96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1916BBA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182A5D4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2C490B3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09400D1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794298C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0AEBBBF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7D87BD78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C6AF00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64C3D2B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B7C9EE0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56E7E1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D5DF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F313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B4277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DFB0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7993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2E49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CBB9E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1624A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7780F0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3E530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A8CDC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EEE4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B0BC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40BB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06E05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D38F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A25A4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C4E42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9883FD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2B0688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B73A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4E39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F7E4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F9A9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3F8D4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01A4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60D49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26429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A729FA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3A6406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A5119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44A13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8E7E8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3CAEA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A8643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BC6EB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945FD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6DBE8C05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FD57FA1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3C8E4F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8AFA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BF50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8705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F9DE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CBAF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1E18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AB1B0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4F1A415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420E983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0C17BE5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530A561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364535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1CC9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37CBD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37B0C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A911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B1A53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10BE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9774C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A214F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9BAC7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5D8536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A897A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205B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69BB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3B20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55B6C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F6CB0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7B0AB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B0CC0F4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80A101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5517C7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56ED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E56F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EDC4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8750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311B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FCE4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1E7F7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EAC46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3534A3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D544B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5E4F7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0967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E27E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2924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6AEC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FC80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9CCB2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D5DCBC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57CB26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413D9D8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681E9AA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70EE28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A7C3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0EC7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8014B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B6E5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77CBD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8057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1A34F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D84CBE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73D1E005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558C09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85C98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43FE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7DD1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CE12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963A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15DCD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6A5CD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204DAB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F486AAE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6831412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449D8D9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B4E756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BFA170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4524D1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4638A1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9B5C3C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D23F22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70D5B4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6733A2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D8A22E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76A287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E9E9B8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5C10BB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9EA5F2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F50B9C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6F2D44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CC6F70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8004ADF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D35AAC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2E4519D1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2BFC215F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02990711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1BC08AD9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43B0CA9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0585A7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893A21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22BED10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D65F6F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089B9CEC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449B58E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6ADBCD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2231EBF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036C34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FEED62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4E047B8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54DFC7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7E6013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DC993D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939786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CCD8E7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3EB5C0F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0B2C56C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F09F094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B5F20E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B7E0E2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DF24FC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8851BEF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0737927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9FB22C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272A2B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2D9C9C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81FD6ED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B35C2D5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558D97D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407AC5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256A474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93DADA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E3B1231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083AA18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688047D5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C50AA2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5D9C1944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8823F03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7B832D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5621067A" w14:textId="77777777" w:rsidR="00944C3D" w:rsidRDefault="00944C3D" w:rsidP="00944C3D">
      <w:pPr>
        <w:rPr>
          <w:rFonts w:ascii="Arial" w:hAnsi="Arial"/>
          <w:b/>
        </w:rPr>
      </w:pPr>
    </w:p>
    <w:p w14:paraId="4C025328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4AD72F1D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103D0CD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12319E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0AA5A5C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FD5D4F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195772A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0591CAE9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3C3744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2F4507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06381AC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316833A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36705E5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452206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45544C7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4E06095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8A1D4A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7EB7E51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325A01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41EA07C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4A3977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19B2B58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1061564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2059EE0D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350E2FA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7C4800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714AE37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16F7538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6BF0C1A7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139AEAA2" w14:textId="77777777" w:rsidTr="00503750">
        <w:tc>
          <w:tcPr>
            <w:tcW w:w="2835" w:type="dxa"/>
            <w:vAlign w:val="center"/>
          </w:tcPr>
          <w:p w14:paraId="0E421B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1925023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BD3E61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4B2E7A2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11067A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7D64804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1EAE05C8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3928089E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4FDF5EFA" w14:textId="77777777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74B84E5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7362A7F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40913CB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B491B6D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BACF0E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152093B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1DCE8C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E167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528A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905F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7AD70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C206F3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60A641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651A58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AFE9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93F4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0187B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65891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3E55263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749186F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0DF2D6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2329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0E48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6F925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F2E72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115B0B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6F9697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7F43B2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311E6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0B53D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40156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2646F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2E937A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0EDE6C1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05E4B5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10C3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82DD7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B8AA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46614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60BC4D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4DC82A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7A8CA6D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E8869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37FAFE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48C56D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6EB2E6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524B25C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5BDB4BD6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06F93779" w14:textId="77777777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21D1D18F" w14:textId="77777777" w:rsidR="00944C3D" w:rsidRDefault="00944C3D" w:rsidP="00944C3D">
      <w:pPr>
        <w:rPr>
          <w:rFonts w:ascii="Arial" w:hAnsi="Arial"/>
          <w:b/>
        </w:rPr>
      </w:pPr>
    </w:p>
    <w:p w14:paraId="0961220F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1685D092" w14:textId="77777777" w:rsidTr="00503750">
        <w:tc>
          <w:tcPr>
            <w:tcW w:w="2835" w:type="dxa"/>
            <w:vAlign w:val="center"/>
          </w:tcPr>
          <w:p w14:paraId="6E645B6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Druh pohľadávok</w:t>
            </w:r>
          </w:p>
        </w:tc>
        <w:tc>
          <w:tcPr>
            <w:tcW w:w="1418" w:type="dxa"/>
            <w:vAlign w:val="center"/>
          </w:tcPr>
          <w:p w14:paraId="1B12B8D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848C0E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5A1E3B3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4D33F4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472FF98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1F5553AE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269F40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468A1C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B7871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696CF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29113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29EC0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11CDD2F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2777EA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3E5C67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07B9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56852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E3AF7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748DB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7F0AAAE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2B5E502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5C35E0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F563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5FC1D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41168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ADDBE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A7C8A95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6D0D9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75334E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C4E95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B98B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229EE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DAA54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B3CC3E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6DD72E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488D329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BDA0F8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91F3D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543BA6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2529F3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AAF1B46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0AB6217A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4D6CD5F8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082EFF0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0DFA110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5C456110" w14:textId="77777777" w:rsidTr="00503750">
        <w:trPr>
          <w:trHeight w:val="699"/>
        </w:trPr>
        <w:tc>
          <w:tcPr>
            <w:tcW w:w="3502" w:type="dxa"/>
            <w:vMerge/>
          </w:tcPr>
          <w:p w14:paraId="6359786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7A6D54D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4F5DCB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177A8D43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CA97AA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3CD247D5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6A1A8C0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18DF62B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5389F6F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6ED44156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5FDB77C0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4763E8FB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3E2974F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5777E032" w14:textId="77777777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2CE0CEA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EEDADA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F2B38DB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17259345" w14:textId="77777777" w:rsidTr="00503750">
        <w:trPr>
          <w:trHeight w:val="593"/>
        </w:trPr>
        <w:tc>
          <w:tcPr>
            <w:tcW w:w="3497" w:type="dxa"/>
          </w:tcPr>
          <w:p w14:paraId="1830FFF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2AD7F7A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3A457E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0230DC6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78F6C0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742EFC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9A2B6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C9B63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7838CBF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CBB39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599EA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051A93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1612704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7228A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33416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EB5458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7D476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6CCCFA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EC5A0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BAB1B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B3A6E4C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BA609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BD81C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B2A8E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1418484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98582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1DF40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5DA44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D06AB7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33EBDB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A5FFC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C0B81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6732CA6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B84D0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148ED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0FA28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D63EA4D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D208D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4F368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3F669F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17DAEF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4513C5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28833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2CC8AB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150C950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347DC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6F43C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A8B3F8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5BF261F3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CA48E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FF9D6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90CF547" w14:textId="77777777" w:rsidR="00944C3D" w:rsidRDefault="00944C3D" w:rsidP="00944C3D">
      <w:pPr>
        <w:rPr>
          <w:rFonts w:ascii="Arial" w:hAnsi="Arial"/>
          <w:b/>
        </w:rPr>
      </w:pPr>
    </w:p>
    <w:p w14:paraId="312A89DF" w14:textId="77777777" w:rsidR="00944C3D" w:rsidRDefault="00944C3D" w:rsidP="00944C3D">
      <w:pPr>
        <w:rPr>
          <w:rFonts w:ascii="Arial" w:hAnsi="Arial"/>
          <w:b/>
        </w:rPr>
      </w:pPr>
    </w:p>
    <w:p w14:paraId="47F80B20" w14:textId="77777777" w:rsidR="00944C3D" w:rsidRDefault="00944C3D" w:rsidP="00944C3D">
      <w:pPr>
        <w:rPr>
          <w:rFonts w:ascii="Arial" w:hAnsi="Arial"/>
          <w:b/>
        </w:rPr>
      </w:pPr>
    </w:p>
    <w:p w14:paraId="11CF9FAC" w14:textId="77777777" w:rsidR="00944C3D" w:rsidRDefault="00944C3D" w:rsidP="00944C3D">
      <w:pPr>
        <w:rPr>
          <w:rFonts w:ascii="Arial" w:hAnsi="Arial"/>
          <w:b/>
        </w:rPr>
      </w:pPr>
    </w:p>
    <w:p w14:paraId="652D432D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592"/>
        <w:gridCol w:w="1185"/>
        <w:gridCol w:w="1149"/>
        <w:gridCol w:w="1173"/>
        <w:gridCol w:w="1538"/>
      </w:tblGrid>
      <w:tr w:rsidR="0099716A" w:rsidRPr="00050529" w14:paraId="07663018" w14:textId="77777777" w:rsidTr="00503750">
        <w:tc>
          <w:tcPr>
            <w:tcW w:w="2622" w:type="dxa"/>
            <w:vAlign w:val="center"/>
          </w:tcPr>
          <w:p w14:paraId="1477104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36B95CF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002F9D3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3DAFE12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1F5DBDF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6A4E377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55B30F5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5161975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27F89B2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6EF5F92D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764FD04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Imanie a fondy</w:t>
            </w:r>
          </w:p>
        </w:tc>
      </w:tr>
      <w:tr w:rsidR="0099716A" w:rsidRPr="00050529" w14:paraId="5ECD7C45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D6514F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773" w:type="dxa"/>
            <w:vAlign w:val="center"/>
          </w:tcPr>
          <w:p w14:paraId="59E2AE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8563C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F4DDC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90C9B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3B0C0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D25BD1C" w14:textId="77777777" w:rsidTr="00503750">
        <w:tc>
          <w:tcPr>
            <w:tcW w:w="2622" w:type="dxa"/>
            <w:vAlign w:val="center"/>
          </w:tcPr>
          <w:p w14:paraId="0C2555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0F4D37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205853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77B6E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55051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54571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4138D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B11510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BD4903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24ADA5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4A9CA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0DD28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F79A2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869BA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5398C9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25DD7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4510DE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34126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563AC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BCF1E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3D388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0012D3D" w14:textId="77777777" w:rsidTr="00503750">
        <w:tc>
          <w:tcPr>
            <w:tcW w:w="2622" w:type="dxa"/>
            <w:vAlign w:val="center"/>
          </w:tcPr>
          <w:p w14:paraId="7BD2A30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5AC4B275" w14:textId="4A69B6DD" w:rsidR="00944C3D" w:rsidRPr="008C56AB" w:rsidRDefault="002C2954" w:rsidP="009D0BDD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63390</w:t>
            </w:r>
          </w:p>
        </w:tc>
        <w:tc>
          <w:tcPr>
            <w:tcW w:w="1275" w:type="dxa"/>
            <w:vAlign w:val="center"/>
          </w:tcPr>
          <w:p w14:paraId="46FF22D2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44E7B6D8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85E4D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4C33627" w14:textId="50C9FC89" w:rsidR="00944C3D" w:rsidRPr="008C56AB" w:rsidRDefault="002C2954" w:rsidP="008C1BD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67751</w:t>
            </w:r>
          </w:p>
        </w:tc>
      </w:tr>
      <w:tr w:rsidR="0099716A" w:rsidRPr="00050529" w14:paraId="4FC04C6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8316A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1ACBEB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C0FBD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2E0C6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43644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0F12F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1CBFA05C" w14:textId="77777777" w:rsidTr="00503750">
        <w:tc>
          <w:tcPr>
            <w:tcW w:w="2622" w:type="dxa"/>
            <w:vAlign w:val="center"/>
          </w:tcPr>
          <w:p w14:paraId="1F4106B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1CAB13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A0727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F7C85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70DEA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BD746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26B3FF2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7E77BBC4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9716A" w:rsidRPr="00050529" w14:paraId="028984D4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780F6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297FCF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74360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ED72B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FADFC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0CA78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019975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0B9748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15B781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BF41B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EC0C8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4C794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79812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7A3F60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0D078C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08B6CB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7A802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36834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FB0A0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6084D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4564493E" w14:textId="77777777" w:rsidTr="00503750">
        <w:tc>
          <w:tcPr>
            <w:tcW w:w="2622" w:type="dxa"/>
            <w:vAlign w:val="center"/>
          </w:tcPr>
          <w:p w14:paraId="2822BA7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575869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5D27B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6D8E1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93F6E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7520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473524D5" w14:textId="77777777" w:rsidTr="00503750">
        <w:tc>
          <w:tcPr>
            <w:tcW w:w="2622" w:type="dxa"/>
            <w:vAlign w:val="center"/>
          </w:tcPr>
          <w:p w14:paraId="335A964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354327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C4CB5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5E64E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F6677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0746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9716A" w:rsidRPr="00050529" w14:paraId="645FB78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CD2D5D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1F62B0D6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826D4C4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4BD2091" w14:textId="77777777" w:rsidR="00944C3D" w:rsidRPr="008C56AB" w:rsidRDefault="005E41E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169751D1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62A6B35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470FB53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0A8DC26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5EA6D57A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2912625E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41546B58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5905AB5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158803D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7B3C729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581D285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498A9BA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4A0AED8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076206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0EC581A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B15CC4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0465CE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4667117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47B5D0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E49EB8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44DC5A2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5A49CC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BAD1E6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5B75149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3A19E1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71F850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5F3EB48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A7C117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A3A2DB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54F8DE7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E4D92B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4B5E01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4062832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31DFB5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101FE0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647BF97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29DA8A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03EDE9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76ED247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31F893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55BCF0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5E2240D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C8D4F9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BDF295E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4B42CBB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4713366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3434461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77CB51C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5CDAA7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0E1286D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75E814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E0DF6B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08BDE09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A42E3C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F91B0D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133A2FA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F45C28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328EF0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4467DAE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5BACF8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245BE5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18A3FA0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12CAF5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AB76B3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799917A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BF4D54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A4E8DD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22A5568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3AA6629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C21049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9B9BE24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25C04824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7F68B593" w14:textId="77777777" w:rsidTr="00503750">
        <w:tc>
          <w:tcPr>
            <w:tcW w:w="2835" w:type="dxa"/>
            <w:vAlign w:val="center"/>
          </w:tcPr>
          <w:p w14:paraId="5C9C57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74D4F1A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2848A4E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05EB4C8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2EE2736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407263B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2BB7C2FE" w14:textId="77777777" w:rsidTr="00503750">
        <w:tc>
          <w:tcPr>
            <w:tcW w:w="2835" w:type="dxa"/>
            <w:vAlign w:val="center"/>
          </w:tcPr>
          <w:p w14:paraId="6F0AD4E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0D961E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32A33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509E9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5524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57384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5A757E0" w14:textId="77777777" w:rsidTr="00503750">
        <w:tc>
          <w:tcPr>
            <w:tcW w:w="2835" w:type="dxa"/>
            <w:vAlign w:val="center"/>
          </w:tcPr>
          <w:p w14:paraId="43C0419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41A059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A2E1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6A06A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29E0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88D73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EC2884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4FE2F13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504D61D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B037A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A5499E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A0F34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BA1EC1F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62A4F1A6" w14:textId="77777777" w:rsidTr="00503750">
        <w:tc>
          <w:tcPr>
            <w:tcW w:w="2835" w:type="dxa"/>
            <w:vAlign w:val="center"/>
          </w:tcPr>
          <w:p w14:paraId="47DB463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422091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67700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6761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10F3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854A7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CDCFD6" w14:textId="77777777" w:rsidTr="00503750">
        <w:tc>
          <w:tcPr>
            <w:tcW w:w="2835" w:type="dxa"/>
            <w:vAlign w:val="center"/>
          </w:tcPr>
          <w:p w14:paraId="6CD751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1B6F15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F984A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06864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FDB3F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92C41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0FEE8D0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7FAB392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66BD7E0A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E9927DE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9B2825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5FEB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DDF77AC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00C5E60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1E36398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214A7C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91C0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F9B30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FAF00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9FFF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58D4F3C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692579C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2E941F69" w14:textId="77777777" w:rsidTr="00503750">
        <w:tc>
          <w:tcPr>
            <w:tcW w:w="2552" w:type="dxa"/>
            <w:shd w:val="clear" w:color="auto" w:fill="auto"/>
            <w:vAlign w:val="center"/>
          </w:tcPr>
          <w:p w14:paraId="5DBD9DF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4E62AC7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A7ECB2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D44C8C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2D633F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1E10ABF1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0385DE1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1A5846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5D6174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148A650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B210D86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2A4034E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00A10ED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DC27910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68AB2E6E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A21328B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69CA649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91F976F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2C015DD5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3372A178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4B798C6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110CCF1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47656802" w14:textId="77777777" w:rsidTr="00503750">
        <w:tc>
          <w:tcPr>
            <w:tcW w:w="4395" w:type="dxa"/>
            <w:vMerge/>
          </w:tcPr>
          <w:p w14:paraId="4FA93DD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AB5C19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19CF79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7FED6FA8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1853E9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663EEA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16B6DA9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4815F025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52E169D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2CA5D6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114DAAC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4EFF8E86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0CAA986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07A67766" w14:textId="77777777" w:rsidR="00944C3D" w:rsidRPr="008C56AB" w:rsidRDefault="0099716A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183F49D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04920329" w14:textId="77777777" w:rsidTr="00503750">
        <w:tc>
          <w:tcPr>
            <w:tcW w:w="4395" w:type="dxa"/>
            <w:vAlign w:val="center"/>
          </w:tcPr>
          <w:p w14:paraId="3D0B7BF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7CA002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195A2C4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12EFCD53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708FFA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5E79EE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6C6C7E8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1D44FC1D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14A4ABE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0C6403C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3F1C5F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41CA41AB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7A889469" w14:textId="26A9CD04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64B282F8" w14:textId="489C6AB5" w:rsidR="00944C3D" w:rsidRPr="008C56AB" w:rsidRDefault="002C2954" w:rsidP="001E00DA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6800</w:t>
            </w:r>
          </w:p>
        </w:tc>
        <w:tc>
          <w:tcPr>
            <w:tcW w:w="2835" w:type="dxa"/>
            <w:vAlign w:val="center"/>
          </w:tcPr>
          <w:p w14:paraId="2F5743A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7461038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25E8F8AE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2F6218E9" w14:textId="77777777" w:rsidTr="00503750">
        <w:tc>
          <w:tcPr>
            <w:tcW w:w="4395" w:type="dxa"/>
            <w:vAlign w:val="center"/>
          </w:tcPr>
          <w:p w14:paraId="7598F7D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0869AC29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58FE5079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49923DD2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61626C2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17DBCEE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69DAA1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6A156657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0A5A6D7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4A274A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0564E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1BB6862F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5203FE7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Tvorba zo zisku</w:t>
            </w:r>
          </w:p>
        </w:tc>
        <w:tc>
          <w:tcPr>
            <w:tcW w:w="2693" w:type="dxa"/>
            <w:vAlign w:val="center"/>
          </w:tcPr>
          <w:p w14:paraId="7E469D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61842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5559D9F3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44468CE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6198F706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4499159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3530267F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730B183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0BACE72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32B74E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3419D8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745D24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CA2015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244D74D1" w14:textId="77777777" w:rsidTr="00503750">
        <w:tc>
          <w:tcPr>
            <w:tcW w:w="1843" w:type="dxa"/>
            <w:vAlign w:val="center"/>
          </w:tcPr>
          <w:p w14:paraId="5E1AE609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48F7C947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64F172B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1DCBEDF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33740740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0546EDC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0D1CC8B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47631D19" w14:textId="77777777" w:rsidTr="00503750">
        <w:tc>
          <w:tcPr>
            <w:tcW w:w="1843" w:type="dxa"/>
            <w:vAlign w:val="center"/>
          </w:tcPr>
          <w:p w14:paraId="4A87495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4314AEF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B8A4F2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40BF8F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A5BEFF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412438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BB4851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2F8419D7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40601C1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4221F67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BFA27B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6D1D56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AF4559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A8449C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00F8C3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779ED15" w14:textId="77777777" w:rsidTr="00503750">
        <w:tc>
          <w:tcPr>
            <w:tcW w:w="1843" w:type="dxa"/>
            <w:vAlign w:val="center"/>
          </w:tcPr>
          <w:p w14:paraId="79E0157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24A521B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E0B6A6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6FEEEF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D21DD2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72F260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6D3694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C72BC2B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5B890BE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33999AF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6DBDD7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BCBD3E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58C3AA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FB3D3D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0D1D20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88CA1A0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38A999D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5D80576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FA5D30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79D676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C945BD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294324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A58B7B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6214F2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6E6E881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16F507EC" w14:textId="77777777" w:rsidTr="00503750">
        <w:trPr>
          <w:trHeight w:val="664"/>
        </w:trPr>
        <w:tc>
          <w:tcPr>
            <w:tcW w:w="3372" w:type="dxa"/>
          </w:tcPr>
          <w:p w14:paraId="43728C6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1C82438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4C66987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6AB759DF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13D9CA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43AFD4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B788C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A90B561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6FF9D00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736CC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C4DAA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4F4710F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C8AF52B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9EC75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F73B5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9C5D554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70A22A2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18392F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4ECC1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009CD4A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595EA14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341F7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4AF9C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BD0C162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431576C2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979D9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297FC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297C023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42B3025D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26EB1119" w14:textId="77777777" w:rsidTr="00503750">
        <w:tc>
          <w:tcPr>
            <w:tcW w:w="2835" w:type="dxa"/>
            <w:vAlign w:val="center"/>
          </w:tcPr>
          <w:p w14:paraId="686E892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7391193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2081A16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2819FCC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0804458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18A7A0C1" w14:textId="77777777" w:rsidTr="00503750">
        <w:tc>
          <w:tcPr>
            <w:tcW w:w="2835" w:type="dxa"/>
          </w:tcPr>
          <w:p w14:paraId="22FBBE8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2EC82D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07B3B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2B975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FCF8E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0E55041" w14:textId="77777777" w:rsidTr="00503750">
        <w:tc>
          <w:tcPr>
            <w:tcW w:w="2835" w:type="dxa"/>
          </w:tcPr>
          <w:p w14:paraId="71CECD0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259B5E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4807F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0B8E5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0517A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261B184" w14:textId="77777777" w:rsidTr="00503750">
        <w:tc>
          <w:tcPr>
            <w:tcW w:w="2835" w:type="dxa"/>
          </w:tcPr>
          <w:p w14:paraId="3844A10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3BE1A9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B4118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B502F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E3856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71194E5" w14:textId="77777777" w:rsidTr="00503750">
        <w:tc>
          <w:tcPr>
            <w:tcW w:w="2835" w:type="dxa"/>
            <w:vAlign w:val="center"/>
          </w:tcPr>
          <w:p w14:paraId="08E3F53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2C43E8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4337B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6236F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86649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1CD890E" w14:textId="77777777" w:rsidTr="00503750">
        <w:tc>
          <w:tcPr>
            <w:tcW w:w="2835" w:type="dxa"/>
            <w:vAlign w:val="center"/>
          </w:tcPr>
          <w:p w14:paraId="6889D75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0B1780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FA76C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50226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E92D3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EC31A50" w14:textId="77777777" w:rsidTr="00503750">
        <w:tc>
          <w:tcPr>
            <w:tcW w:w="2835" w:type="dxa"/>
          </w:tcPr>
          <w:p w14:paraId="150F8F2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10F417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F27EA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9598C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B8029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3DD6303" w14:textId="77777777" w:rsidTr="00503750">
        <w:tc>
          <w:tcPr>
            <w:tcW w:w="2835" w:type="dxa"/>
          </w:tcPr>
          <w:p w14:paraId="5DD53A5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582CF0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F1A16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6DC58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E468E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8255C14" w14:textId="77777777" w:rsidTr="00503750">
        <w:tc>
          <w:tcPr>
            <w:tcW w:w="2835" w:type="dxa"/>
          </w:tcPr>
          <w:p w14:paraId="4F2C38D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6E8D66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19960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42821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292E3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C4A43D6" w14:textId="77777777" w:rsidR="00944C3D" w:rsidRDefault="00944C3D" w:rsidP="00944C3D">
      <w:pPr>
        <w:rPr>
          <w:rFonts w:ascii="Arial" w:hAnsi="Arial"/>
          <w:b/>
        </w:rPr>
      </w:pPr>
    </w:p>
    <w:p w14:paraId="381927AF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53F98B3C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38142E3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lastRenderedPageBreak/>
              <w:t>Záväzok</w:t>
            </w:r>
          </w:p>
        </w:tc>
        <w:tc>
          <w:tcPr>
            <w:tcW w:w="1926" w:type="dxa"/>
            <w:vAlign w:val="center"/>
          </w:tcPr>
          <w:p w14:paraId="793E561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677A77B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604F97F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6885116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36415FF1" w14:textId="77777777" w:rsidTr="00503750">
        <w:trPr>
          <w:trHeight w:val="443"/>
        </w:trPr>
        <w:tc>
          <w:tcPr>
            <w:tcW w:w="2560" w:type="dxa"/>
          </w:tcPr>
          <w:p w14:paraId="275F6F7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1342F2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A4DD3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6BDF7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20DC15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CA6D993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050A614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7A432B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DE1E8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E8ECB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272C61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76ED68E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57F5D29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0C9BC9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F89A4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E6911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FCB5A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D334C0F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0229F15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1E1C2B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9B84E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EA1B8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D241B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3F9DCED" w14:textId="77777777" w:rsidR="00944C3D" w:rsidRDefault="00944C3D" w:rsidP="00944C3D">
      <w:pPr>
        <w:rPr>
          <w:rFonts w:ascii="Arial" w:hAnsi="Arial"/>
          <w:b/>
        </w:rPr>
      </w:pPr>
    </w:p>
    <w:p w14:paraId="139D4525" w14:textId="77777777" w:rsidR="00944C3D" w:rsidRDefault="00944C3D" w:rsidP="00944C3D">
      <w:pPr>
        <w:rPr>
          <w:rFonts w:ascii="Arial" w:hAnsi="Arial"/>
          <w:b/>
        </w:rPr>
      </w:pPr>
    </w:p>
    <w:p w14:paraId="13725624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245F5150" w14:textId="77777777" w:rsidR="00944C3D" w:rsidRDefault="00944C3D" w:rsidP="00944C3D">
      <w:pPr>
        <w:rPr>
          <w:rFonts w:ascii="Arial" w:hAnsi="Arial"/>
          <w:b/>
        </w:rPr>
      </w:pPr>
    </w:p>
    <w:p w14:paraId="77BF204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12065CC7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7A47640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1FD4EE4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46C516B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20B01CB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19220B6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A1BF80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2E06482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9C5D145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3B50ABB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20D8D66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39A5694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0323655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4FA082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718847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229E5BB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15B1819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6EB839EA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5C4176FA" w14:textId="77777777" w:rsidTr="00503750">
        <w:trPr>
          <w:trHeight w:val="677"/>
        </w:trPr>
        <w:tc>
          <w:tcPr>
            <w:tcW w:w="3358" w:type="dxa"/>
          </w:tcPr>
          <w:p w14:paraId="2C92C71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15ED55D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4D01E1D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DF5F512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67E436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44ED17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6A188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02643F9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FC76EE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10F5A8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B4FD1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FABB0D4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70A5AB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4346B4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A9636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9DC8B4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8AB99B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2A3506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F465F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57C4C1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CD808FE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06DDEF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B2DC2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96505CF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3C7FF6BB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4293E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D5BE4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39C834E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36662E83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6F3DCD92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0913360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410B72B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23925102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31043F1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0AF63D1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AD343A4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3F3A6F4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FCCB1F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72C8F87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05D6C34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B0EF07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38AF6A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525188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6B2A7477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56C2E460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7549D509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0DC02D7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209DDC7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63209D9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023D1C7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C7EA2C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11382E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35F75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D1C1CCA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2933B21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zisky, z toho:</w:t>
            </w:r>
          </w:p>
        </w:tc>
        <w:tc>
          <w:tcPr>
            <w:tcW w:w="2874" w:type="dxa"/>
            <w:vAlign w:val="center"/>
          </w:tcPr>
          <w:p w14:paraId="3F43B3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35BA0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DD12A96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0A89275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4AB6B9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EF090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09841C9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C5BAD7B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41B44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52326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14259EE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C209C27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A135F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44C61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980D64D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EAA35D1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4895391B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22DF77B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720019F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08F20AC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4660BA0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1FBCAA7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23E428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2F9CE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D7E9A3C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19D8DD1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2FA644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8AFDB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B7A54B5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CEFAC6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41B636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64EE3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B7394D7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F1067DD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36D67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7246C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FEE366A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7C21E6A6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B9A79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03D6F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0AA5C72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2A95663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721846C7" w14:textId="77777777" w:rsidTr="00503750">
        <w:tc>
          <w:tcPr>
            <w:tcW w:w="3686" w:type="dxa"/>
            <w:vAlign w:val="center"/>
          </w:tcPr>
          <w:p w14:paraId="0563C6B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5FCA4D0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6EF96EB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6D6DB1BD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28602F6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D07B76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C12846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6EE209C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24488F8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EB70F3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FCFEE1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078DC67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865A6E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EC01E5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B59D62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072CC30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57AC0D2B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7E821BD6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F10398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C7D00E9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06E251EA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0298BBF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386EE97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11FF36B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501D4C6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336D2C2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7E441C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61595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A1339C7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24C9D7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10421A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2F4F2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558CC49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6E9C4D9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7D58E8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6E6F5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9C9708A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6AA1FFE8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3E35C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47363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52FCDBA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3FEF44A3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5928E7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13D3B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5F45D5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AADCDB6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08B9A9AB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6EB57D9A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5AEC3D6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2C9BC3D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3C9C2A5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3A05D0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7A1CC4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11C1CD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E11CA4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1B8A3B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F0651B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E8B44E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4FDF92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F64545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079A42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159C7C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0C264D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704833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432BC2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616734C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CA28C0E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42E3BEA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65207E6" w14:textId="77777777" w:rsidR="00944C3D" w:rsidRDefault="00944C3D" w:rsidP="00944C3D">
      <w:pPr>
        <w:rPr>
          <w:sz w:val="22"/>
          <w:szCs w:val="22"/>
        </w:rPr>
      </w:pPr>
    </w:p>
    <w:p w14:paraId="6405BB80" w14:textId="77777777" w:rsidR="00944C3D" w:rsidRDefault="00944C3D" w:rsidP="00944C3D">
      <w:pPr>
        <w:rPr>
          <w:sz w:val="22"/>
          <w:szCs w:val="22"/>
        </w:rPr>
      </w:pPr>
    </w:p>
    <w:p w14:paraId="4AF6F923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7FC0932B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19DAE890" w14:textId="7777777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7E188D3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EEF4E74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0DA1843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85933A8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0D3E5798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611F5E10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0B688832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443DADB8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23BDACC3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2BB31D5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117952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65130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D2A6991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3E9972C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1FD62A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63C2A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00FB62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F20D77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09F79A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B00FD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C04CCB9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25CCB35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3908E6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57030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EB5046C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3F2EB41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7DBEC8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B198F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7E37F3E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1776938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1D0C55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D462A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CE89C8B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3D951F80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1CE651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AC830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2CA6C5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AAA47F4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6E6D4C0B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61971E07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7D67E0D6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152959F8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2C411301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20B30B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3259AE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5878D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015B8B8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782E4A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538ACB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EBF68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2F13949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C5C619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3F194D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8B857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2D68D14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B2F870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495AF0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0D8A8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F61EA2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BEF1C73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F2315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001C7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8B9ED3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A61EC88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19BC06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D64A2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D7EAAA2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0FCF7C4E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25E07D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04AB7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F64D0C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9AA70E2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3AB95AFB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73E4109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F5D8704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1211583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3E72969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D08F44E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Informácie o významných skutočnostiach, ktoré nastali medzi dňom, ku ktorému sa zostavuje účtovná závierka a dňom jej zostavenia</w:t>
      </w:r>
    </w:p>
    <w:p w14:paraId="6B91240F" w14:textId="77777777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3A21377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75A300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9F1DEFA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5F03F383" w14:textId="77777777" w:rsidR="00944C3D" w:rsidRPr="003607F0" w:rsidRDefault="00944C3D" w:rsidP="00944C3D"/>
    <w:p w14:paraId="35A1C880" w14:textId="77777777" w:rsidR="00F47675" w:rsidRPr="00944C3D" w:rsidRDefault="00F47675" w:rsidP="00944C3D"/>
    <w:sectPr w:rsidR="00F47675" w:rsidRPr="00944C3D" w:rsidSect="00D35AAC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5FABB" w14:textId="77777777" w:rsidR="00D35AAC" w:rsidRDefault="00D35AAC">
      <w:r>
        <w:separator/>
      </w:r>
    </w:p>
  </w:endnote>
  <w:endnote w:type="continuationSeparator" w:id="0">
    <w:p w14:paraId="172A07B4" w14:textId="77777777" w:rsidR="00D35AAC" w:rsidRDefault="00D35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A5DE1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646867">
      <w:rPr>
        <w:rStyle w:val="slostrany"/>
        <w:rFonts w:cs="Arial"/>
      </w:rPr>
      <w:t>7</w:t>
    </w:r>
    <w:r>
      <w:rPr>
        <w:rStyle w:val="slostrany"/>
        <w:rFonts w:cs="Arial"/>
      </w:rPr>
      <w:fldChar w:fldCharType="end"/>
    </w:r>
  </w:p>
  <w:p w14:paraId="00C062AC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B9B44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CE08202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5B6D7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646867">
      <w:rPr>
        <w:rStyle w:val="slostrany"/>
        <w:sz w:val="16"/>
        <w:szCs w:val="16"/>
      </w:rPr>
      <w:t>16</w:t>
    </w:r>
    <w:r w:rsidRPr="00010D38">
      <w:rPr>
        <w:rStyle w:val="slostrany"/>
        <w:sz w:val="16"/>
        <w:szCs w:val="16"/>
      </w:rPr>
      <w:fldChar w:fldCharType="end"/>
    </w:r>
  </w:p>
  <w:p w14:paraId="61542AD9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43330" w14:textId="77777777" w:rsidR="00D35AAC" w:rsidRDefault="00D35AAC">
      <w:r>
        <w:separator/>
      </w:r>
    </w:p>
  </w:footnote>
  <w:footnote w:type="continuationSeparator" w:id="0">
    <w:p w14:paraId="46F8222E" w14:textId="77777777" w:rsidR="00D35AAC" w:rsidRDefault="00D35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158187">
    <w:abstractNumId w:val="13"/>
  </w:num>
  <w:num w:numId="2" w16cid:durableId="987125243">
    <w:abstractNumId w:val="17"/>
  </w:num>
  <w:num w:numId="3" w16cid:durableId="392003353">
    <w:abstractNumId w:val="8"/>
  </w:num>
  <w:num w:numId="4" w16cid:durableId="479271007">
    <w:abstractNumId w:val="7"/>
  </w:num>
  <w:num w:numId="5" w16cid:durableId="73747864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5218763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6182016">
    <w:abstractNumId w:val="20"/>
  </w:num>
  <w:num w:numId="8" w16cid:durableId="1761487347">
    <w:abstractNumId w:val="10"/>
  </w:num>
  <w:num w:numId="9" w16cid:durableId="1966738739">
    <w:abstractNumId w:val="0"/>
  </w:num>
  <w:num w:numId="10" w16cid:durableId="1911889935">
    <w:abstractNumId w:val="19"/>
  </w:num>
  <w:num w:numId="11" w16cid:durableId="1000936694">
    <w:abstractNumId w:val="6"/>
  </w:num>
  <w:num w:numId="12" w16cid:durableId="1325011545">
    <w:abstractNumId w:val="9"/>
  </w:num>
  <w:num w:numId="13" w16cid:durableId="1211839452">
    <w:abstractNumId w:val="12"/>
  </w:num>
  <w:num w:numId="14" w16cid:durableId="1172256593">
    <w:abstractNumId w:val="15"/>
  </w:num>
  <w:num w:numId="15" w16cid:durableId="519121883">
    <w:abstractNumId w:val="14"/>
  </w:num>
  <w:num w:numId="16" w16cid:durableId="1203596140">
    <w:abstractNumId w:val="2"/>
  </w:num>
  <w:num w:numId="17" w16cid:durableId="2002930730">
    <w:abstractNumId w:val="4"/>
  </w:num>
  <w:num w:numId="18" w16cid:durableId="1360426765">
    <w:abstractNumId w:val="11"/>
  </w:num>
  <w:num w:numId="19" w16cid:durableId="857077">
    <w:abstractNumId w:val="5"/>
  </w:num>
  <w:num w:numId="20" w16cid:durableId="88433671">
    <w:abstractNumId w:val="18"/>
  </w:num>
  <w:num w:numId="21" w16cid:durableId="1527671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rg1" w:val="201642"/>
    <w:docVar w:name="arg2" w:val="driver=asa11;dbf=d:\anasoft\data\tebys.db;dbn=tebys;eng=sql11;commlinks=tcpip{ip=192.168.24.10};uid=hromnikova;con=finus(10.15);pwd=a"/>
    <w:docVar w:name="arg3" w:val="0"/>
    <w:docVar w:name="arg4" w:val="C:\Users\HROMNI~1\AppData\Local\Temp\16254454.doc"/>
    <w:docVar w:name="arg5" w:val="2"/>
  </w:docVars>
  <w:rsids>
    <w:rsidRoot w:val="00646867"/>
    <w:rsid w:val="00011EDC"/>
    <w:rsid w:val="000234F7"/>
    <w:rsid w:val="0002470E"/>
    <w:rsid w:val="00030DEB"/>
    <w:rsid w:val="00034B80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00DA"/>
    <w:rsid w:val="001E33AE"/>
    <w:rsid w:val="001E538B"/>
    <w:rsid w:val="001F17B9"/>
    <w:rsid w:val="001F7461"/>
    <w:rsid w:val="00200A6E"/>
    <w:rsid w:val="002066E2"/>
    <w:rsid w:val="00207A36"/>
    <w:rsid w:val="00212499"/>
    <w:rsid w:val="00212B3E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2954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D3A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41ED"/>
    <w:rsid w:val="005E5613"/>
    <w:rsid w:val="0060758C"/>
    <w:rsid w:val="006142E9"/>
    <w:rsid w:val="00614891"/>
    <w:rsid w:val="0062543C"/>
    <w:rsid w:val="00631973"/>
    <w:rsid w:val="00643188"/>
    <w:rsid w:val="00646867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19DD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780"/>
    <w:rsid w:val="008B2D38"/>
    <w:rsid w:val="008B4077"/>
    <w:rsid w:val="008C1980"/>
    <w:rsid w:val="008C1BDE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9716A"/>
    <w:rsid w:val="009A278B"/>
    <w:rsid w:val="009B2521"/>
    <w:rsid w:val="009D0BDD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C682D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34564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35AAC"/>
    <w:rsid w:val="00D40CBA"/>
    <w:rsid w:val="00D42477"/>
    <w:rsid w:val="00D43DE2"/>
    <w:rsid w:val="00D47486"/>
    <w:rsid w:val="00D47639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41400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496A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6AC51"/>
  <w15:docId w15:val="{AF9B194B-017E-4793-A9EC-F8999E32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596FF-C8E0-47BE-8097-7BEA52F90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3</TotalTime>
  <Pages>16</Pages>
  <Words>5271</Words>
  <Characters>30048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HROMNIKOVA Jana</dc:creator>
  <cp:lastModifiedBy>KOSTELNA Marcela</cp:lastModifiedBy>
  <cp:revision>2</cp:revision>
  <cp:lastPrinted>2009-07-30T10:15:00Z</cp:lastPrinted>
  <dcterms:created xsi:type="dcterms:W3CDTF">2024-02-27T12:43:00Z</dcterms:created>
  <dcterms:modified xsi:type="dcterms:W3CDTF">2024-02-27T12:43:00Z</dcterms:modified>
</cp:coreProperties>
</file>