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645DBA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B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03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E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9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96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49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91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92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8E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3F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F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E9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5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81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EF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2C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B7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E4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4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37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62E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73817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02B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149E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0B06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F260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C1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884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FCE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5014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1F8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7F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FC3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75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082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17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54B2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E3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34E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650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E2D3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B0C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426A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B6C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4AC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10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1CBE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CDE0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758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B309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1C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DD28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7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4B2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04C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8953F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E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6A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623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4F2C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B4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9F0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BF7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7B4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65AB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6ED2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E6D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2D94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EB8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DD4B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AD9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721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0B8D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30B3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D51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FFD7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05E2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E65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4FA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1094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BDA1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BAC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6F12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68E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755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549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D25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3512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0E6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049300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CA3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A3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BAE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DD0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6C5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0214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690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9BCD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ABE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F7E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79A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0D2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88E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61B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0B8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C0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BDE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00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84C2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053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643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0B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9A60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775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166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35C7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2A2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B491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79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6BC8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F8DB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90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0F3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2F932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9B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67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2A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BE7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2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82C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E7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98D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450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27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1CA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58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64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1F4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2C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A3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0D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DF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84C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B4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61D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614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D21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5A3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915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B49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96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EA4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2E6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DE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CB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A7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2E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7421E3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E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F2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D2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3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68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5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9E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57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4F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59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D5C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2E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2A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2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E9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08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B4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01D15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3A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90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6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5F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43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5E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76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02E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A87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858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201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FB46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C95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63A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C58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224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94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B28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C3CCD1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57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AE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3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16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9651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F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CD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96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8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3A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25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62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83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8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7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667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40EC4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7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1B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9B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85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D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6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A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67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5A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D6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7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4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9C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9E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7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6C4CB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F70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D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C2C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86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AF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99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3F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4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E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FF2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67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636D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2BA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156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97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8F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4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10B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BC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5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BB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CE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DD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F5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C91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3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B0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95F8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7D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4D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23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3CC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F1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DE1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A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2715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2838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93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58135C" w14:textId="7777777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B770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3F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4449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7C2C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EE9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4FE1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111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98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9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6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C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BEA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9E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8D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4BA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47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3EF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CD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73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7B8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CA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46F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79F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47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0C91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38FD5F0" wp14:editId="000F36C0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6F0DD4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8FD5F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96F0DD4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54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B61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01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D0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A64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B90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1C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3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E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5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84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49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BA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F0D65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1F75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5C3777D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03F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62B42011" wp14:editId="333F0E7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966CCA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B42011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D966CCA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51B7827" wp14:editId="59DD201F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C41E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1B7827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B3C41E1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2628B2" wp14:editId="39F3E990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5C80883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2628B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15C80883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D541C4B" wp14:editId="7ECE410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294BF4" w14:textId="77777777" w:rsidR="000B647F" w:rsidRDefault="00000000" w:rsidP="00944C3D">
                                  <w:fldSimple w:instr=" MERGEFIELD  aDMOD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41C4B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1294BF4" w14:textId="77777777" w:rsidR="000B647F" w:rsidRDefault="00000000" w:rsidP="00944C3D">
                            <w:fldSimple w:instr=" MERGEFIELD  aDMOD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9A2D828" wp14:editId="074B4C2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C08B4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2D828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3C08B44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EB6256C" wp14:editId="5CC6A096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6AFF5F" w14:textId="77777777" w:rsidR="000B647F" w:rsidRDefault="00000000" w:rsidP="00944C3D">
                                  <w:fldSimple w:instr=" MERGEFIELD  aDRDO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B6256C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B6AFF5F" w14:textId="77777777" w:rsidR="000B647F" w:rsidRDefault="00000000" w:rsidP="00944C3D">
                            <w:fldSimple w:instr=" MERGEFIELD  aDRDO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B0B7A2D" wp14:editId="125AE877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5C54C3" w14:textId="77777777" w:rsidR="000B647F" w:rsidRDefault="00000000" w:rsidP="00944C3D">
                                  <w:fldSimple w:instr=" MERGEFIELD  aDMDO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B7A2D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6F5C54C3" w14:textId="77777777" w:rsidR="000B647F" w:rsidRDefault="00000000" w:rsidP="00944C3D">
                            <w:fldSimple w:instr=" MERGEFIELD  aDMDO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115A0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FB7679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A0E6D7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494E815" wp14:editId="1F98591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CE153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4E81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ECE153F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29E19E0" wp14:editId="76537665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0DBC6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E19E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60DBC6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F20097" wp14:editId="310DA375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87C78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F20097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287C78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3448A0E" wp14:editId="27713106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AD758D" w14:textId="77777777" w:rsidR="000B647F" w:rsidRDefault="00000000" w:rsidP="00944C3D">
                                  <w:fldSimple w:instr=" MERGEFIELD  aDRDOo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448A0E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8AD758D" w14:textId="77777777" w:rsidR="000B647F" w:rsidRDefault="00000000" w:rsidP="00944C3D">
                            <w:fldSimple w:instr=" MERGEFIELD  aDRDOo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72896C" wp14:editId="110ED0B3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01181C" w14:textId="77777777" w:rsidR="000B647F" w:rsidRDefault="00000000" w:rsidP="00944C3D">
                                  <w:fldSimple w:instr=" MERGEFIELD  aDMDO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2896C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001181C" w14:textId="77777777" w:rsidR="000B647F" w:rsidRDefault="00000000" w:rsidP="00944C3D">
                            <w:fldSimple w:instr=" MERGEFIELD  aDMDO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00691C0D" wp14:editId="5B65DAF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AD5EF" w14:textId="77777777" w:rsidR="000B647F" w:rsidRDefault="00000000" w:rsidP="00944C3D">
                                  <w:fldSimple w:instr=" MERGEFIELD  aDRODo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91C0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A4AD5EF" w14:textId="77777777" w:rsidR="000B647F" w:rsidRDefault="00000000" w:rsidP="00944C3D">
                            <w:fldSimple w:instr=" MERGEFIELD  aDRODo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D8E1111" wp14:editId="7E31B182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EA37C0" w14:textId="77777777" w:rsidR="000B647F" w:rsidRDefault="00000000" w:rsidP="00944C3D">
                                  <w:fldSimple w:instr=" MERGEFIELD  aDMOD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8E1111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32EA37C0" w14:textId="77777777" w:rsidR="000B647F" w:rsidRDefault="00000000" w:rsidP="00944C3D">
                            <w:fldSimple w:instr=" MERGEFIELD  aDMOD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8A44FF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185D183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E17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BD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B5E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2E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E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2F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7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07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AAF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0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D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9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C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F2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1DE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15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2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78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9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535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0D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8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7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C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9A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B05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2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9BC0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5A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9D5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173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B4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ED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79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F0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8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1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0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08D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9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6A1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F0C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44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E0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AB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F7B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1BA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EDF4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104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61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6EF7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D2E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6F2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4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82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81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ED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C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172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53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CD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3D0B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1B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FA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BB2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EE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3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F4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5B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06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28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D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ADC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14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92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54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D7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D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CC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89A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F5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079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2E40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F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8E7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0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5E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4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B5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E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2D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FC21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D8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7A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9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2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76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F3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52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D6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3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9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79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6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3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B88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B7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AA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0A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2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4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A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404B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C8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56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9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EFB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5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B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00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32F0B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BC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62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F5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3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A8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CE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E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3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6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1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9C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EC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E35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6A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D5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C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5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BF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755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BA7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6D0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BD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73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F8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070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BB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A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6B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1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CF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6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22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F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E1B9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9EA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61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0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A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CAE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8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F3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CB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16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AF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96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D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A5C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B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B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E5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41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3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88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A2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B0B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9CD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2F1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2F2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2ED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B06A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4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45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6ACF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A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9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73BDA3" wp14:editId="1A3F0855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AA010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73BDA3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4AA010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28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9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62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E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C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CA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8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2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BF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F2F70DA" wp14:editId="5A09627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4AE0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2F70DA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0684AE07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14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705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8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93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56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95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E6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8B4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B6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6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3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4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40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E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9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D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24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E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5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14B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0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D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30FB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4BF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8EE05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E456D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34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125DA5" wp14:editId="1C9F5F8E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12054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36130010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125DA5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5F120545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36130010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F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9E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B9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9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9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C5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6F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672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1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921918B" wp14:editId="07D95BDD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75B1B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2021798614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21918B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1475B1B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2021798614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2E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D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A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CF1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4C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EC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EA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1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9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12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A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CB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99C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566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CA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1B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D698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A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07CF29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4743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E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467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4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B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2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C1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5D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8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A9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39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9B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BB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6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ED9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1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BDD6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51A5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1F9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9CA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8A5E302" wp14:editId="4F02A6A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64093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 310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A5E302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7864093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 310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3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9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8C4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CB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9B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DC1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1F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1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43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1E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4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07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08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C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59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E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B06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CF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26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D8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9C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9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B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BDE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AB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95E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42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5FB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5F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6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5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CF0CAB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03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EE5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A509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2A71F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5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25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90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EC2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D79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DE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8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84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5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71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3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24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35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39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5E0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D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C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88D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0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4C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1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C6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C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30FEB6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A18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BF65B3" wp14:editId="50AD5D7E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EA5AD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1,3/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F65B3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53EA5AD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Bavlnárska 1,3/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A7B5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3F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9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1D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243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9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F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A6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AE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0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F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8A6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DB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ED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7D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2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E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5E87FF8" wp14:editId="638214B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EFED00" w14:textId="77777777" w:rsidR="000B647F" w:rsidRDefault="00000000" w:rsidP="00944C3D">
                                  <w:fldSimple w:instr=" MERGEFIELD  aSUB_ULICA_CISLO  \* MERGEFORMAT ">
                                    <w:r w:rsidR="009C073B" w:rsidRPr="009C073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1,3/ 310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87FF8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19EFED00" w14:textId="77777777" w:rsidR="000B647F" w:rsidRDefault="00000000" w:rsidP="00944C3D">
                            <w:fldSimple w:instr=" MERGEFIELD  aSUB_ULICA_CISLO  \* MERGEFORMAT ">
                              <w:r w:rsidR="009C073B" w:rsidRPr="009C073B">
                                <w:rPr>
                                  <w:rFonts w:ascii="Arial" w:hAnsi="Arial" w:cs="Arial"/>
                                  <w:noProof/>
                                </w:rPr>
                                <w:t>1,3/ 310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2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24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CB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0A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95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D6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1AB13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864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F2B5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732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FF2D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1901B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061EFED" wp14:editId="183E0E1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C166C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61EFED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27C166C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FAF9500" wp14:editId="2DF3D228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3BE3F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F950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783BE3F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0736D6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37D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01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3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2B076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D15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7EF27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D201FF" wp14:editId="7CA3A00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33EC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D201FF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06A33ECE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DA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CE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4FB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826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7D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FF8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F4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A81657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011DEC6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C3FFBD9" wp14:editId="2DAD87A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93265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3FFBD9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E932658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022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9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57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295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2B3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A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1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E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8D06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A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6D9CC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C236C2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15FA194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53ADB80" wp14:editId="6E03ADA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6225C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9C073B" w:rsidRPr="008E004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3ADB80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236225C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9C073B" w:rsidRPr="008E0046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A84F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0CF5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3CBB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8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5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8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3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357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1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99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0D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5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B7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82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38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78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A2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9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6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8E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B6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26B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A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D56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4D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F2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24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F8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A6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770C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2F3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859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465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0072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CF7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2D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7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1A91CA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2E7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69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7629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C1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86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591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C5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1258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BCA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AE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0C5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7F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C6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D989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60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3B2DF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E5B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F34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4F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B7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9E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6C9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33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3EEA2E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601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955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2F6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7E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73F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7070A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A8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02430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ED54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C1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9B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04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C8A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59926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FC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BD1C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D23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98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BF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2C6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A0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91A8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60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531F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FECC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F2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8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3A6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68C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20981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47E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6F237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2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8F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5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33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4744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BE895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A68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205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A6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6B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A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64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0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7A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61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63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FE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4D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F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A5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C2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9CD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78E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1F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CBE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F8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FD42B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B59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E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4BAF34E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B8CC0F5" w14:textId="77777777" w:rsidR="00944C3D" w:rsidRDefault="00944C3D" w:rsidP="00944C3D">
      <w:pPr>
        <w:rPr>
          <w:rFonts w:ascii="Arial" w:hAnsi="Arial"/>
        </w:rPr>
      </w:pPr>
    </w:p>
    <w:p w14:paraId="01D33E5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00B401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6AA65379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9DD44B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08A2E333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6BF2DB8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3212"/>
        <w:gridCol w:w="2800"/>
      </w:tblGrid>
      <w:tr w:rsidR="00944C3D" w:rsidRPr="008D0433" w14:paraId="2CAB9E07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EDC35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0FAE57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4240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9BBC4A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EDA4A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76C2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22F2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F2794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373E7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925D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A2C1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74B63E6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923F2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32AA5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60D4C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445AAD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23577CCF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6E5BE27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60CFF0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A15230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06DAEBA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7904FC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165219E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6B98A9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F866D30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70789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7745B0C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79AFA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8C966C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3177D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7322C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AE546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F2D436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177D5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4486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F161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E6C1EA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7680584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4C798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1FF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0C31C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04DFB8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5BA4C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1E78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9DE5DB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2BDCE5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A25E96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E137F0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CFDF86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62F69B9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F7C40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3286158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F2B18F4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73691405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2131EA52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12F711D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2FFB4B9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B7485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02AC2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3670A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AB19C41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6C507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FCA3C1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C6F08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0C742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AC446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6C406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92D0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90ED328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38D155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1D100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9FAE4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C7611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E4E56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F4295A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68735E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CFEA32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3FC70DC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2676A1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645F0C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2D6660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4B9E3D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0BD3F5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73304E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B5003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7951A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E31F0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6CD425A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1B5513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3F93A7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4B45BE4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DA08C3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3301A8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777AE1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269E879C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155EE0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3CD07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BA6CCE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91005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4BEFFBA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AC534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A8A60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9B70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D2162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2FCBC1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E657E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6A19F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17A59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BDBC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424D5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4C8F7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CC063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BC373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3285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4022F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79E4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D6703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3EDC1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27FD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5099B3F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78A76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5E5C19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A40C5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1D64B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C9586D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F62E6D5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003E557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2619922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3CA49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282103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2B5CB86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34DCBF1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A95A4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D6CAC7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460C31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02E236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775784C" w14:textId="77777777" w:rsidTr="00503750">
        <w:tc>
          <w:tcPr>
            <w:tcW w:w="2302" w:type="dxa"/>
            <w:vAlign w:val="center"/>
          </w:tcPr>
          <w:p w14:paraId="45115B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5EB18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71375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098C3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F8F134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EE378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78F4A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F255D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5581649" w14:textId="77777777" w:rsidTr="00503750">
        <w:tc>
          <w:tcPr>
            <w:tcW w:w="15593" w:type="dxa"/>
            <w:gridSpan w:val="8"/>
            <w:vAlign w:val="center"/>
          </w:tcPr>
          <w:p w14:paraId="4094BE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50D98D9" w14:textId="77777777" w:rsidTr="00503750">
        <w:tc>
          <w:tcPr>
            <w:tcW w:w="2302" w:type="dxa"/>
            <w:vAlign w:val="center"/>
          </w:tcPr>
          <w:p w14:paraId="3F5BA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9CFC0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14B8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0785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9121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ADE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163C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E7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F1DB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ADB6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42E80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F5E5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7FA5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04A5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3FF2C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185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7E249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1225F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D347D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1BDA1E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2F928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866F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7094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CE8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9B9E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1C05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D6D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14690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B32B0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2981E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0CCE3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36E6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84784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C506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84C52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8D3EDB2" w14:textId="77777777" w:rsidTr="00503750">
        <w:tc>
          <w:tcPr>
            <w:tcW w:w="2302" w:type="dxa"/>
            <w:vAlign w:val="center"/>
          </w:tcPr>
          <w:p w14:paraId="77C0B1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6620B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A5423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C6B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4AC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B86BE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14D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C878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A15657" w14:textId="77777777" w:rsidTr="00503750">
        <w:tc>
          <w:tcPr>
            <w:tcW w:w="15593" w:type="dxa"/>
            <w:gridSpan w:val="8"/>
            <w:vAlign w:val="center"/>
          </w:tcPr>
          <w:p w14:paraId="355298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BAABE23" w14:textId="77777777" w:rsidTr="00503750">
        <w:tc>
          <w:tcPr>
            <w:tcW w:w="2302" w:type="dxa"/>
            <w:vAlign w:val="center"/>
          </w:tcPr>
          <w:p w14:paraId="147A12F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A371D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6224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E7B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7C1C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6032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4820E9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C75BB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CB839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4D31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C741E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C250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5C1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3762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CC0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AF70E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2E387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2747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8455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D116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5132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122B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1EBB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1D95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EEAE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A5DE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E402FF" w14:textId="77777777" w:rsidTr="00503750">
        <w:tc>
          <w:tcPr>
            <w:tcW w:w="2302" w:type="dxa"/>
            <w:vAlign w:val="center"/>
          </w:tcPr>
          <w:p w14:paraId="3E4B62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D1693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61D80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D3FF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095C8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2E6C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DF5CD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D9A0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FECDD7" w14:textId="77777777" w:rsidTr="00503750">
        <w:tc>
          <w:tcPr>
            <w:tcW w:w="15593" w:type="dxa"/>
            <w:gridSpan w:val="8"/>
            <w:vAlign w:val="center"/>
          </w:tcPr>
          <w:p w14:paraId="6253C0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A417A4F" w14:textId="77777777" w:rsidTr="00503750">
        <w:tc>
          <w:tcPr>
            <w:tcW w:w="2302" w:type="dxa"/>
            <w:vAlign w:val="center"/>
          </w:tcPr>
          <w:p w14:paraId="672B83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B6A44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BF99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6BEE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B758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D8381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ED0A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C8D28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D42F0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CFDE6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7E4A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EF550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139C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5E6B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61A4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FDED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98AA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5D049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E1CFB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8F3F2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9CF1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E2B1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D41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729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C907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B7D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28372D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485D8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DD8BA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6D2E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A429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DF4C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98F4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DB54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377F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B5793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26D9A4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BFD17AF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AAB5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93893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A8CE5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DD2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8588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D09E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4F6F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65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12645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7828C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661B5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D864F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7CFE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DEF9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0CF8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ACB1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33C4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6A00BFC" w14:textId="77777777" w:rsidR="00944C3D" w:rsidRDefault="00944C3D" w:rsidP="00944C3D">
      <w:pPr>
        <w:rPr>
          <w:rFonts w:ascii="Arial" w:hAnsi="Arial"/>
          <w:b/>
        </w:rPr>
      </w:pPr>
    </w:p>
    <w:p w14:paraId="24F8AD19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388E2DE" w14:textId="77777777" w:rsidTr="00503750">
        <w:tc>
          <w:tcPr>
            <w:tcW w:w="1944" w:type="dxa"/>
            <w:vAlign w:val="center"/>
          </w:tcPr>
          <w:p w14:paraId="731556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14AFAB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2487E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2336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9BBB8C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1AD20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9BF30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6AFD3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25597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88FF0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5162C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EB2919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3ED6481" w14:textId="77777777" w:rsidTr="00503750">
        <w:tc>
          <w:tcPr>
            <w:tcW w:w="15685" w:type="dxa"/>
            <w:gridSpan w:val="12"/>
            <w:vAlign w:val="center"/>
          </w:tcPr>
          <w:p w14:paraId="25742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AD0A517" w14:textId="77777777" w:rsidTr="00503750">
        <w:tc>
          <w:tcPr>
            <w:tcW w:w="1944" w:type="dxa"/>
            <w:vAlign w:val="center"/>
          </w:tcPr>
          <w:p w14:paraId="7535A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ADC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26A08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E43E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2FC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E143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7FF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73CD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B9BBA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052FC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BA9B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3F9A2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AC59D7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15A5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70E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008F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2A493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B0CC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A009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9ABB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9E5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9CC8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4BCC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79F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A0E6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37153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3FF7E1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B955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BE8DB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F2A1C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A6AD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E52B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2EA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940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0CA1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2717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C6A8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94DF1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159C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36BF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395E1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79E8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1D64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75923B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60E9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88652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40F6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D0A5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0D85D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7913A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7B8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FA281CD" w14:textId="77777777" w:rsidTr="00503750">
        <w:tc>
          <w:tcPr>
            <w:tcW w:w="1944" w:type="dxa"/>
            <w:vAlign w:val="center"/>
          </w:tcPr>
          <w:p w14:paraId="2E8E41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2793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F59AE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858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EC42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B2F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110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4AB39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D774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A21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7B1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586C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753ED1" w14:textId="77777777" w:rsidTr="00503750">
        <w:tc>
          <w:tcPr>
            <w:tcW w:w="15685" w:type="dxa"/>
            <w:gridSpan w:val="12"/>
            <w:vAlign w:val="center"/>
          </w:tcPr>
          <w:p w14:paraId="785A83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6A9C458" w14:textId="77777777" w:rsidTr="00503750">
        <w:tc>
          <w:tcPr>
            <w:tcW w:w="1944" w:type="dxa"/>
            <w:vAlign w:val="center"/>
          </w:tcPr>
          <w:p w14:paraId="03F7B1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0547E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4958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70E52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B8B90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3D6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A0A3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9FD7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0BC2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2A2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B76B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3F0C4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2B5C3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9DE27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AA606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E41E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7ABC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AAD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5A18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60D3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DADD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E07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C31C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D3291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F19A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15425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AC3EF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9D83B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6127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52F4A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42B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438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E85E5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1CF2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2ED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825CC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2E4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26642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78043D" w14:textId="77777777" w:rsidTr="00503750">
        <w:tc>
          <w:tcPr>
            <w:tcW w:w="1944" w:type="dxa"/>
            <w:vAlign w:val="center"/>
          </w:tcPr>
          <w:p w14:paraId="429EF9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7CF7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E6D74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232A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18EC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23E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FA48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15CD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6C2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FF746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C4CA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44454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DBD0F0" w14:textId="77777777" w:rsidTr="00503750">
        <w:tc>
          <w:tcPr>
            <w:tcW w:w="15685" w:type="dxa"/>
            <w:gridSpan w:val="12"/>
            <w:vAlign w:val="center"/>
          </w:tcPr>
          <w:p w14:paraId="034778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B8DCC98" w14:textId="77777777" w:rsidTr="00503750">
        <w:tc>
          <w:tcPr>
            <w:tcW w:w="1944" w:type="dxa"/>
            <w:vAlign w:val="center"/>
          </w:tcPr>
          <w:p w14:paraId="76EB63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F608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1EA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D6EC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D387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A903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B8B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B419F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942A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2CE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E8D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EBC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39BC4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69EEC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85329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95AAA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40F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9CB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247F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13DC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9727A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7D1D0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2BFB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65F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E041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715C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2F98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A824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3EF4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CF30A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D913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DC11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188EA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C8D01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88B6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4AD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0C3DA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AB9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3F5F2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BABB25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4E654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3D0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7898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34788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5E6C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6541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84A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2602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EA4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CC1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F48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7E8B8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03188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6FA45C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287B2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AE392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77746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C5A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7C32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A43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C61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CC1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9B9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F77E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B2D2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E40C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AB6DEC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A538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64B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E3D9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2D0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E79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8E70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20A04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5629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5763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533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AF26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734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CA4E1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636C6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41D4A7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CE9CBB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187D7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367B7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FEA4F3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03A5F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A6857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1DDF6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AED98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7FF02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57F0B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0F7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2A8DD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7B4309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FB9BD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3AF4F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EC783E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71B90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2763AFB2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78653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4ECD5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5277F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F7E18E4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3657F8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D815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ADBE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4C5D1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8DA8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C9200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81951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BC2F9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29B9C6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CC41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4F53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77B5C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8CD2E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2AADC0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F8432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D8A7E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5332F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7C424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ACA28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8795B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40F9E3C6" w14:textId="77777777" w:rsidTr="00503750">
        <w:trPr>
          <w:trHeight w:val="1073"/>
        </w:trPr>
        <w:tc>
          <w:tcPr>
            <w:tcW w:w="3614" w:type="dxa"/>
            <w:vMerge/>
          </w:tcPr>
          <w:p w14:paraId="4FC8EC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6A2DE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D8FA9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0B7363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4BE75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99E7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F9C79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FC01041" w14:textId="77777777" w:rsidTr="00503750">
        <w:trPr>
          <w:trHeight w:val="283"/>
        </w:trPr>
        <w:tc>
          <w:tcPr>
            <w:tcW w:w="3614" w:type="dxa"/>
          </w:tcPr>
          <w:p w14:paraId="4DA3F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6C047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98DFA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6CB1C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90B7C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8B87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B98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7B2E12A" w14:textId="77777777" w:rsidTr="00503750">
        <w:trPr>
          <w:trHeight w:val="283"/>
        </w:trPr>
        <w:tc>
          <w:tcPr>
            <w:tcW w:w="3614" w:type="dxa"/>
          </w:tcPr>
          <w:p w14:paraId="063C89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72A4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1115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6686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4EB2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0146A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A3E6B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DDC4FD7" w14:textId="77777777" w:rsidTr="00503750">
        <w:trPr>
          <w:trHeight w:val="283"/>
        </w:trPr>
        <w:tc>
          <w:tcPr>
            <w:tcW w:w="3614" w:type="dxa"/>
          </w:tcPr>
          <w:p w14:paraId="5474E9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42F3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3687A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A3732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28C3D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92581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F4BB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EFEC2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A42A61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319235CB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39EAE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4A3D2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BC214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F9F5F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202CFA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891CA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0C1262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8588B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7D997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9F2891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1266B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2CEA7C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882D05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D7F52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9D26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D2B6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7F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B39E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0F7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846E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F866B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2C87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D07A2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8FDC2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17D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EE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32D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B48E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DE4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60D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881E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718E3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F207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B5B2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75A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32D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7569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6DAD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AE59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9B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A60D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1AB82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C69F8F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88141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1B0FC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DDB78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798A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70CB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328E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29442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CB4F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6A07E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D16C7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FB8F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C13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E7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CE2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76C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3472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078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F84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0A910C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629A0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0BCDEC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6B3227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16FF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461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D88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39B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522D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A79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E9DA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7042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CDDD4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BBEA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C102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B7FD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91C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B82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4DFC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E5E6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D448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E769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D124C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AFA9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E041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82F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A40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0238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4DEE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CE21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EC24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518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F36B9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7D40A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F256C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9B5E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FAD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3DA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23E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111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C63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6698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11983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773445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44D18A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A0880C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341C2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C76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283A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577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A0F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BA88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262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9CF4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CD12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CB7BA1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F6A4A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CA9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9B2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4D0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A4B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4D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7E6B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F38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C000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6EFB24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4971A2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3D2DA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20D0C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F52D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CD669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9B92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5C6B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8BD5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8BCDB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5F19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F56BD2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A446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3776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4D05D9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A2E07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8B008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EA176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47D1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44345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460C31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0498BA9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239C854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DC72A3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490640CD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4CAA4E0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C802D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51C78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86058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1D60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90580C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FF0C5B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2DE2E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A9400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80B351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00DC0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9FE8B5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32A78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F4EA2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CBBAB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0C655E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D914C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F968881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534F3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B6BA6D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BEC64D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6E470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B06EC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B35C8B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CFFB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8197CF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DBD0E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EAA24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5FA4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0BBF74B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962F4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44A6D1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648446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D75FC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26326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09F615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60AD097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7F0EA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57785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6B041F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DFD9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3D65492D" w14:textId="77777777" w:rsidR="00944C3D" w:rsidRDefault="00944C3D" w:rsidP="00944C3D">
      <w:pPr>
        <w:rPr>
          <w:rFonts w:ascii="Arial" w:hAnsi="Arial"/>
          <w:b/>
        </w:rPr>
      </w:pPr>
    </w:p>
    <w:p w14:paraId="71B51AA3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7F6B3C8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4BCBD0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650AD7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BF1A6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092D8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C8257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2591E9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FFED4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7E386A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564A4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0FBAE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1EB44F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FF7C0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EAA78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CDF2A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86CD3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45D517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9C0A9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F3CA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632D8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7B3D0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BEE26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A0CBA8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455CD1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4ECF3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147DB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00610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3967087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659A1BD" w14:textId="77777777" w:rsidTr="00503750">
        <w:tc>
          <w:tcPr>
            <w:tcW w:w="2835" w:type="dxa"/>
            <w:vAlign w:val="center"/>
          </w:tcPr>
          <w:p w14:paraId="7D67CC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122F55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3CFBA8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D8239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7EAA8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5C0C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132037D6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79E8B88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85B98E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5AE1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F539F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BEAC9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F05602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51B1B5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60ACD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77C9E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EC71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68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14A63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DEA0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9FB459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441B4A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5F720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B2A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2716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87A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8A38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093746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6D69F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2A89A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3C9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82DE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9D7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DA1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CA31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69A4B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8503E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75D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818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0264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DDAF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E3A3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329F8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3C1C3D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6B14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B1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C59B9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224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C2DF9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B2BBE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82A88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CF07D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6DE9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9D03E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AB540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60972C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856050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ECCA7FE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2C558754" w14:textId="77777777" w:rsidR="00944C3D" w:rsidRDefault="00944C3D" w:rsidP="00944C3D">
      <w:pPr>
        <w:rPr>
          <w:rFonts w:ascii="Arial" w:hAnsi="Arial"/>
          <w:b/>
        </w:rPr>
      </w:pPr>
    </w:p>
    <w:p w14:paraId="6835630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04FE8CE" w14:textId="77777777" w:rsidTr="00503750">
        <w:tc>
          <w:tcPr>
            <w:tcW w:w="2835" w:type="dxa"/>
            <w:vAlign w:val="center"/>
          </w:tcPr>
          <w:p w14:paraId="6323ED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746527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7B6E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6F4E36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67FEB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47B7B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44C51B8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4A30F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E96E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D8B4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806F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340A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7620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78F2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8BCFD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5637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5E76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A077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A748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3C78A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86758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7DAE3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343FE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27CA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FE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A7B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80A8B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6A5A7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C5882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1A9938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0A2B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457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52E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0246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69CB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01C3E5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1690B70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C926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CC9E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DE9CB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2DFDA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B8D43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7B3212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368503F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6E0C55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A4A11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B0CC650" w14:textId="77777777" w:rsidTr="00503750">
        <w:trPr>
          <w:trHeight w:val="699"/>
        </w:trPr>
        <w:tc>
          <w:tcPr>
            <w:tcW w:w="3502" w:type="dxa"/>
            <w:vMerge/>
          </w:tcPr>
          <w:p w14:paraId="27F6F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48E73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68A55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95965F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420A5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368FA8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D60E5B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2DD890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5A87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A88CFA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D91F12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14DBDE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7DF01A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514E2B6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EE48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E7AF9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BF680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0D8DAED" w14:textId="77777777" w:rsidTr="00503750">
        <w:trPr>
          <w:trHeight w:val="593"/>
        </w:trPr>
        <w:tc>
          <w:tcPr>
            <w:tcW w:w="3497" w:type="dxa"/>
          </w:tcPr>
          <w:p w14:paraId="200756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494D4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CB4D8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DB2E50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A53A1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56C1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B13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BE4D1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093CE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472FB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267E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76073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CA0C7D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F207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C02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3A696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FF1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333089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0977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8A9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EA7095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EDC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10A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883D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CEF50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9AB1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8D29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2912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A37CD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9E363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7D2D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F9D89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C7070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65F9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170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B992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F7022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198D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5DBA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FD7401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7435E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6E7B3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0D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31A6B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581AA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804A0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4A0D5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3D20B2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00D65B2F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A74C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3534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D1C455F" w14:textId="77777777" w:rsidR="00944C3D" w:rsidRDefault="00944C3D" w:rsidP="00944C3D">
      <w:pPr>
        <w:rPr>
          <w:rFonts w:ascii="Arial" w:hAnsi="Arial"/>
          <w:b/>
        </w:rPr>
      </w:pPr>
    </w:p>
    <w:p w14:paraId="209E3F54" w14:textId="77777777" w:rsidR="00944C3D" w:rsidRDefault="00944C3D" w:rsidP="00944C3D">
      <w:pPr>
        <w:rPr>
          <w:rFonts w:ascii="Arial" w:hAnsi="Arial"/>
          <w:b/>
        </w:rPr>
      </w:pPr>
    </w:p>
    <w:p w14:paraId="71F04FFB" w14:textId="77777777" w:rsidR="00944C3D" w:rsidRDefault="00944C3D" w:rsidP="00944C3D">
      <w:pPr>
        <w:rPr>
          <w:rFonts w:ascii="Arial" w:hAnsi="Arial"/>
          <w:b/>
        </w:rPr>
      </w:pPr>
    </w:p>
    <w:p w14:paraId="2B39418D" w14:textId="77777777" w:rsidR="00944C3D" w:rsidRDefault="00944C3D" w:rsidP="00944C3D">
      <w:pPr>
        <w:rPr>
          <w:rFonts w:ascii="Arial" w:hAnsi="Arial"/>
          <w:b/>
        </w:rPr>
      </w:pPr>
    </w:p>
    <w:p w14:paraId="4E94915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14:paraId="155F8ED9" w14:textId="77777777" w:rsidTr="00503750">
        <w:tc>
          <w:tcPr>
            <w:tcW w:w="2622" w:type="dxa"/>
            <w:vAlign w:val="center"/>
          </w:tcPr>
          <w:p w14:paraId="3497BB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3BF287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23C81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46472C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384F6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EE753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5B8ACB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6B31C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506031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A69F39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DF7E7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178A4B3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DB1C5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37FAA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6FBFD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327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85D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B310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1D56C8" w14:textId="77777777" w:rsidTr="00503750">
        <w:tc>
          <w:tcPr>
            <w:tcW w:w="2622" w:type="dxa"/>
            <w:vAlign w:val="center"/>
          </w:tcPr>
          <w:p w14:paraId="2F735A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767FB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6B1F75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0F673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B0C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4420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9055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4334D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29701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61084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B60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483C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3E9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5BA7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B1203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4E92A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75D6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834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57F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84C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471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69DE35" w14:textId="77777777" w:rsidTr="00503750">
        <w:tc>
          <w:tcPr>
            <w:tcW w:w="2622" w:type="dxa"/>
            <w:vAlign w:val="center"/>
          </w:tcPr>
          <w:p w14:paraId="0F2E05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73883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11118.55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FBA9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15262.59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DAD9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9747.45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9323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D4BD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16633.69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7D7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7E6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BDF8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80F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EF20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CEDD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19C9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493EE2" w14:textId="77777777" w:rsidTr="00503750">
        <w:tc>
          <w:tcPr>
            <w:tcW w:w="2622" w:type="dxa"/>
            <w:vAlign w:val="center"/>
          </w:tcPr>
          <w:p w14:paraId="35F38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AF90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DBAF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8BE2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24A3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98D5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37BC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9FE4E6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B37CF7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2801C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7C0A5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ACC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2E3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5156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8213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14720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72003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24509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97B1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93D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59CCB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4278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75DC5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6665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241A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BC113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9030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BF21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6C01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F2D7E0" w14:textId="77777777" w:rsidTr="00503750">
        <w:tc>
          <w:tcPr>
            <w:tcW w:w="2622" w:type="dxa"/>
            <w:vAlign w:val="center"/>
          </w:tcPr>
          <w:p w14:paraId="6191AF0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2CF52B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A082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B07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9A06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A95C6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CAB75" w14:textId="77777777" w:rsidTr="00503750">
        <w:tc>
          <w:tcPr>
            <w:tcW w:w="2622" w:type="dxa"/>
            <w:vAlign w:val="center"/>
          </w:tcPr>
          <w:p w14:paraId="155072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A4E5F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BA9F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36E5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C1746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FEA6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D58F98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8A88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AB3319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11118.55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81D9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15262.59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9226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9747.45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0E747C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BAB90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16633.69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9690AC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D0501D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9A4FC6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B9E22C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4CA8251F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7C4B9D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7351E8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81A195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6D69B9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BE3A2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A9598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1D04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3E3E642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EA15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050F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537FC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AEEC4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54E3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7DA2AC0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FE96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AA2D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C9C1C8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3FA2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0E055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94ABC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8F1F1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B5A201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B8EACF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0EE1F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CA832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2BB202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004FEA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FECD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0A21068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D236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AA25A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C747C5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AD072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741A0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3188B8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CFDCA8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F8C9A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625CCB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993130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F4F05A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36F21CA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00BD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1473BB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D8F34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42201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60D6571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E80E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2FA379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432C6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7E4A13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7B39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9658D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44CAE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091CC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DA21D2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D5243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294ED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4C38F0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84E84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7ECB94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F8E11D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73EDD5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BE82E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B10DD8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76CF23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285FFADA" w14:textId="77777777" w:rsidTr="00503750">
        <w:tc>
          <w:tcPr>
            <w:tcW w:w="2835" w:type="dxa"/>
            <w:vAlign w:val="center"/>
          </w:tcPr>
          <w:p w14:paraId="2994B3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48C34D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78A2C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AD3056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C8322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7DCC79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0CCB3AC" w14:textId="77777777" w:rsidTr="00503750">
        <w:tc>
          <w:tcPr>
            <w:tcW w:w="2835" w:type="dxa"/>
            <w:vAlign w:val="center"/>
          </w:tcPr>
          <w:p w14:paraId="052754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0F249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FCF3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0331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7F6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A0D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61006" w14:textId="77777777" w:rsidTr="00503750">
        <w:tc>
          <w:tcPr>
            <w:tcW w:w="2835" w:type="dxa"/>
            <w:vAlign w:val="center"/>
          </w:tcPr>
          <w:p w14:paraId="181598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0F7C4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BAA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840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4A5D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020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AFEB9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AC17B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5BB104A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0CCF8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82BC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88116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410DF1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563437F" w14:textId="77777777" w:rsidTr="00503750">
        <w:tc>
          <w:tcPr>
            <w:tcW w:w="2835" w:type="dxa"/>
            <w:vAlign w:val="center"/>
          </w:tcPr>
          <w:p w14:paraId="261AC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6D536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925D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258A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3A0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FF1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2020C8" w14:textId="77777777" w:rsidTr="00503750">
        <w:tc>
          <w:tcPr>
            <w:tcW w:w="2835" w:type="dxa"/>
            <w:vAlign w:val="center"/>
          </w:tcPr>
          <w:p w14:paraId="7C215E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73C5F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243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EBD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DB24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222C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786A5A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A96744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8F840B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D722F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6534F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AD12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1A17E56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918081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594F8F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F2079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DFD0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3F2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A47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4232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FBB35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B1C390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3EBC6C6" w14:textId="77777777" w:rsidTr="00503750">
        <w:tc>
          <w:tcPr>
            <w:tcW w:w="2552" w:type="dxa"/>
            <w:shd w:val="clear" w:color="auto" w:fill="auto"/>
            <w:vAlign w:val="center"/>
          </w:tcPr>
          <w:p w14:paraId="34C541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0E6BB1C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48F646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C0B7F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03031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1A23597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7356E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7C9D69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1539F12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AE4B1D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8775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E2D58FA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6EE88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7F265E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93D09F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5B52764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1B52A8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CBB6A2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0CE4334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3EEAD9D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298F43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824B9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3FB0EEBF" w14:textId="77777777" w:rsidTr="00503750">
        <w:tc>
          <w:tcPr>
            <w:tcW w:w="4395" w:type="dxa"/>
            <w:vMerge/>
          </w:tcPr>
          <w:p w14:paraId="668728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A34B5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03250E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25F1DC0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1C3DE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2398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465043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BE31A17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60526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0EB3BD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074CCD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70A3E8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26CB0D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EC9ACD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9F92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38D4A459" w14:textId="77777777" w:rsidTr="00503750">
        <w:tc>
          <w:tcPr>
            <w:tcW w:w="4395" w:type="dxa"/>
            <w:vAlign w:val="center"/>
          </w:tcPr>
          <w:p w14:paraId="5F0ED3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6DCA5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D8AF9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6A84237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0B1A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B4D2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9F12F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242799F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000E4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D44A5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8C81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F5E4D4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B40B0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7BB30835" w14:textId="77777777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5301.09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E4EC8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FC693F9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0279D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1B2F7934" w14:textId="77777777" w:rsidTr="00503750">
        <w:tc>
          <w:tcPr>
            <w:tcW w:w="4395" w:type="dxa"/>
            <w:vAlign w:val="center"/>
          </w:tcPr>
          <w:p w14:paraId="7ADB0CE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408A474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3DCDDA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83DF495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749823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A14D5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446E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F49054B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BDCE3A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4164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2B1E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C92C27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F5D0D3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FD22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BF90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2A1CB3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53C39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2857257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8021E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0AEDB53B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3FE49E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D66415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6E499D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C4E44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1B1E79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0EE03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0189C53" w14:textId="77777777" w:rsidTr="00503750">
        <w:tc>
          <w:tcPr>
            <w:tcW w:w="1843" w:type="dxa"/>
            <w:vAlign w:val="center"/>
          </w:tcPr>
          <w:p w14:paraId="12BBFBE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0BB1A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502839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C7F73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07822D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1BDCD3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19DDC4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7DA4B4D" w14:textId="77777777" w:rsidTr="00503750">
        <w:tc>
          <w:tcPr>
            <w:tcW w:w="1843" w:type="dxa"/>
            <w:vAlign w:val="center"/>
          </w:tcPr>
          <w:p w14:paraId="6B31D60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71ECF59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9709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4739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6BE71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88C9E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5BA51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610E7DE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C87C3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F65FEB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E9B4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BAD24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0218EC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6EA5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D6F20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F709BD4" w14:textId="77777777" w:rsidTr="00503750">
        <w:tc>
          <w:tcPr>
            <w:tcW w:w="1843" w:type="dxa"/>
            <w:vAlign w:val="center"/>
          </w:tcPr>
          <w:p w14:paraId="519BEE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6285FF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F771D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D6DB0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D9EB0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EFC1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F00E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47F00D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E16F3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18FF2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A49404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3468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0A13A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4455F7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46BBE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3EC26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374FF39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14116F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1AC82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7DC33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B69AD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5E70E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1F6A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6B4B18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D0A4B4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04494049" w14:textId="77777777" w:rsidTr="00503750">
        <w:trPr>
          <w:trHeight w:val="664"/>
        </w:trPr>
        <w:tc>
          <w:tcPr>
            <w:tcW w:w="3372" w:type="dxa"/>
          </w:tcPr>
          <w:p w14:paraId="2EF78D9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6A005BD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ACFE32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5D2A8F3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933D5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248279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6A82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BDE26C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C5A07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A949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7D1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FA7CC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4826DC5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AB9F1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A6D4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C70FA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D92E29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470ADF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1C7B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C6971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B0C79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5E50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EF9D0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6BB9F1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D9F5A4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557E2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9E5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C90E0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F2C9E6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CE3EF89" w14:textId="77777777" w:rsidTr="00503750">
        <w:tc>
          <w:tcPr>
            <w:tcW w:w="2835" w:type="dxa"/>
            <w:vAlign w:val="center"/>
          </w:tcPr>
          <w:p w14:paraId="2DC4B5A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E7A576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66790FE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D63A4A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2AF5F3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6939E35A" w14:textId="77777777" w:rsidTr="00503750">
        <w:tc>
          <w:tcPr>
            <w:tcW w:w="2835" w:type="dxa"/>
          </w:tcPr>
          <w:p w14:paraId="6F6923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2F87AA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AC9A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2B4C0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550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0C77C6A" w14:textId="77777777" w:rsidTr="00503750">
        <w:tc>
          <w:tcPr>
            <w:tcW w:w="2835" w:type="dxa"/>
          </w:tcPr>
          <w:p w14:paraId="6CD3EBB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9073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EEC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F36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C0AA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815284" w14:textId="77777777" w:rsidTr="00503750">
        <w:tc>
          <w:tcPr>
            <w:tcW w:w="2835" w:type="dxa"/>
          </w:tcPr>
          <w:p w14:paraId="1FFCA0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9973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EA70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E97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8BE9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CF16A8" w14:textId="77777777" w:rsidTr="00503750">
        <w:tc>
          <w:tcPr>
            <w:tcW w:w="2835" w:type="dxa"/>
            <w:vAlign w:val="center"/>
          </w:tcPr>
          <w:p w14:paraId="70473FE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786AA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EC3AA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6A5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1B7D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650A91" w14:textId="77777777" w:rsidTr="00503750">
        <w:tc>
          <w:tcPr>
            <w:tcW w:w="2835" w:type="dxa"/>
            <w:vAlign w:val="center"/>
          </w:tcPr>
          <w:p w14:paraId="34A4F4C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374EAC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3C1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EA30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4E21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5C305F" w14:textId="77777777" w:rsidTr="00503750">
        <w:tc>
          <w:tcPr>
            <w:tcW w:w="2835" w:type="dxa"/>
          </w:tcPr>
          <w:p w14:paraId="415350D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34502A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70FE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3D26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93A36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C78F881" w14:textId="77777777" w:rsidTr="00503750">
        <w:tc>
          <w:tcPr>
            <w:tcW w:w="2835" w:type="dxa"/>
          </w:tcPr>
          <w:p w14:paraId="70B889A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28576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526AE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0FB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7CE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76C512" w14:textId="77777777" w:rsidTr="00503750">
        <w:tc>
          <w:tcPr>
            <w:tcW w:w="2835" w:type="dxa"/>
          </w:tcPr>
          <w:p w14:paraId="57E24C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1FA80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447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6569D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3E698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72FC56" w14:textId="77777777" w:rsidR="00944C3D" w:rsidRDefault="00944C3D" w:rsidP="00944C3D">
      <w:pPr>
        <w:rPr>
          <w:rFonts w:ascii="Arial" w:hAnsi="Arial"/>
          <w:b/>
        </w:rPr>
      </w:pPr>
    </w:p>
    <w:p w14:paraId="51473CF1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47E760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4F9D1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6EDD6D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3FAE502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D46223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69B72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88A5C60" w14:textId="77777777" w:rsidTr="00503750">
        <w:trPr>
          <w:trHeight w:val="443"/>
        </w:trPr>
        <w:tc>
          <w:tcPr>
            <w:tcW w:w="2560" w:type="dxa"/>
          </w:tcPr>
          <w:p w14:paraId="7283D9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74EB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1AD9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C6540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36D70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E6F1FA0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F06895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8CED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2E7C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20B3A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C52D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E6F24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81D29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1D57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4AC5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2CAF9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FC3C1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11F371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DE99C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263827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34E0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377E2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92B16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CB514E8" w14:textId="77777777" w:rsidR="00944C3D" w:rsidRDefault="00944C3D" w:rsidP="00944C3D">
      <w:pPr>
        <w:rPr>
          <w:rFonts w:ascii="Arial" w:hAnsi="Arial"/>
          <w:b/>
        </w:rPr>
      </w:pPr>
    </w:p>
    <w:p w14:paraId="49F006D6" w14:textId="77777777" w:rsidR="00944C3D" w:rsidRDefault="00944C3D" w:rsidP="00944C3D">
      <w:pPr>
        <w:rPr>
          <w:rFonts w:ascii="Arial" w:hAnsi="Arial"/>
          <w:b/>
        </w:rPr>
      </w:pPr>
    </w:p>
    <w:p w14:paraId="184311A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0088882" w14:textId="77777777" w:rsidR="00944C3D" w:rsidRDefault="00944C3D" w:rsidP="00944C3D">
      <w:pPr>
        <w:rPr>
          <w:rFonts w:ascii="Arial" w:hAnsi="Arial"/>
          <w:b/>
        </w:rPr>
      </w:pPr>
    </w:p>
    <w:p w14:paraId="4269CB7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EFDE74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FAEEE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24EDF73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8325B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20CA03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D9F11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A75BC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1D777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D07F8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96AD9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3237E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C8B4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21726D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AB8F25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43622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BE16CC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3A25C7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AC8200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92D94D8" w14:textId="77777777" w:rsidTr="00503750">
        <w:trPr>
          <w:trHeight w:val="677"/>
        </w:trPr>
        <w:tc>
          <w:tcPr>
            <w:tcW w:w="3358" w:type="dxa"/>
          </w:tcPr>
          <w:p w14:paraId="5A828D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D8DA84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7E952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1B932D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B416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BDCC6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BE47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CD21FD2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8DF35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601EA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289D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3F7831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41B8B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0FC21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B9A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9D2750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96CCF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0E4F89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C5F9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828A3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9E09A4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88AB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39EE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1FDD8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BFC5F5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E1F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F6D3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F81B10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D71032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6F5409E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391DB9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DA0DD3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F5A2937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60DE6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E402F0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74F10B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0EC09D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42FF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3BCB52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4F41BE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84896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7DF3A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FF8414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1EC2578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B6631C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9AF1A4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A8F85B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0F08A35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96F9B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63785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D8F2B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8979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764C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D1257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70C87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6B76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1B3B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EA3C6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0997672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05E09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29E8F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C8616B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01B1C9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B23F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E5C94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215A4D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4E0C0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72F5C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080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612A3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19E3C1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A1EFDC2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E74AF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D79C2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3352D7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97EB65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1F9E42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0AB27C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5EB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80CAF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D25A0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7796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8391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F9496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1F782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F63E1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5D492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E7C77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482BC7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68490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A92B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312192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20DCB2B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C017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546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CE1A299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27A924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47D832E0" w14:textId="77777777" w:rsidTr="00503750">
        <w:tc>
          <w:tcPr>
            <w:tcW w:w="3686" w:type="dxa"/>
            <w:vAlign w:val="center"/>
          </w:tcPr>
          <w:p w14:paraId="079090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007A1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FC8079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0E16DE8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C24A1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44EDB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04F52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67D18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E638B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BE6D3C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156E3A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98D61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2DE4F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58EA7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CBA56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04B6A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95923A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BB91FC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7DF5E9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3D66E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08C511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31A0A8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B64336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4E1617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517230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20F99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B751C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C23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3B5E5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3A663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1558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323C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EBABA2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B9F2CA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4812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0089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BAD9B9E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C834A3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3C24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E5A5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A051F2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5E37CA1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5108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CAC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7477B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221C0A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3E7EB2E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1CDDC37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3625D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3F578D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B55DF2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9FBD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5438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BFF21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5EE3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2B3D8F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63FE3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5B751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4C01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8F3E2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C1CB4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448BD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D3AE1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34FE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1C0A9A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446F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CCA049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D1FE2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71C2BE" w14:textId="77777777" w:rsidR="00944C3D" w:rsidRDefault="00944C3D" w:rsidP="00944C3D">
      <w:pPr>
        <w:rPr>
          <w:sz w:val="22"/>
          <w:szCs w:val="22"/>
        </w:rPr>
      </w:pPr>
    </w:p>
    <w:p w14:paraId="4648B915" w14:textId="77777777" w:rsidR="00944C3D" w:rsidRDefault="00944C3D" w:rsidP="00944C3D">
      <w:pPr>
        <w:rPr>
          <w:sz w:val="22"/>
          <w:szCs w:val="22"/>
        </w:rPr>
      </w:pPr>
    </w:p>
    <w:p w14:paraId="6EF12E1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5825C42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51A2E76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87540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3B543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5019C1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17B2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5F0105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1C5BB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1F6773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748FBC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1A91350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AF5D3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3976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1BB83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A5DC2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E56C4F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1CE4C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25713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FA1555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2FC5D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ADF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B38DD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9555340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B53C4F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7B83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9CD9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9DF131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967715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0745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6918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39CC9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DEC329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95DD7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02F5A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6ED22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0FC7D92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16A09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BF88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01F6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D42273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735EF971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DE7063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2E5CCB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04EC2BF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827802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94610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605B48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90677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FEA6A0A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6C21E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55D44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60E5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14AB1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EF30FF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DB98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1A229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D03086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4F4E92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2A13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D8BF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BFFE23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86723C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7D540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05E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7076E1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97511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20EE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0C59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D65DCCF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317F5D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94053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D855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9C073B" w:rsidRPr="008E004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D4DE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63AF0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573DF176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7E6520D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8AADF2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E3FDAC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12B89E3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9A9E5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9B93AD5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212E5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F3B8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6048328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06287FB5" w14:textId="77777777" w:rsidR="00944C3D" w:rsidRPr="003607F0" w:rsidRDefault="00944C3D" w:rsidP="00944C3D"/>
    <w:p w14:paraId="5AB804FD" w14:textId="77777777" w:rsidR="00F47675" w:rsidRPr="00944C3D" w:rsidRDefault="00F47675" w:rsidP="00944C3D"/>
    <w:sectPr w:rsidR="00F47675" w:rsidRPr="00944C3D" w:rsidSect="00460C31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4EE906" w14:textId="77777777" w:rsidR="00460C31" w:rsidRDefault="00460C31">
      <w:r>
        <w:separator/>
      </w:r>
    </w:p>
  </w:endnote>
  <w:endnote w:type="continuationSeparator" w:id="0">
    <w:p w14:paraId="34A5E111" w14:textId="77777777" w:rsidR="00460C31" w:rsidRDefault="0046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A40C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A43C5B2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1DBA9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614B03F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6757A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D65A855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811F7" w14:textId="77777777" w:rsidR="00460C31" w:rsidRDefault="00460C31">
      <w:r>
        <w:separator/>
      </w:r>
    </w:p>
  </w:footnote>
  <w:footnote w:type="continuationSeparator" w:id="0">
    <w:p w14:paraId="3B3250A1" w14:textId="77777777" w:rsidR="00460C31" w:rsidRDefault="00460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57113">
    <w:abstractNumId w:val="13"/>
  </w:num>
  <w:num w:numId="2" w16cid:durableId="7609770">
    <w:abstractNumId w:val="17"/>
  </w:num>
  <w:num w:numId="3" w16cid:durableId="1487627571">
    <w:abstractNumId w:val="8"/>
  </w:num>
  <w:num w:numId="4" w16cid:durableId="1387294406">
    <w:abstractNumId w:val="7"/>
  </w:num>
  <w:num w:numId="5" w16cid:durableId="123419747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6890523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3238436">
    <w:abstractNumId w:val="20"/>
  </w:num>
  <w:num w:numId="8" w16cid:durableId="648675530">
    <w:abstractNumId w:val="10"/>
  </w:num>
  <w:num w:numId="9" w16cid:durableId="200947161">
    <w:abstractNumId w:val="0"/>
  </w:num>
  <w:num w:numId="10" w16cid:durableId="1007244867">
    <w:abstractNumId w:val="19"/>
  </w:num>
  <w:num w:numId="11" w16cid:durableId="1404913554">
    <w:abstractNumId w:val="6"/>
  </w:num>
  <w:num w:numId="12" w16cid:durableId="590895851">
    <w:abstractNumId w:val="9"/>
  </w:num>
  <w:num w:numId="13" w16cid:durableId="599408249">
    <w:abstractNumId w:val="12"/>
  </w:num>
  <w:num w:numId="14" w16cid:durableId="91437037">
    <w:abstractNumId w:val="15"/>
  </w:num>
  <w:num w:numId="15" w16cid:durableId="115686084">
    <w:abstractNumId w:val="14"/>
  </w:num>
  <w:num w:numId="16" w16cid:durableId="1808089303">
    <w:abstractNumId w:val="2"/>
  </w:num>
  <w:num w:numId="17" w16cid:durableId="1425151484">
    <w:abstractNumId w:val="4"/>
  </w:num>
  <w:num w:numId="18" w16cid:durableId="1527674357">
    <w:abstractNumId w:val="11"/>
  </w:num>
  <w:num w:numId="19" w16cid:durableId="467363460">
    <w:abstractNumId w:val="5"/>
  </w:num>
  <w:num w:numId="20" w16cid:durableId="1156071651">
    <w:abstractNumId w:val="18"/>
  </w:num>
  <w:num w:numId="21" w16cid:durableId="867139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3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9310234.doc"/>
    <w:docVar w:name="arg5" w:val="3"/>
  </w:docVars>
  <w:rsids>
    <w:rsidRoot w:val="009C073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60C31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C073B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F8D821"/>
  <w15:docId w15:val="{2B35B21E-BB3C-4364-BCE3-5310D87D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5330</Words>
  <Characters>30381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2024-02-26T10:51:00Z</dcterms:created>
  <dcterms:modified xsi:type="dcterms:W3CDTF">2024-02-26T10:52:00Z</dcterms:modified>
</cp:coreProperties>
</file>