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45DBA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B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0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7E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9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9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34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2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8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F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F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E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1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F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2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B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E4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4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37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62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73817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02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49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B0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26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C1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88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FC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01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1F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7F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FC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75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08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17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4B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AE3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34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50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2D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B0C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26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B6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4A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10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CB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DE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75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30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1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D2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7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4B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04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953F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E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A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62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F2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B4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9F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BF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B4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5A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ED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E6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D9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EB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D4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AD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72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B8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0B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D5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FD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5E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E6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4F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10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DA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BA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F1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68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755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54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D2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51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0E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0493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CA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A3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BA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DD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6C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21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69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BC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AB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F7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9A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0D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88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61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B8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C0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BD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00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4C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05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64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0B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A6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75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16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5C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2A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49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79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BC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8D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90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0F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F932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9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B6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2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E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C2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82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E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8D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45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7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CA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58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6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1F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2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A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A0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5D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84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B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61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61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2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A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1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4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6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EA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E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D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B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7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2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421E3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1E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2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3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5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F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5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5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2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A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9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0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B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01D1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19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56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4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5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2E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87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58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201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FB4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9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3A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5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224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9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2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3CCD1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5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E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3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1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9651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9F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D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9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F8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3A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5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2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3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8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6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A40E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7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B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9B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8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D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6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A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67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A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6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7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4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C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37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C4CB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7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2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8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AF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99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F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4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2E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F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636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B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15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7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8F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74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10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B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5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BB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CE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D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F5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C9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3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B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95F8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7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D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23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3C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F1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D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7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83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93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8135C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B77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3F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44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C2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EE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FE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411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8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9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6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C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E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D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4BA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7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3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C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7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7B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A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6F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79F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47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0C9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8FD5F0" wp14:editId="000F36C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F0DD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8FD5F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96F0DD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5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61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01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DD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6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9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C1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3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E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5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84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49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A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F0D65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1F75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3777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03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2B42011" wp14:editId="333F0E7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966CC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B4201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D966CC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51B7827" wp14:editId="59DD201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3C41E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1B782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B3C41E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2628B2" wp14:editId="39F3E99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C8088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2628B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5C8088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D541C4B" wp14:editId="7ECE410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94BF4" w14:textId="77777777" w:rsidR="000B647F" w:rsidRDefault="00000000" w:rsidP="00944C3D">
                                  <w:fldSimple w:instr=" MERGEFIELD  aDMOD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541C4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1294BF4" w14:textId="77777777" w:rsidR="000B647F" w:rsidRDefault="00000000" w:rsidP="00944C3D">
                            <w:fldSimple w:instr=" MERGEFIELD  aDMOD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9A2D828" wp14:editId="074B4C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08B4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A2D828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3C08B4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EB6256C" wp14:editId="5CC6A09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6AFF5F" w14:textId="77777777" w:rsidR="000B647F" w:rsidRDefault="00000000" w:rsidP="00944C3D">
                                  <w:fldSimple w:instr=" MERGEFIELD  aDRD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B6256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B6AFF5F" w14:textId="77777777" w:rsidR="000B647F" w:rsidRDefault="00000000" w:rsidP="00944C3D">
                            <w:fldSimple w:instr=" MERGEFIELD  aDRD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B0B7A2D" wp14:editId="125AE87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C54C3" w14:textId="77777777" w:rsidR="000B647F" w:rsidRDefault="00000000" w:rsidP="00944C3D">
                                  <w:fldSimple w:instr=" MERGEFIELD  aDMD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B7A2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F5C54C3" w14:textId="77777777" w:rsidR="000B647F" w:rsidRDefault="00000000" w:rsidP="00944C3D">
                            <w:fldSimple w:instr=" MERGEFIELD  aDMD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115A0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B767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0E6D7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94E815" wp14:editId="1F98591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E153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94E81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ECE153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29E19E0" wp14:editId="7653766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0DBC6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9E19E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60DBC6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AF20097" wp14:editId="310DA37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7C78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F2009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287C78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3448A0E" wp14:editId="2771310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AD758D" w14:textId="77777777" w:rsidR="000B647F" w:rsidRDefault="00000000" w:rsidP="00944C3D">
                                  <w:fldSimple w:instr=" MERGEFIELD  aDRDO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448A0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8AD758D" w14:textId="77777777" w:rsidR="000B647F" w:rsidRDefault="00000000" w:rsidP="00944C3D">
                            <w:fldSimple w:instr=" MERGEFIELD  aDRDO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72896C" wp14:editId="110ED0B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01181C" w14:textId="77777777" w:rsidR="000B647F" w:rsidRDefault="00000000" w:rsidP="00944C3D">
                                  <w:fldSimple w:instr=" MERGEFIELD  aDMD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896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001181C" w14:textId="77777777" w:rsidR="000B647F" w:rsidRDefault="00000000" w:rsidP="00944C3D">
                            <w:fldSimple w:instr=" MERGEFIELD  aDMD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0691C0D" wp14:editId="5B65DAF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4AD5EF" w14:textId="77777777" w:rsidR="000B647F" w:rsidRDefault="00000000" w:rsidP="00944C3D">
                                  <w:fldSimple w:instr=" MERGEFIELD  aDROD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691C0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A4AD5EF" w14:textId="77777777" w:rsidR="000B647F" w:rsidRDefault="00000000" w:rsidP="00944C3D">
                            <w:fldSimple w:instr=" MERGEFIELD  aDROD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D8E1111" wp14:editId="7E31B18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A37C0" w14:textId="77777777" w:rsidR="000B647F" w:rsidRDefault="00000000" w:rsidP="00944C3D">
                                  <w:fldSimple w:instr=" MERGEFIELD  aDMOD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8E111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EA37C0" w14:textId="77777777" w:rsidR="000B647F" w:rsidRDefault="00000000" w:rsidP="00944C3D">
                            <w:fldSimple w:instr=" MERGEFIELD  aDMOD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8A44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85D18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E17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D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B5E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2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9E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2F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7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7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A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A0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D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19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FC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2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1D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B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78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3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0D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8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C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0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0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9BC0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5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9D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73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D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9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0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68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1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0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8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39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A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0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4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0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AB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7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BA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DF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10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61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6EF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2E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6F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4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8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1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F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C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1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53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D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D0B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1B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A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B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E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3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4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25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6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8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D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AD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1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92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5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7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1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C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F5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7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2E40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1F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E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0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E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84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E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2D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FC21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77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9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2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6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3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2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6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3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9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97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6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D3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B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7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A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2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C4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A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04B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2C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6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29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EF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B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0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32F0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BC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2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5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A8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E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8E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3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0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1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E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3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A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6C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5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F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75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A7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6D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0BD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7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F8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0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5A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6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1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F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22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F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1B9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E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1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00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2A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A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8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B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6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4A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6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D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A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8B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5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4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3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8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9A2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0B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CD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2F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F2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ED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6A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4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45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6ACF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6A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373BDA3" wp14:editId="1A3F085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AA010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73BDA3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4AA010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8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9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2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C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CA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8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2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F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F2F70DA" wp14:editId="5A09627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84AE0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2F70D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684AE0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14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0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3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5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9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6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6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3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2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0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B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D2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E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B5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1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70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D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30FB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4B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EE05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456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3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125DA5" wp14:editId="1C9F5F8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2054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36130010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25DA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F12054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36130010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F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9E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9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9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5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6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7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1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921918B" wp14:editId="07D95BD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5B1B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2021798614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21918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75B1B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2021798614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E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D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A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F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4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C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A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1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9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1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2A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C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9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6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A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B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698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07CF2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743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E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4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1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D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9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9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B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B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6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D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D1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DD6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51A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1F9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C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A5E302" wp14:editId="4F02A6A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64093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5E30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864093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F3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9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C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C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9B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C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F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5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3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4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C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9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B0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CF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D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9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B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D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5F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F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5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0CA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3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AEE5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A509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71F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F5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C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7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DE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A8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5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1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3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93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3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E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D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3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88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4C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C6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0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30FEB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A1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BF65B3" wp14:editId="50AD5D7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EA5AD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1,3/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F65B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3EA5AD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Bavlnárska 1,3/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A7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F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1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4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9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F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A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AE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0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8A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ED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D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2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6E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5E87FF8" wp14:editId="638214B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EFED00" w14:textId="77777777" w:rsidR="000B647F" w:rsidRDefault="00000000" w:rsidP="00944C3D">
                                  <w:fldSimple w:instr=" MERGEFIELD  aSUB_ULICA_CISLO  \* MERGEFORMAT ">
                                    <w:r w:rsidR="009C073B" w:rsidRPr="009C07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1,3/ 310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E87FF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9EFED00" w14:textId="77777777" w:rsidR="000B647F" w:rsidRDefault="00000000" w:rsidP="00944C3D">
                            <w:fldSimple w:instr=" MERGEFIELD  aSUB_ULICA_CISLO  \* MERGEFORMAT ">
                              <w:r w:rsidR="009C073B" w:rsidRPr="009C073B">
                                <w:rPr>
                                  <w:rFonts w:ascii="Arial" w:hAnsi="Arial" w:cs="Arial"/>
                                  <w:noProof/>
                                </w:rPr>
                                <w:t>1,3/ 310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4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0A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6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1AB1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64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2B5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73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FF2D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1901B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061EFED" wp14:editId="183E0E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166C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61EFE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7C166C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FAF9500" wp14:editId="2DF3D22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3BE3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F950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83BE3F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736D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37D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1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3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B07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1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7EF2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DD201FF" wp14:editId="7CA3A00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33EC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D201F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6A33EC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A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1CE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94F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26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7D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FF8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F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8165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11DEC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C3FFBD9" wp14:editId="2DAD87A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326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3FFBD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E93265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022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9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57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9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2B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A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B1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D06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6A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6D9C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236C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5FA19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53ADB80" wp14:editId="6E03ADA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6225C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C073B" w:rsidRPr="008E004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3ADB8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36225C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C073B" w:rsidRPr="008E004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A84F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0CF5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3CB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18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5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8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3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5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1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99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0D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8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7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2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8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78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2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5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8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6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BA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5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2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2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8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6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70C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2F3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859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465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072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CF7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D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7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A91C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2E7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69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62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28C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86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591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C5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258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BCA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9AE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0C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7F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C6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989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26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3B2D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E5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F3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84F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B7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99E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6C9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33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EEA2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601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95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2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7E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67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070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0A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0243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ED5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C1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9B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0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C8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992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F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D1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D23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198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BF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62C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6A0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1A8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531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FE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F2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88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A6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68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098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7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6F23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F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74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BE89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A68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0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6A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B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A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4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0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A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1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6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0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4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F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5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C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C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8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1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B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F8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D42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E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BAF34E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B8CC0F5" w14:textId="77777777" w:rsidR="00944C3D" w:rsidRDefault="00944C3D" w:rsidP="00944C3D">
      <w:pPr>
        <w:rPr>
          <w:rFonts w:ascii="Arial" w:hAnsi="Arial"/>
        </w:rPr>
      </w:pPr>
    </w:p>
    <w:p w14:paraId="01D33E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00B401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AA6537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9DD44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8A2E33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BF2DB8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14:paraId="2CAB9E0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DC35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FAE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4240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9BBC4A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EDA4A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6C2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22F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F2794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73E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0925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2C1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4B63E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923F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32AA5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0D4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445AA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3577CC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5BE2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60CFF0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A152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6DAEB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904F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65219E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B98A9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F866D3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70789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745B0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79AF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8C966C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177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322C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E54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2D436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77D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D4486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F16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6C1EA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68058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4C79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1FF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0C31C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4DFB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5BA4C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1E7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DE5D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BDCE5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A25E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E137F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CFDF86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2F69B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F7C40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328615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F2B18F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369140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131EA5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F711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2FFB4B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B7485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2AC2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3670A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AB19C4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C50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CA3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6F0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0C742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C446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6C40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92D0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0ED32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8D15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D10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9FAE4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C761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E4E5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4295A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8735E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CFEA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C70D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2676A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45F0C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D6660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B9E3D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0BD3F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73304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B5003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7951A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E31F0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CD425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1B551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3F93A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B45BE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DA08C3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01A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77AE1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69E879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5EE0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3CD07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BA6CC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91005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4BEFFB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C53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A8A6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B70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216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FCBC1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657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A19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17A5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BDB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424D5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C8F7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CC063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C37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328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4022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79E4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6703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EDC1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27FD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099B3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78A7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E5C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40C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D64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9586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62E6D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03E557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261992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3CA4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82103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2B5CB8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4DCBF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A95A4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D6CAC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60C3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02E236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775784C" w14:textId="77777777" w:rsidTr="00503750">
        <w:tc>
          <w:tcPr>
            <w:tcW w:w="2302" w:type="dxa"/>
            <w:vAlign w:val="center"/>
          </w:tcPr>
          <w:p w14:paraId="45115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5EB18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137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098C3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F8F13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EE37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78F4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F255D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5581649" w14:textId="77777777" w:rsidTr="00503750">
        <w:tc>
          <w:tcPr>
            <w:tcW w:w="15593" w:type="dxa"/>
            <w:gridSpan w:val="8"/>
            <w:vAlign w:val="center"/>
          </w:tcPr>
          <w:p w14:paraId="4094B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0D98D9" w14:textId="77777777" w:rsidTr="00503750">
        <w:tc>
          <w:tcPr>
            <w:tcW w:w="2302" w:type="dxa"/>
            <w:vAlign w:val="center"/>
          </w:tcPr>
          <w:p w14:paraId="3F5BA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CFC0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14B8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78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121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DE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163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E7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F1D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ADB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42E80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F5E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FA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4A5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FF2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18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7E24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225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347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BDA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F92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66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094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CE8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B9E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C05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D6D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4690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32B0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2981E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CCE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36E6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4784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C50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84C5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D3EDB2" w14:textId="77777777" w:rsidTr="00503750">
        <w:tc>
          <w:tcPr>
            <w:tcW w:w="2302" w:type="dxa"/>
            <w:vAlign w:val="center"/>
          </w:tcPr>
          <w:p w14:paraId="77C0B1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620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5423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C6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4AC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86B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14D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878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15657" w14:textId="77777777" w:rsidTr="00503750">
        <w:tc>
          <w:tcPr>
            <w:tcW w:w="15593" w:type="dxa"/>
            <w:gridSpan w:val="8"/>
            <w:vAlign w:val="center"/>
          </w:tcPr>
          <w:p w14:paraId="35529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BAABE23" w14:textId="77777777" w:rsidTr="00503750">
        <w:tc>
          <w:tcPr>
            <w:tcW w:w="2302" w:type="dxa"/>
            <w:vAlign w:val="center"/>
          </w:tcPr>
          <w:p w14:paraId="147A12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1D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622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E7B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C1C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032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820E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75BB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B839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4D31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741E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C250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5C1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762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CC0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F70E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E387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2747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845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D116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5132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22B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1EBB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D95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EEA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A5DE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402FF" w14:textId="77777777" w:rsidTr="00503750">
        <w:tc>
          <w:tcPr>
            <w:tcW w:w="2302" w:type="dxa"/>
            <w:vAlign w:val="center"/>
          </w:tcPr>
          <w:p w14:paraId="3E4B6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1693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1D80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3FF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95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E6C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F5CD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D9A0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ECDD7" w14:textId="77777777" w:rsidTr="00503750">
        <w:tc>
          <w:tcPr>
            <w:tcW w:w="15593" w:type="dxa"/>
            <w:gridSpan w:val="8"/>
            <w:vAlign w:val="center"/>
          </w:tcPr>
          <w:p w14:paraId="6253C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417A4F" w14:textId="77777777" w:rsidTr="00503750">
        <w:tc>
          <w:tcPr>
            <w:tcW w:w="2302" w:type="dxa"/>
            <w:vAlign w:val="center"/>
          </w:tcPr>
          <w:p w14:paraId="672B83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6A44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BF9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BE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75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838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D0A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8D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42F0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CFDE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7E4A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F550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39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E6B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1A4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DED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98AA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D049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E1CF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F3F2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9CF1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2B1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D41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729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90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B7D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8372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85D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D8BA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6D2E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429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F4C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8F4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B5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77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B579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D9A4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FD17A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AAB5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3893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8CE5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DD2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588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09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F6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65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2645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828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61B5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864F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7CF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EF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CF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ACB1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3C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A00BFC" w14:textId="77777777" w:rsidR="00944C3D" w:rsidRDefault="00944C3D" w:rsidP="00944C3D">
      <w:pPr>
        <w:rPr>
          <w:rFonts w:ascii="Arial" w:hAnsi="Arial"/>
          <w:b/>
        </w:rPr>
      </w:pPr>
    </w:p>
    <w:p w14:paraId="24F8AD1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388E2DE" w14:textId="77777777" w:rsidTr="00503750">
        <w:tc>
          <w:tcPr>
            <w:tcW w:w="1944" w:type="dxa"/>
            <w:vAlign w:val="center"/>
          </w:tcPr>
          <w:p w14:paraId="731556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4AFA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2487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2336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BBB8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1AD2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9BF3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6AFD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2559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88FF0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5162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B29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3ED6481" w14:textId="77777777" w:rsidTr="00503750">
        <w:tc>
          <w:tcPr>
            <w:tcW w:w="15685" w:type="dxa"/>
            <w:gridSpan w:val="12"/>
            <w:vAlign w:val="center"/>
          </w:tcPr>
          <w:p w14:paraId="25742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D0A517" w14:textId="77777777" w:rsidTr="00503750">
        <w:tc>
          <w:tcPr>
            <w:tcW w:w="1944" w:type="dxa"/>
            <w:vAlign w:val="center"/>
          </w:tcPr>
          <w:p w14:paraId="7535A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AD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6A0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E43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2FC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143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7FF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73C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9BB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52F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BA9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F9A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C59D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15A5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70E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08F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A49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B0C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A00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BB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9E5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9CC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CC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79F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A0E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7153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3FF7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B955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E8D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2A1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A6A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52B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2EA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940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CA1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271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C6A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4DF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159C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36B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95E1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79E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64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5923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60E9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8865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40F6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D0A5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0D85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913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7B8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A281CD" w14:textId="77777777" w:rsidTr="00503750">
        <w:tc>
          <w:tcPr>
            <w:tcW w:w="1944" w:type="dxa"/>
            <w:vAlign w:val="center"/>
          </w:tcPr>
          <w:p w14:paraId="2E8E4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793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59A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858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EC4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B2F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110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AB3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D77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A21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7B1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86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53ED1" w14:textId="77777777" w:rsidTr="00503750">
        <w:tc>
          <w:tcPr>
            <w:tcW w:w="15685" w:type="dxa"/>
            <w:gridSpan w:val="12"/>
            <w:vAlign w:val="center"/>
          </w:tcPr>
          <w:p w14:paraId="785A8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A9C458" w14:textId="77777777" w:rsidTr="00503750">
        <w:tc>
          <w:tcPr>
            <w:tcW w:w="1944" w:type="dxa"/>
            <w:vAlign w:val="center"/>
          </w:tcPr>
          <w:p w14:paraId="03F7B1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547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958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E5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8B9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3D6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A0A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9FD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0BC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2A2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76B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F0C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2B5C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9DE2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A6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41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7AB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AA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5A1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60D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ADD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E07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31C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329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F19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5425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AC3E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D83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612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2F4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42B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43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85E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CF2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2ED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25C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2E4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664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8043D" w14:textId="77777777" w:rsidTr="00503750">
        <w:tc>
          <w:tcPr>
            <w:tcW w:w="1944" w:type="dxa"/>
            <w:vAlign w:val="center"/>
          </w:tcPr>
          <w:p w14:paraId="429EF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7CF7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6D7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232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18E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23E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A48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15C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6C2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F74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4CA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445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BD0F0" w14:textId="77777777" w:rsidTr="00503750">
        <w:tc>
          <w:tcPr>
            <w:tcW w:w="15685" w:type="dxa"/>
            <w:gridSpan w:val="12"/>
            <w:vAlign w:val="center"/>
          </w:tcPr>
          <w:p w14:paraId="03477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8DCC98" w14:textId="77777777" w:rsidTr="00503750">
        <w:tc>
          <w:tcPr>
            <w:tcW w:w="1944" w:type="dxa"/>
            <w:vAlign w:val="center"/>
          </w:tcPr>
          <w:p w14:paraId="76EB6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608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1EA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D6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87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903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B8B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419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942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CE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E8D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EBC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9BC4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EEC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532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5AA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40F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9CB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247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3DC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727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D1D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2BF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65F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E04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715C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F98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824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EF4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F30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D91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DC1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88E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8D0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8B6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4AD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C3D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AB9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F5F2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ABB2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E65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3D0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898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478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5E6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654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84A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602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EA4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CC1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F48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7E8B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3188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6FA45C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287B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E39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774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C5A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7C3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A43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C61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CC1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9B9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F77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B2D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40C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B6DE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A538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64B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E3D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2D0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79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E70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0A0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562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763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533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F26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34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A4E1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636C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41D4A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CE9CBB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87D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367B7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EA4F3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3A5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6857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1DDF6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ED9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FF02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57F0B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0F7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A8D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7B430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FB9B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AF4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C783E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1B90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763AFB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78653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74ECD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277F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F7E18E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657F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D81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ADB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4C5D1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8DA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C920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195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BC2F9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9B9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CC41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F53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7B5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CD2E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2AADC0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F8432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D8A7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5332F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C42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ACA2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8795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F9E3C6" w14:textId="77777777" w:rsidTr="00503750">
        <w:trPr>
          <w:trHeight w:val="1073"/>
        </w:trPr>
        <w:tc>
          <w:tcPr>
            <w:tcW w:w="3614" w:type="dxa"/>
            <w:vMerge/>
          </w:tcPr>
          <w:p w14:paraId="4FC8E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A2DE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D8FA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B736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BE7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99E7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F9C79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FC01041" w14:textId="77777777" w:rsidTr="00503750">
        <w:trPr>
          <w:trHeight w:val="283"/>
        </w:trPr>
        <w:tc>
          <w:tcPr>
            <w:tcW w:w="3614" w:type="dxa"/>
          </w:tcPr>
          <w:p w14:paraId="4DA3F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C04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8DF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6CB1C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0B7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B87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B98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B2E12A" w14:textId="77777777" w:rsidTr="00503750">
        <w:trPr>
          <w:trHeight w:val="283"/>
        </w:trPr>
        <w:tc>
          <w:tcPr>
            <w:tcW w:w="3614" w:type="dxa"/>
          </w:tcPr>
          <w:p w14:paraId="063C8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72A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111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6686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4EB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146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3E6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DC4FD7" w14:textId="77777777" w:rsidTr="00503750">
        <w:trPr>
          <w:trHeight w:val="283"/>
        </w:trPr>
        <w:tc>
          <w:tcPr>
            <w:tcW w:w="3614" w:type="dxa"/>
          </w:tcPr>
          <w:p w14:paraId="5474E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42F3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687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373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8C3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258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F4B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EFEC2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A42A61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19235C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9EAE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4A3D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C214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9F5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02CFA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891C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C1262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8588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7D99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9F2891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266B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CEA7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82D05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D7F5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D2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2B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7F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B39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0F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4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866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2C8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07A2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FDC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7D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E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2D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48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E4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60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81E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18E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207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B5B2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5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2D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56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DA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AE5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9B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A60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AB8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69F8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8814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B0F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DB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98A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70C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28E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944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CB4F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A07E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16C7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FB8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13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E7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E2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6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47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78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F84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A910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29A0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BCDE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6B32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16FF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61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88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9B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22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A79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9D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704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CDDD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BBE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C102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7F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1C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82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4DF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5E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44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E76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124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AFA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E04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82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40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23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DE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E2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C2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518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36B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7D40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F256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5E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AD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DA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23E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11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63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669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1983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7344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4D18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0880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341C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76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83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77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0F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A8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62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9CF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CD12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CB7BA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6A4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A9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B2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D0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4B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4D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E6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38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C000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EFB24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4971A2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3D2DA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20D0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52D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D669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9B9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5C6B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8BD5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BCD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5F19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6BD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A446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776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05D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A2E0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B00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A176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7D1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44345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60C3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498BA9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239C85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DC72A3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90640C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CAA4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802D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51C7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6058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1D60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90580C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FF0C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DE2E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A940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0B35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00DC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FE8B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32A78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4EA2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CBBA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C655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D914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96888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534F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6BA6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EC64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E470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B06E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35C8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FFB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197C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DBD0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EAA2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5FA4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BBF74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962F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A6D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4844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75FC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6326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9F615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60AD09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F0EA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5778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B041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DFD9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D65492D" w14:textId="77777777" w:rsidR="00944C3D" w:rsidRDefault="00944C3D" w:rsidP="00944C3D">
      <w:pPr>
        <w:rPr>
          <w:rFonts w:ascii="Arial" w:hAnsi="Arial"/>
          <w:b/>
        </w:rPr>
      </w:pPr>
    </w:p>
    <w:p w14:paraId="71B51AA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F6B3C8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BCBD0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0AD7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BF1A6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092D8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C8257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591E9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FFED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E386A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64A4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FBA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B44F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FF7C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AA7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CDF2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6CD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45D51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9C0A9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F3CA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632D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7B3D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BEE26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A0CBA8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55CD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ECF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47D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00610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96708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59A1BD" w14:textId="77777777" w:rsidTr="00503750">
        <w:tc>
          <w:tcPr>
            <w:tcW w:w="2835" w:type="dxa"/>
            <w:vAlign w:val="center"/>
          </w:tcPr>
          <w:p w14:paraId="7D67CC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22F5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CFBA8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D823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7EAA8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5C0C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32037D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79E8B8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85B98E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5AE1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539F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BEAC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F0560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1B1B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60AC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77C9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C7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68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4A6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EA0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FB45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41B4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5F72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2A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71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7A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A3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9374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6D69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2A89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C9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82D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9D7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DA1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CA31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9A4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8503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5D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18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026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DDA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E3A3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329F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1C3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B1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B1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59B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22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2DF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2BBE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82A88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F07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6DE9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9D03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AB54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0972C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85605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CCA7F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C558754" w14:textId="77777777" w:rsidR="00944C3D" w:rsidRDefault="00944C3D" w:rsidP="00944C3D">
      <w:pPr>
        <w:rPr>
          <w:rFonts w:ascii="Arial" w:hAnsi="Arial"/>
          <w:b/>
        </w:rPr>
      </w:pPr>
    </w:p>
    <w:p w14:paraId="6835630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04FE8CE" w14:textId="77777777" w:rsidTr="00503750">
        <w:tc>
          <w:tcPr>
            <w:tcW w:w="2835" w:type="dxa"/>
            <w:vAlign w:val="center"/>
          </w:tcPr>
          <w:p w14:paraId="6323E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4652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7B6E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F4E36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67FE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47B7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4C51B8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4A30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E96E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8B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06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340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762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78F2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BCF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637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E7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77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748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C78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675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DAE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343F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CA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FE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7B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0A8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A5A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588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A993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A2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57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2E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024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9CB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1C3E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690B7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926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CC9E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DE9C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2DFD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B8D43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7B3212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68503F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E0C5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A4A11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B0CC650" w14:textId="77777777" w:rsidTr="00503750">
        <w:trPr>
          <w:trHeight w:val="699"/>
        </w:trPr>
        <w:tc>
          <w:tcPr>
            <w:tcW w:w="3502" w:type="dxa"/>
            <w:vMerge/>
          </w:tcPr>
          <w:p w14:paraId="27F6F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8E73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A55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95965F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420A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368FA8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60E5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DD89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A87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A88CFA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D91F12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4DBDE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DF01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14E2B6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E48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7AF9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BF680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0D8DAED" w14:textId="77777777" w:rsidTr="00503750">
        <w:trPr>
          <w:trHeight w:val="593"/>
        </w:trPr>
        <w:tc>
          <w:tcPr>
            <w:tcW w:w="3497" w:type="dxa"/>
          </w:tcPr>
          <w:p w14:paraId="20075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494D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CB4D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B2E5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53A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56C1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13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E4D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093CE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72F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267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607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A0C7D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207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C02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A69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FF1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308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097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8A9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EA709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EDC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10A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883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CEF5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9AB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8D2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291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37C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9E36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7D2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9D8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C707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65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170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992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F7022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198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5DB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D740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7435E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E7B3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0D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1A6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581AA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04A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A0D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D20B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0D65B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74C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353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1C455F" w14:textId="77777777" w:rsidR="00944C3D" w:rsidRDefault="00944C3D" w:rsidP="00944C3D">
      <w:pPr>
        <w:rPr>
          <w:rFonts w:ascii="Arial" w:hAnsi="Arial"/>
          <w:b/>
        </w:rPr>
      </w:pPr>
    </w:p>
    <w:p w14:paraId="209E3F54" w14:textId="77777777" w:rsidR="00944C3D" w:rsidRDefault="00944C3D" w:rsidP="00944C3D">
      <w:pPr>
        <w:rPr>
          <w:rFonts w:ascii="Arial" w:hAnsi="Arial"/>
          <w:b/>
        </w:rPr>
      </w:pPr>
    </w:p>
    <w:p w14:paraId="71F04FFB" w14:textId="77777777" w:rsidR="00944C3D" w:rsidRDefault="00944C3D" w:rsidP="00944C3D">
      <w:pPr>
        <w:rPr>
          <w:rFonts w:ascii="Arial" w:hAnsi="Arial"/>
          <w:b/>
        </w:rPr>
      </w:pPr>
    </w:p>
    <w:p w14:paraId="2B39418D" w14:textId="77777777" w:rsidR="00944C3D" w:rsidRDefault="00944C3D" w:rsidP="00944C3D">
      <w:pPr>
        <w:rPr>
          <w:rFonts w:ascii="Arial" w:hAnsi="Arial"/>
          <w:b/>
        </w:rPr>
      </w:pPr>
    </w:p>
    <w:p w14:paraId="4E9491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14:paraId="155F8ED9" w14:textId="77777777" w:rsidTr="00503750">
        <w:tc>
          <w:tcPr>
            <w:tcW w:w="2622" w:type="dxa"/>
            <w:vAlign w:val="center"/>
          </w:tcPr>
          <w:p w14:paraId="3497B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BF287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23C8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6472C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84F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EE753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B8ACB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6B31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0603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A69F39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DF7E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78A4B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B1C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7FAA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FBF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327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85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B31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D56C8" w14:textId="77777777" w:rsidTr="00503750">
        <w:tc>
          <w:tcPr>
            <w:tcW w:w="2622" w:type="dxa"/>
            <w:vAlign w:val="center"/>
          </w:tcPr>
          <w:p w14:paraId="2F735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767F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B1F7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F67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B0C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442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905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334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970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610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B60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483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3E9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5BA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120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4E9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75D6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34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7F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84C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471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9DE35" w14:textId="77777777" w:rsidTr="00503750">
        <w:tc>
          <w:tcPr>
            <w:tcW w:w="2622" w:type="dxa"/>
            <w:vAlign w:val="center"/>
          </w:tcPr>
          <w:p w14:paraId="0F2E05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883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11118.55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FBA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15262.59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AD9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9747.45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932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4B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16633.69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7D7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7E6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BDF8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80F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F2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ED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19C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93EE2" w14:textId="77777777" w:rsidTr="00503750">
        <w:tc>
          <w:tcPr>
            <w:tcW w:w="2622" w:type="dxa"/>
            <w:vAlign w:val="center"/>
          </w:tcPr>
          <w:p w14:paraId="35F38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AF90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BAF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E2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4A3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98D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37BC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9FE4E6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B37CF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801C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7C0A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CC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2E3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15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821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472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200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2450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97B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3D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9CC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427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5DC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666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241A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C11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030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BF2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C0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2D7E0" w14:textId="77777777" w:rsidTr="00503750">
        <w:tc>
          <w:tcPr>
            <w:tcW w:w="2622" w:type="dxa"/>
            <w:vAlign w:val="center"/>
          </w:tcPr>
          <w:p w14:paraId="6191A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CF52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A08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B0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06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95C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CAB75" w14:textId="77777777" w:rsidTr="00503750">
        <w:tc>
          <w:tcPr>
            <w:tcW w:w="2622" w:type="dxa"/>
            <w:vAlign w:val="center"/>
          </w:tcPr>
          <w:p w14:paraId="155072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A4E5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A9F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6E5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174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FEA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58F9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8A88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AB331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11118.55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81D9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15262.59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226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9747.45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E747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BAB9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16633.69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690A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D0501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9A4FC6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B9E22C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CA8251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C4B9D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7351E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81A19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D69B9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E3A2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A9598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D04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E3E64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A15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050F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537FC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AEEC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54E3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A2A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FE96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AA2D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C9C1C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FA2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E055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4ABC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8F1F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5A20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B8EAC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0EE1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832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BB202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4FE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FECD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A2106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D236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AA25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C747C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AD07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741A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3188B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FDCA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F8C9A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25CCB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99313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F4F05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6F21C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0BD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473BB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D8F3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220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0D657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80E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FA37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432C6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E4A1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7B39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658D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44CA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091C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A21D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5243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294E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C38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4E84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CB9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F8E11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73EDD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BE82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B10D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76CF23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85FFADA" w14:textId="77777777" w:rsidTr="00503750">
        <w:tc>
          <w:tcPr>
            <w:tcW w:w="2835" w:type="dxa"/>
            <w:vAlign w:val="center"/>
          </w:tcPr>
          <w:p w14:paraId="2994B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C34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8A2C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AD30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C832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DCC7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0CCB3AC" w14:textId="77777777" w:rsidTr="00503750">
        <w:tc>
          <w:tcPr>
            <w:tcW w:w="2835" w:type="dxa"/>
            <w:vAlign w:val="center"/>
          </w:tcPr>
          <w:p w14:paraId="05275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0F24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C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33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F6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A0D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61006" w14:textId="77777777" w:rsidTr="00503750">
        <w:tc>
          <w:tcPr>
            <w:tcW w:w="2835" w:type="dxa"/>
            <w:vAlign w:val="center"/>
          </w:tcPr>
          <w:p w14:paraId="18159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F7C4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AA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840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A5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020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AFEB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AC17B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BB104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CCF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2BC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811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0DF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563437F" w14:textId="77777777" w:rsidTr="00503750">
        <w:tc>
          <w:tcPr>
            <w:tcW w:w="2835" w:type="dxa"/>
            <w:vAlign w:val="center"/>
          </w:tcPr>
          <w:p w14:paraId="261AC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D536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25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58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A0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FF1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020C8" w14:textId="77777777" w:rsidTr="00503750">
        <w:tc>
          <w:tcPr>
            <w:tcW w:w="2835" w:type="dxa"/>
            <w:vAlign w:val="center"/>
          </w:tcPr>
          <w:p w14:paraId="7C215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3C5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43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BD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DB2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222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86A5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A9674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8F840B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722F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534F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D1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17E5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1808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594F8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F207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FD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F2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47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23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FBB35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1C39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3EBC6C6" w14:textId="77777777" w:rsidTr="00503750">
        <w:tc>
          <w:tcPr>
            <w:tcW w:w="2552" w:type="dxa"/>
            <w:shd w:val="clear" w:color="auto" w:fill="auto"/>
            <w:vAlign w:val="center"/>
          </w:tcPr>
          <w:p w14:paraId="34C541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E6BB1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8F64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C0B7F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03031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1A2359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7356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7C9D69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539F12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AE4B1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28775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2D58F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6EE8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7F265E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3D09F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B5276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1B52A8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CBB6A2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E433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3EEAD9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98F4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824B9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FB0EEBF" w14:textId="77777777" w:rsidTr="00503750">
        <w:tc>
          <w:tcPr>
            <w:tcW w:w="4395" w:type="dxa"/>
            <w:vMerge/>
          </w:tcPr>
          <w:p w14:paraId="668728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A34B5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3250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25F1DC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C3D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2398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6504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BE31A1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052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EB3B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74CCD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70A3E8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26CB0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EC9AC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F92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8D4A459" w14:textId="77777777" w:rsidTr="00503750">
        <w:tc>
          <w:tcPr>
            <w:tcW w:w="4395" w:type="dxa"/>
            <w:vAlign w:val="center"/>
          </w:tcPr>
          <w:p w14:paraId="5F0ED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6DCA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D8AF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6A8423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0B1A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B4D2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9F12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42799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000E4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D44A5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8C8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F5E4D4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B40B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BB30835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5301.09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4EC8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C693F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279D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B2F7934" w14:textId="77777777" w:rsidTr="00503750">
        <w:tc>
          <w:tcPr>
            <w:tcW w:w="4395" w:type="dxa"/>
            <w:vAlign w:val="center"/>
          </w:tcPr>
          <w:p w14:paraId="7ADB0C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08A47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3DCDD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83DF49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74982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A14D5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446E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9054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BDCE3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4164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2B1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C92C27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F5D0D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FD22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F90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A1CB3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53C39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285725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8021E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AEDB53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3FE49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D6641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499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4E44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B1E7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0EE0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0189C53" w14:textId="77777777" w:rsidTr="00503750">
        <w:tc>
          <w:tcPr>
            <w:tcW w:w="1843" w:type="dxa"/>
            <w:vAlign w:val="center"/>
          </w:tcPr>
          <w:p w14:paraId="12BBFB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0BB1A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0283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7F73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07822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BDCD3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9DDC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7DA4B4D" w14:textId="77777777" w:rsidTr="00503750">
        <w:tc>
          <w:tcPr>
            <w:tcW w:w="1843" w:type="dxa"/>
            <w:vAlign w:val="center"/>
          </w:tcPr>
          <w:p w14:paraId="6B31D6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1ECF5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9709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4739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6BE7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8C9E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BA51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10E7D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C87C3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F65FE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E9B4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BAD2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218E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6EA5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D6F2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709BD4" w14:textId="77777777" w:rsidTr="00503750">
        <w:tc>
          <w:tcPr>
            <w:tcW w:w="1843" w:type="dxa"/>
            <w:vAlign w:val="center"/>
          </w:tcPr>
          <w:p w14:paraId="519BEE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6285F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F771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D6D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9EB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EFC1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F00E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7F00D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E16F3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18FF2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4940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3468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A13A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455F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6BBE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3EC26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74FF3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14116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AC82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7DC3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B69A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5E70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1F6A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B4B1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0A4B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4494049" w14:textId="77777777" w:rsidTr="00503750">
        <w:trPr>
          <w:trHeight w:val="664"/>
        </w:trPr>
        <w:tc>
          <w:tcPr>
            <w:tcW w:w="3372" w:type="dxa"/>
          </w:tcPr>
          <w:p w14:paraId="2EF78D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A005B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CFE3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D2A8F3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33D5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4827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6A8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DE26C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C5A07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A94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7D1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A7C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826DC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B9F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6D4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C70FA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D92E2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70AD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1C7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697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B0C79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E50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F9D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6BB9F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D9F5A4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57E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9E5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C90E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2C9E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CE3EF89" w14:textId="77777777" w:rsidTr="00503750">
        <w:tc>
          <w:tcPr>
            <w:tcW w:w="2835" w:type="dxa"/>
            <w:vAlign w:val="center"/>
          </w:tcPr>
          <w:p w14:paraId="2DC4B5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E7A57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6790F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D63A4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2AF5F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39E35A" w14:textId="77777777" w:rsidTr="00503750">
        <w:tc>
          <w:tcPr>
            <w:tcW w:w="2835" w:type="dxa"/>
          </w:tcPr>
          <w:p w14:paraId="6F6923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F87A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AC9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4C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550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C77C6A" w14:textId="77777777" w:rsidTr="00503750">
        <w:tc>
          <w:tcPr>
            <w:tcW w:w="2835" w:type="dxa"/>
          </w:tcPr>
          <w:p w14:paraId="6CD3EB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9073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EEC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F36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0AA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815284" w14:textId="77777777" w:rsidTr="00503750">
        <w:tc>
          <w:tcPr>
            <w:tcW w:w="2835" w:type="dxa"/>
          </w:tcPr>
          <w:p w14:paraId="1FFCA0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9973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EA7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E97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8BE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CF16A8" w14:textId="77777777" w:rsidTr="00503750">
        <w:tc>
          <w:tcPr>
            <w:tcW w:w="2835" w:type="dxa"/>
            <w:vAlign w:val="center"/>
          </w:tcPr>
          <w:p w14:paraId="70473F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86AA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3A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6A5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B7D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650A91" w14:textId="77777777" w:rsidTr="00503750">
        <w:tc>
          <w:tcPr>
            <w:tcW w:w="2835" w:type="dxa"/>
            <w:vAlign w:val="center"/>
          </w:tcPr>
          <w:p w14:paraId="34A4F4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74EA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3C1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EA3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4E2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C305F" w14:textId="77777777" w:rsidTr="00503750">
        <w:tc>
          <w:tcPr>
            <w:tcW w:w="2835" w:type="dxa"/>
          </w:tcPr>
          <w:p w14:paraId="415350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4502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70F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D26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3A3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78F881" w14:textId="77777777" w:rsidTr="00503750">
        <w:tc>
          <w:tcPr>
            <w:tcW w:w="2835" w:type="dxa"/>
          </w:tcPr>
          <w:p w14:paraId="70B889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85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26A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0FB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7C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6C512" w14:textId="77777777" w:rsidTr="00503750">
        <w:tc>
          <w:tcPr>
            <w:tcW w:w="2835" w:type="dxa"/>
          </w:tcPr>
          <w:p w14:paraId="57E24C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A80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447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569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E69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72FC56" w14:textId="77777777" w:rsidR="00944C3D" w:rsidRDefault="00944C3D" w:rsidP="00944C3D">
      <w:pPr>
        <w:rPr>
          <w:rFonts w:ascii="Arial" w:hAnsi="Arial"/>
          <w:b/>
        </w:rPr>
      </w:pPr>
    </w:p>
    <w:p w14:paraId="51473CF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47E760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4F9D1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EDD6D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FAE50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D4622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69B72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8A5C60" w14:textId="77777777" w:rsidTr="00503750">
        <w:trPr>
          <w:trHeight w:val="443"/>
        </w:trPr>
        <w:tc>
          <w:tcPr>
            <w:tcW w:w="2560" w:type="dxa"/>
          </w:tcPr>
          <w:p w14:paraId="7283D9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74EB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AD9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654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6D7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6F1FA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F0689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8CED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E7C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0B3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C52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E6F24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1D29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1D57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AC5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CAF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C3C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11F37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DE99C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6382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4E0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77E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2B1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B514E8" w14:textId="77777777" w:rsidR="00944C3D" w:rsidRDefault="00944C3D" w:rsidP="00944C3D">
      <w:pPr>
        <w:rPr>
          <w:rFonts w:ascii="Arial" w:hAnsi="Arial"/>
          <w:b/>
        </w:rPr>
      </w:pPr>
    </w:p>
    <w:p w14:paraId="49F006D6" w14:textId="77777777" w:rsidR="00944C3D" w:rsidRDefault="00944C3D" w:rsidP="00944C3D">
      <w:pPr>
        <w:rPr>
          <w:rFonts w:ascii="Arial" w:hAnsi="Arial"/>
          <w:b/>
        </w:rPr>
      </w:pPr>
    </w:p>
    <w:p w14:paraId="184311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088882" w14:textId="77777777" w:rsidR="00944C3D" w:rsidRDefault="00944C3D" w:rsidP="00944C3D">
      <w:pPr>
        <w:rPr>
          <w:rFonts w:ascii="Arial" w:hAnsi="Arial"/>
          <w:b/>
        </w:rPr>
      </w:pPr>
    </w:p>
    <w:p w14:paraId="4269CB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EFDE74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FAEEE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4EDF7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8325B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0CA03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D9F1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75BC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1D777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D07F8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96AD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237E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C8B4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1726D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B8F2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3622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E16C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3A25C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C820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92D94D8" w14:textId="77777777" w:rsidTr="00503750">
        <w:trPr>
          <w:trHeight w:val="677"/>
        </w:trPr>
        <w:tc>
          <w:tcPr>
            <w:tcW w:w="3358" w:type="dxa"/>
          </w:tcPr>
          <w:p w14:paraId="5A828D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D8DA8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7E95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B932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B416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BDCC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BE4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D21F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DF35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601E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89D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F783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1B8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FC21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9A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2750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6CCF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E4F8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5F9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828A3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E09A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8AB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39E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FDD8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FC5F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E1F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F6D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81B10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71032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F5409E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391DB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DA0DD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F5A293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60DE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402F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4F10B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EC09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42FF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BCB52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F41BE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4896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7DF3A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F8414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EC257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6631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9AF1A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A8F85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F08A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6F9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63785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8F2B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8979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764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D1257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0C87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6B76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1B3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A3C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99767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5E0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9E8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C8616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1B1C9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23F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5C9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15A4D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4E0C0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2F5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080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612A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9E3C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A1EFDC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E74AF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D79C2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3352D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7EB6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F9E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AB27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5EB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80CAF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25A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7796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391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F949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F78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F63E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D49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E7C77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82BC7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849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A92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3121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0DCB2B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C01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546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E1A29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27A92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7D832E0" w14:textId="77777777" w:rsidTr="00503750">
        <w:tc>
          <w:tcPr>
            <w:tcW w:w="3686" w:type="dxa"/>
            <w:vAlign w:val="center"/>
          </w:tcPr>
          <w:p w14:paraId="079090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007A1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FC807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E16DE8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24A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4EDB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4F52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67D18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638B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E6D3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156E3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98D61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DE4F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8EA7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BA56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04B6A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95923A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BB91F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DF5E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3D66E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08C511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A0A8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B6433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1617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17230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0F99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751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C23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3B5E5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3A66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1558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323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BABA2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B9F2C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812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008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D9B9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C834A3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C24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5A5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A051F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E37CA1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510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CAC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7477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21C0A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E7EB2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CDDC3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3625D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F578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B55DF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9FB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438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BFF2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5EE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B3D8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63FE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B751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4C01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F3E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1CB4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448B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3AE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4FE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C0A9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446F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CA049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D1FE2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71C2BE" w14:textId="77777777" w:rsidR="00944C3D" w:rsidRDefault="00944C3D" w:rsidP="00944C3D">
      <w:pPr>
        <w:rPr>
          <w:sz w:val="22"/>
          <w:szCs w:val="22"/>
        </w:rPr>
      </w:pPr>
    </w:p>
    <w:p w14:paraId="4648B915" w14:textId="77777777" w:rsidR="00944C3D" w:rsidRDefault="00944C3D" w:rsidP="00944C3D">
      <w:pPr>
        <w:rPr>
          <w:sz w:val="22"/>
          <w:szCs w:val="22"/>
        </w:rPr>
      </w:pPr>
    </w:p>
    <w:p w14:paraId="6EF12E1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5825C4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1A2E76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87540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B54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019C1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17B2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5F0105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1C5B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F6773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748FB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1A9135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AF5D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3976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BB8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A5DC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56C4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CE4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571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A1555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FC5D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ADF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38D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55534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53C4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7B83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9C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DF131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96771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745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691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9CC9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EC329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5DD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2F5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6ED22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0FC7D9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6A0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F88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01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227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35EF97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DE7063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2E5CC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4EC2B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82780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9461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05B4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067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EA6A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6C21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55D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0E5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14AB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F30F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DB98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A22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03086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F4E9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2A13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8BF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FFE2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6723C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D54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05E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076E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97511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EE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C59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65DCC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317F5D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9405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D85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C073B" w:rsidRPr="008E004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D4DE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63AF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73DF17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6520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AADF2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E3FDA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2B89E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A9E5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9B93AD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212E5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F3B8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4832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6287FB5" w14:textId="77777777" w:rsidR="00944C3D" w:rsidRPr="003607F0" w:rsidRDefault="00944C3D" w:rsidP="00944C3D"/>
    <w:p w14:paraId="5AB804FD" w14:textId="77777777" w:rsidR="00F47675" w:rsidRPr="00944C3D" w:rsidRDefault="00F47675" w:rsidP="00944C3D"/>
    <w:sectPr w:rsidR="00F47675" w:rsidRPr="00944C3D" w:rsidSect="00460C3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EE906" w14:textId="77777777" w:rsidR="00460C31" w:rsidRDefault="00460C31">
      <w:r>
        <w:separator/>
      </w:r>
    </w:p>
  </w:endnote>
  <w:endnote w:type="continuationSeparator" w:id="0">
    <w:p w14:paraId="34A5E111" w14:textId="77777777" w:rsidR="00460C31" w:rsidRDefault="00460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6A40C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A43C5B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C1DBA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614B03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D6757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D65A85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2811F7" w14:textId="77777777" w:rsidR="00460C31" w:rsidRDefault="00460C31">
      <w:r>
        <w:separator/>
      </w:r>
    </w:p>
  </w:footnote>
  <w:footnote w:type="continuationSeparator" w:id="0">
    <w:p w14:paraId="3B3250A1" w14:textId="77777777" w:rsidR="00460C31" w:rsidRDefault="00460C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357113">
    <w:abstractNumId w:val="13"/>
  </w:num>
  <w:num w:numId="2" w16cid:durableId="7609770">
    <w:abstractNumId w:val="17"/>
  </w:num>
  <w:num w:numId="3" w16cid:durableId="1487627571">
    <w:abstractNumId w:val="8"/>
  </w:num>
  <w:num w:numId="4" w16cid:durableId="1387294406">
    <w:abstractNumId w:val="7"/>
  </w:num>
  <w:num w:numId="5" w16cid:durableId="123419747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689052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3238436">
    <w:abstractNumId w:val="20"/>
  </w:num>
  <w:num w:numId="8" w16cid:durableId="648675530">
    <w:abstractNumId w:val="10"/>
  </w:num>
  <w:num w:numId="9" w16cid:durableId="200947161">
    <w:abstractNumId w:val="0"/>
  </w:num>
  <w:num w:numId="10" w16cid:durableId="1007244867">
    <w:abstractNumId w:val="19"/>
  </w:num>
  <w:num w:numId="11" w16cid:durableId="1404913554">
    <w:abstractNumId w:val="6"/>
  </w:num>
  <w:num w:numId="12" w16cid:durableId="590895851">
    <w:abstractNumId w:val="9"/>
  </w:num>
  <w:num w:numId="13" w16cid:durableId="599408249">
    <w:abstractNumId w:val="12"/>
  </w:num>
  <w:num w:numId="14" w16cid:durableId="91437037">
    <w:abstractNumId w:val="15"/>
  </w:num>
  <w:num w:numId="15" w16cid:durableId="115686084">
    <w:abstractNumId w:val="14"/>
  </w:num>
  <w:num w:numId="16" w16cid:durableId="1808089303">
    <w:abstractNumId w:val="2"/>
  </w:num>
  <w:num w:numId="17" w16cid:durableId="1425151484">
    <w:abstractNumId w:val="4"/>
  </w:num>
  <w:num w:numId="18" w16cid:durableId="1527674357">
    <w:abstractNumId w:val="11"/>
  </w:num>
  <w:num w:numId="19" w16cid:durableId="467363460">
    <w:abstractNumId w:val="5"/>
  </w:num>
  <w:num w:numId="20" w16cid:durableId="1156071651">
    <w:abstractNumId w:val="18"/>
  </w:num>
  <w:num w:numId="21" w16cid:durableId="8671395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9310234.doc"/>
    <w:docVar w:name="arg5" w:val="3"/>
  </w:docVars>
  <w:rsids>
    <w:rsidRoot w:val="009C073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60C31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C073B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F8D821"/>
  <w15:docId w15:val="{2B35B21E-BB3C-4364-BCE3-5310D87D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5330</Words>
  <Characters>30381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2024-02-26T10:51:00Z</dcterms:created>
  <dcterms:modified xsi:type="dcterms:W3CDTF">2024-02-26T10:52:00Z</dcterms:modified>
</cp:coreProperties>
</file>