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21758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8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63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4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3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05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5F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69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3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4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5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60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36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A3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60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D6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1D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2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3C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54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E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60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3AEF6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B49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9DC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E69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03C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B0C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549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F58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406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E15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8E9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1BD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2F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574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2A1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805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4DA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D3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0DE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AE6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C32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1B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284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04E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36F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416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82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667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490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FDA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2FD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0F5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C4F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504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636A2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301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856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08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AC3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EDB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8DB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A67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FEC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9E4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E0F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843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9DB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93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416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234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146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983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3B9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340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CB0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025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55E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B1A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BCA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7AC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57B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8EB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AF3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8F5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E59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EAC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16A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DDB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F2EB1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489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490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9F4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66B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48C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758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917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029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B0A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AC6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3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472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10C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C06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E4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950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2FE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DC8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14D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3F7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F18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D17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BAE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26E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6CB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96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D32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0EB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A5A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04E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1B2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C97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208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8EF84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81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6F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A8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56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E06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F93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D69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8E9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40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8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B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139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3E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9C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BAA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35F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7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D8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AD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E3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592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6E6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70E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2D1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21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DA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A33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83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E6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4A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3ED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31E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4C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D51EB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A1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0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B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CB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D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3D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F9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33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3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05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2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3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97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C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4D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FF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89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8AC8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C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FA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0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B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7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4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B3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E07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582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49A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C2C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99F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C3C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C5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967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31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790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C16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6A3CA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1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7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8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D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79AC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8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5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E5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1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E1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6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8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C3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E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F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0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BFF6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16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35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3B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8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4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7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BA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4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B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4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F2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FC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C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48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A5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1D9D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E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3D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C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9C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20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7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1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D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8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3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0CB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E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61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2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2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7D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8B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11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E3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39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A0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3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8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0C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C1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15BD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32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F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B6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00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0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D9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0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733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309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02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68D078" w14:textId="4042A08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272E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8DC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783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BD2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85F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43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7EC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A16D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A7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6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A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4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A0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A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4962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2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94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E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13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5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2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ED9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97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9F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2F86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95102E1" wp14:editId="13E85DC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4F0CA6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5102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4F0CA6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F9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1A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AE3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5F1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6A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1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4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76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D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3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17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59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F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D40F6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851E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01FAD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DB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462BF03" wp14:editId="6B46AB8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473E0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2BF03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B473E0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12E76C4" wp14:editId="3E8EFD4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5FB9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E76C4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AB5FB9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96FF29" wp14:editId="51C7791F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C0108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6FF29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EC0108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C7E8110" wp14:editId="4C2A24BE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480848" w14:textId="6F38CC9F" w:rsidR="000B647F" w:rsidRDefault="00000000" w:rsidP="00944C3D">
                                  <w:fldSimple w:instr=" MERGEFIELD  aDMOD  \* MERGEFORMAT ">
                                    <w:r w:rsidR="000B160E" w:rsidRPr="000B160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E8110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14480848" w14:textId="6F38CC9F" w:rsidR="000B647F" w:rsidRDefault="00000000" w:rsidP="00944C3D">
                            <w:fldSimple w:instr=" MERGEFIELD  aDMOD  \* MERGEFORMAT ">
                              <w:r w:rsidR="000B160E" w:rsidRPr="000B160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7D07674" wp14:editId="635CE3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ABDE47" w14:textId="396B816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B160E" w:rsidRPr="002A68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07674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2ABDE47" w14:textId="396B816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B160E" w:rsidRPr="002A6814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D7F82A6" wp14:editId="1FC4101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50969" w14:textId="3B96917C" w:rsidR="000B647F" w:rsidRDefault="00000000" w:rsidP="00944C3D">
                                  <w:fldSimple w:instr=" MERGEFIELD  aDRDO  \* MERGEFORMAT ">
                                    <w:r w:rsidR="000B160E" w:rsidRPr="000B160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F82A6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5450969" w14:textId="3B96917C" w:rsidR="000B647F" w:rsidRDefault="00000000" w:rsidP="00944C3D">
                            <w:fldSimple w:instr=" MERGEFIELD  aDRDO  \* MERGEFORMAT ">
                              <w:r w:rsidR="000B160E" w:rsidRPr="000B160E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FAA30E0" wp14:editId="7F21D82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363925" w14:textId="5E39CFA9" w:rsidR="000B647F" w:rsidRDefault="00000000" w:rsidP="00944C3D">
                                  <w:fldSimple w:instr=" MERGEFIELD  aDMDO  \* MERGEFORMAT ">
                                    <w:r w:rsidR="000B160E" w:rsidRPr="000B160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A30E0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0363925" w14:textId="5E39CFA9" w:rsidR="000B647F" w:rsidRDefault="00000000" w:rsidP="00944C3D">
                            <w:fldSimple w:instr=" MERGEFIELD  aDMDO  \* MERGEFORMAT ">
                              <w:r w:rsidR="000B160E" w:rsidRPr="000B160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0DE60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43DF10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754A7F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06DC3F4" wp14:editId="1E03509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87744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DC3F4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C877441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038833C" wp14:editId="130F535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44C59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8833C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0244C59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FDE3F6" wp14:editId="201F400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D52B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DE3F6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C2D52B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9E7E232" wp14:editId="7FDD84F5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8B388C" w14:textId="0B4AE7BA" w:rsidR="000B647F" w:rsidRDefault="00000000" w:rsidP="00944C3D">
                                  <w:fldSimple w:instr=" MERGEFIELD  aDRDOo  \* MERGEFORMAT ">
                                    <w:r w:rsidR="000B160E" w:rsidRPr="000B160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7E23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68B388C" w14:textId="0B4AE7BA" w:rsidR="000B647F" w:rsidRDefault="00000000" w:rsidP="00944C3D">
                            <w:fldSimple w:instr=" MERGEFIELD  aDRDOo  \* MERGEFORMAT ">
                              <w:r w:rsidR="000B160E" w:rsidRPr="000B160E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042A150" wp14:editId="4733731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F230CA" w14:textId="6B59102D" w:rsidR="000B647F" w:rsidRDefault="00000000" w:rsidP="00944C3D">
                                  <w:fldSimple w:instr=" MERGEFIELD  aDMDO  \* MERGEFORMAT ">
                                    <w:r w:rsidR="000B160E" w:rsidRPr="000B160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2A150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0F230CA" w14:textId="6B59102D" w:rsidR="000B647F" w:rsidRDefault="00000000" w:rsidP="00944C3D">
                            <w:fldSimple w:instr=" MERGEFIELD  aDMDO  \* MERGEFORMAT ">
                              <w:r w:rsidR="000B160E" w:rsidRPr="000B160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BD260DE" wp14:editId="70DAEAA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667C0A" w14:textId="6300A7FA" w:rsidR="000B647F" w:rsidRDefault="00000000" w:rsidP="00944C3D">
                                  <w:fldSimple w:instr=" MERGEFIELD  aDRODo  \* MERGEFORMAT ">
                                    <w:r w:rsidR="000B160E" w:rsidRPr="000B160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260DE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0667C0A" w14:textId="6300A7FA" w:rsidR="000B647F" w:rsidRDefault="00000000" w:rsidP="00944C3D">
                            <w:fldSimple w:instr=" MERGEFIELD  aDRODo  \* MERGEFORMAT ">
                              <w:r w:rsidR="000B160E" w:rsidRPr="000B160E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968155B" wp14:editId="4908091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5F037" w14:textId="0BD165D0" w:rsidR="000B647F" w:rsidRDefault="00000000" w:rsidP="00944C3D">
                                  <w:fldSimple w:instr=" MERGEFIELD  aDMOD  \* MERGEFORMAT ">
                                    <w:r w:rsidR="000B160E" w:rsidRPr="000B160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8155B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AC5F037" w14:textId="0BD165D0" w:rsidR="000B647F" w:rsidRDefault="00000000" w:rsidP="00944C3D">
                            <w:fldSimple w:instr=" MERGEFIELD  aDMOD  \* MERGEFORMAT ">
                              <w:r w:rsidR="000B160E" w:rsidRPr="000B160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BD2D7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586DE1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A0CD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8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4E3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D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1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0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F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70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F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4E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2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0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7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4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F5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43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0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70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78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9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19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26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3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A0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3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1A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E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CCA5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5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D4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0C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4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BE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0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94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4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19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1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1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E3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1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DA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2B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C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B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9B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250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E1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94E7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32FB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A56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5335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539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D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8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5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2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68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E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B2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6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1996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0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D7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B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3C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8B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A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ED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0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8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8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2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F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5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17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E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1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E9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15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A8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A9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2467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8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4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3B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B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F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6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E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B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56B8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9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B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D3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F3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70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DF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5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1E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82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C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2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D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77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3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1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E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C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E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1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30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1D2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28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C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C6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D8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F9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4B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9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70CF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2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1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52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EA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3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B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3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83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4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E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B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C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93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D8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7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C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26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D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25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FD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6A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46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05C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0E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4AA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8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3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A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ED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6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F2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DF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5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2721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C8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A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7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AC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E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3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2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9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F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0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7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0F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07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29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1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2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B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D2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9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B6C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4B4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01A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71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E4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34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11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9C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8C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3833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4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48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450B62E" wp14:editId="3769D6DB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302AA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0B62E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6302AA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C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4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5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3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F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07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1B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C5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A4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6468B8" wp14:editId="111260E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BBAE8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468B8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8BBAE8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D5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C9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0C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3C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76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A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F6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2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7D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8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8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C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5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FF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F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E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5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9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5D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F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CD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C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33CE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48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D0D4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80C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1A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1BE306" wp14:editId="0DE108A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AB343F" w14:textId="502C312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B160E" w:rsidRPr="002A68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0036123897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BE306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2AB343F" w14:textId="502C312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B160E" w:rsidRPr="002A6814">
                              <w:rPr>
                                <w:rFonts w:ascii="Arial" w:hAnsi="Arial" w:cs="Arial"/>
                                <w:noProof/>
                              </w:rPr>
                              <w:t>0036123897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AD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6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4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C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7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8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27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26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F5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153C8B" wp14:editId="02C0667C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78C8B" w14:textId="2953940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B160E" w:rsidRPr="002A68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2021594795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53C8B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4A978C8B" w14:textId="2953940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B160E" w:rsidRPr="002A6814">
                              <w:rPr>
                                <w:rFonts w:ascii="Arial" w:hAnsi="Arial" w:cs="Arial"/>
                                <w:noProof/>
                              </w:rPr>
                              <w:t>2021594795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6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5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8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0C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7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8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FE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C7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C0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4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9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F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16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2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6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7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72DD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C2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3F9B1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232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F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5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A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3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0D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6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69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F8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9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27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4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B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8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7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10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0B52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57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AA2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9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A284930" wp14:editId="668C7B5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C49CEB" w14:textId="13F4E2D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B160E" w:rsidRPr="002A68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314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84930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FC49CEB" w14:textId="13F4E2D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B160E" w:rsidRPr="002A6814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314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4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0D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8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2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ED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B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E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7C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8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D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54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DC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2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7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7C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4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B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C3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3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8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7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E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D9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3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28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38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C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D1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F3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CF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DE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9D4A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3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558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47F6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5BA5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4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54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5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2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F1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F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7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A0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D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D8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07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A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BF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5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2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9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F6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0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86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A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C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8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9E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475A6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7F5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65E08D" wp14:editId="7D64506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E31809" w14:textId="1289ECE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B160E" w:rsidRPr="002A68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Bavlnárska  6,8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5E08D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CE31809" w14:textId="1289ECE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B160E" w:rsidRPr="002A6814">
                              <w:rPr>
                                <w:rFonts w:ascii="Arial" w:hAnsi="Arial" w:cs="Arial"/>
                                <w:noProof/>
                              </w:rPr>
                              <w:t>Bavlnárska  6,8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DD1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C2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3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65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2D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E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3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F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23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D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BB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1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0B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9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5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2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D7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C6E18DA" wp14:editId="76BC1FF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DCB6D2" w14:textId="253E16FE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E18DA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ADCB6D2" w14:textId="253E16FE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2E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F2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3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F1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B6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7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6C38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404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17F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115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AE89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1D181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23061F" wp14:editId="1CAEA08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3DD601" w14:textId="09E911D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B160E" w:rsidRPr="002A68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3061F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C3DD601" w14:textId="09E911D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B160E" w:rsidRPr="002A6814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50A5D7" wp14:editId="1AF72AA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57C3B" w14:textId="4B7C7D9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B160E" w:rsidRPr="002A68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0A5D7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AE57C3B" w14:textId="4B7C7D9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B160E" w:rsidRPr="002A6814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62ED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739C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9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A3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5DF7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5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B738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72C4B1F" wp14:editId="194AA0C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6CC6D" w14:textId="14EFA7F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B160E" w:rsidRPr="002A68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C4B1F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1A6CC6D" w14:textId="14EFA7F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B160E" w:rsidRPr="002A6814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87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A2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B1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60B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C7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00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53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EC4F5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50150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F07CFAF" wp14:editId="49B7460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AC59C4" w14:textId="62877E5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7CFAF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8AC59C4" w14:textId="62877E5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69A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3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B9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1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A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5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BB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1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678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AD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4838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B1CB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1C9E1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706C2D4" wp14:editId="796D06A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EB2FD0" w14:textId="6E8A395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B160E" w:rsidRPr="002A681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6C2D4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EEB2FD0" w14:textId="6E8A395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B160E" w:rsidRPr="002A6814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E4FC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BA7E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847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02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2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2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37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AA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E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D0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00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4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4B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6A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6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F5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DD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7C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C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B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1B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6A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4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B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92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9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2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0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4B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FA9A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601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8B3BA6" w14:textId="53440C1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0B160E">
              <w:rPr>
                <w:rFonts w:ascii="Arial" w:hAnsi="Arial"/>
                <w:lang w:eastAsia="sk-SK"/>
              </w:rPr>
              <w:t>27.2.2024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7C3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206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F4D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9F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7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F962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119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28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E2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AD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84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632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2D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E5A8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3D3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33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50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25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D3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963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8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C3C8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79A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F8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EB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BF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40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78BB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B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B3B5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E50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87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1A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41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B6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3FF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0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0A75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4A8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44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2F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B0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78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04C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B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7DAA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559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74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F7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2F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82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189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2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D19D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128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2B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3E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A8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BD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5A0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B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9E36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61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E2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0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B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12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584D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A01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E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1B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B7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1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69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38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3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7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F1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8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B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A1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AD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2F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FF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B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E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0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B7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569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E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A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8A3FF8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68EF434" w14:textId="77777777" w:rsidR="00944C3D" w:rsidRDefault="00944C3D" w:rsidP="00944C3D">
      <w:pPr>
        <w:rPr>
          <w:rFonts w:ascii="Arial" w:hAnsi="Arial"/>
        </w:rPr>
      </w:pPr>
    </w:p>
    <w:p w14:paraId="353B22A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8ADC14E" w14:textId="01BDB8A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CDD963D" w14:textId="7A69DBA1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0B160E">
        <w:rPr>
          <w:rFonts w:ascii="Arial" w:hAnsi="Arial"/>
          <w:sz w:val="22"/>
          <w:szCs w:val="22"/>
        </w:rPr>
        <w:t>Bavlnárska 6,8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BD9983F" w14:textId="5D46B43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5B28CE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DD4D9A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74A5885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9AEC4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0A3B4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5F28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BCACE1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D6D519F" w14:textId="0723C238" w:rsidR="00944C3D" w:rsidRPr="008D0433" w:rsidRDefault="000B160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Bc. Zuzana Misárošová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E101BA" w14:textId="4F2E0223" w:rsidR="00944C3D" w:rsidRPr="008D0433" w:rsidRDefault="000B160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0C02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848E0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E510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677AD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57E8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0FF3F7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B489F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C1E6A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5E494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0F044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323DE7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219C6A2" w14:textId="15E2666A" w:rsidR="00944C3D" w:rsidRDefault="000B160E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Správa bytového </w:t>
      </w:r>
      <w:proofErr w:type="spellStart"/>
      <w:r>
        <w:rPr>
          <w:rFonts w:ascii="Arial" w:hAnsi="Arial"/>
          <w:sz w:val="22"/>
          <w:szCs w:val="22"/>
        </w:rPr>
        <w:t>omu</w:t>
      </w:r>
      <w:proofErr w:type="spellEnd"/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51E5FB0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EDD4FD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B4D637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2EEB802" w14:textId="7607D36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B15F96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50D7B4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BA914DA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13EEF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66DDE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FFB6D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34C9B9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091A9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F22E6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8E84F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B7BE7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CFAB7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94DE9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D08B9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EDFD4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E11C8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B325E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65F23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B11D7C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71ADD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CA0BA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D0EB1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C5191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5FF80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0B9C26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16408A5" w14:textId="25466D6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5AC54F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447C5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62218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CAD9D7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B7F0BD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3F60BA1" w14:textId="297FBF42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1128CEC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59126A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F9804E9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0C8461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DADC7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EBACE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B5EAE8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60149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A75E1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74774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A2300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A5B1F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4C143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54D32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CD594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21A0C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C6B2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55EED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E5CA3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8B4AE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5C5CFEB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0C64D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8C8D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5279C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B9E647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680795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9BC48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745FCF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306864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C59C6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B14A6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24970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65EEB8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27DFE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6A3A0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E60E0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58662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F73AA4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3586A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1EBD25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610FC75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EF164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DB580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71012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EA5B4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BC278A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4B1E3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76DCA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9FF43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0DDE5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922F9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E9C14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4C018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86BAD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5F52B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D1200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83914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0E52D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31ED4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0C28E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C3EAB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BC798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34255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2D3F9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90C52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0D87CD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F0FEF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150DD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652D1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23F43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1F987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28002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69A3DCB" w14:textId="19DF4DC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64170FB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7983E0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6905B4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B0B5AC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DA5B0B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87A7B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D8689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9662C5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230AD1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CA150CB" w14:textId="77777777" w:rsidTr="00503750">
        <w:tc>
          <w:tcPr>
            <w:tcW w:w="2302" w:type="dxa"/>
            <w:vAlign w:val="center"/>
          </w:tcPr>
          <w:p w14:paraId="206C1A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E454C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3A70B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A63CC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1AC3B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78219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508F5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3B187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C5D8460" w14:textId="77777777" w:rsidTr="00503750">
        <w:tc>
          <w:tcPr>
            <w:tcW w:w="15593" w:type="dxa"/>
            <w:gridSpan w:val="8"/>
            <w:vAlign w:val="center"/>
          </w:tcPr>
          <w:p w14:paraId="53A56D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91331EF" w14:textId="77777777" w:rsidTr="00503750">
        <w:tc>
          <w:tcPr>
            <w:tcW w:w="2302" w:type="dxa"/>
            <w:vAlign w:val="center"/>
          </w:tcPr>
          <w:p w14:paraId="7AAC12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660817F" w14:textId="4BE145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54B10A" w14:textId="1FC34D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18A68C" w14:textId="7EF63A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BA2180" w14:textId="0683CB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A400C5" w14:textId="48EB0F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BE542A" w14:textId="43D8C3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AFBDDB" w14:textId="2A1FB6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99AFC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06F5A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AE4D942" w14:textId="03D29F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6F7452" w14:textId="089DB5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CE423B" w14:textId="6A7E26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CFC679" w14:textId="60ED34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FDDF28" w14:textId="55424C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66DB25" w14:textId="29FA0C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F1FD91" w14:textId="08395C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19BCB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4F9CC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E13D9E5" w14:textId="6F300E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9ADB03" w14:textId="2821CF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D10478" w14:textId="57D194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A5252A" w14:textId="08BF44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8FB797" w14:textId="3DD133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82F4F3" w14:textId="590E8D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BC0A2" w14:textId="10DBFD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8518C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169F6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91119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00B45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74F8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7C22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382E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4E85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6A0D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2EC2073" w14:textId="77777777" w:rsidTr="00503750">
        <w:tc>
          <w:tcPr>
            <w:tcW w:w="2302" w:type="dxa"/>
            <w:vAlign w:val="center"/>
          </w:tcPr>
          <w:p w14:paraId="67135F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D338098" w14:textId="4EE87B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D92A7F" w14:textId="34C433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403DE8" w14:textId="4C77B7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9392D3" w14:textId="0BBE69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745C35" w14:textId="1107EB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020F88" w14:textId="43D51A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1AA9AD" w14:textId="6EEE05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91BE77" w14:textId="77777777" w:rsidTr="00503750">
        <w:tc>
          <w:tcPr>
            <w:tcW w:w="15593" w:type="dxa"/>
            <w:gridSpan w:val="8"/>
            <w:vAlign w:val="center"/>
          </w:tcPr>
          <w:p w14:paraId="57A5A4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6AD0E32" w14:textId="77777777" w:rsidTr="00503750">
        <w:tc>
          <w:tcPr>
            <w:tcW w:w="2302" w:type="dxa"/>
            <w:vAlign w:val="center"/>
          </w:tcPr>
          <w:p w14:paraId="5A4497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79980A" w14:textId="358FA5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CA72FB" w14:textId="2B5AA3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A9B544" w14:textId="0A6F90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9BC061" w14:textId="50BF7E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3018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265A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631F1B" w14:textId="3DD6BD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A71A1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80687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D8E01CE" w14:textId="199028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E81F44" w14:textId="14AE2A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044EF7" w14:textId="09D0CA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563CB7" w14:textId="720137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63EA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152B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20F015" w14:textId="4DBC0C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06BCA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CA1A5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0488742" w14:textId="34ECAF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799F27" w14:textId="19518F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DB9381" w14:textId="13642B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B69927" w14:textId="31210A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E26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A902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C53173" w14:textId="371914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1A2011" w14:textId="77777777" w:rsidTr="00503750">
        <w:tc>
          <w:tcPr>
            <w:tcW w:w="2302" w:type="dxa"/>
            <w:vAlign w:val="center"/>
          </w:tcPr>
          <w:p w14:paraId="117F3A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8F96A5C" w14:textId="5052F3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7241E1" w14:textId="1277F1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565B9D" w14:textId="3C0757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0547B6" w14:textId="31D03E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9CFB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6419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3F4A81" w14:textId="15DB64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4F59CA" w14:textId="77777777" w:rsidTr="00503750">
        <w:tc>
          <w:tcPr>
            <w:tcW w:w="15593" w:type="dxa"/>
            <w:gridSpan w:val="8"/>
            <w:vAlign w:val="center"/>
          </w:tcPr>
          <w:p w14:paraId="624CE0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F2FC5B7" w14:textId="77777777" w:rsidTr="00503750">
        <w:tc>
          <w:tcPr>
            <w:tcW w:w="2302" w:type="dxa"/>
            <w:vAlign w:val="center"/>
          </w:tcPr>
          <w:p w14:paraId="113474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458A083" w14:textId="10BC8B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1278BC" w14:textId="4A74F3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AEB883" w14:textId="2C44C5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E948F1" w14:textId="35A5AC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006BC" w14:textId="1ED947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2F5B8D" w14:textId="24B3D7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D7F06F" w14:textId="512A5E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4366F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6C0CC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D7EC891" w14:textId="673B97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E13D91" w14:textId="715BC2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03A3D1" w14:textId="22CB5A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B04EFB" w14:textId="446492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D2ED04" w14:textId="5903A0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DB99C8" w14:textId="759542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A753B7" w14:textId="628707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4AD18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2D15F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547C38C" w14:textId="1C536F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25CCF8" w14:textId="4E1216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350A46" w14:textId="2B401C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D82ADF" w14:textId="6996B1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F18834" w14:textId="40F0C9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02E88B" w14:textId="071325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9FD212" w14:textId="0EE1D8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0EAF2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85441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35A9924" w14:textId="3DE8DF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B1D651" w14:textId="6C6125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77ABE8" w14:textId="1F8E88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0AABE3" w14:textId="0F84FE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70FDAE" w14:textId="7CA3DE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C0CA5D" w14:textId="41E09D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01692" w14:textId="58DD3C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FF0CB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C61B2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5B463A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598E5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5AE676B" w14:textId="03DD4B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C25F78" w14:textId="0386E1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D55224" w14:textId="5552AC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BCF6DD" w14:textId="6C3D23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573035" w14:textId="6459CA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E15CBD" w14:textId="016357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AF7F53" w14:textId="669474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51D57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45ECE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415F1F8" w14:textId="611FE4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F0A337" w14:textId="4E78A3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B252F0" w14:textId="1A3B51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24B8D9" w14:textId="0FEA8E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D439D2" w14:textId="6CF0AB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BAF0B9" w14:textId="34E1AB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B1D554" w14:textId="732E07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777A9F" w14:textId="77777777" w:rsidR="00944C3D" w:rsidRDefault="00944C3D" w:rsidP="00944C3D">
      <w:pPr>
        <w:rPr>
          <w:rFonts w:ascii="Arial" w:hAnsi="Arial"/>
          <w:b/>
        </w:rPr>
      </w:pPr>
    </w:p>
    <w:p w14:paraId="3CA7DC6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CBBDFE5" w14:textId="77777777" w:rsidTr="00503750">
        <w:tc>
          <w:tcPr>
            <w:tcW w:w="1944" w:type="dxa"/>
            <w:vAlign w:val="center"/>
          </w:tcPr>
          <w:p w14:paraId="0EBE85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E109D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E6AC2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0B886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20A06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5B39B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67378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6F2CA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B5FD4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65869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8C3B4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6FFC1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09DB04E" w14:textId="77777777" w:rsidTr="00503750">
        <w:tc>
          <w:tcPr>
            <w:tcW w:w="15685" w:type="dxa"/>
            <w:gridSpan w:val="12"/>
            <w:vAlign w:val="center"/>
          </w:tcPr>
          <w:p w14:paraId="7E8934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721BE00" w14:textId="77777777" w:rsidTr="00503750">
        <w:tc>
          <w:tcPr>
            <w:tcW w:w="1944" w:type="dxa"/>
            <w:vAlign w:val="center"/>
          </w:tcPr>
          <w:p w14:paraId="6C8190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8BBBD0" w14:textId="631FC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8B102CA" w14:textId="77590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9C4CC43" w14:textId="67862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DCE7C0" w14:textId="70BCE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B3A08C" w14:textId="0F93E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22CEA2" w14:textId="3940A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5E0A66" w14:textId="5346E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C1B41C" w14:textId="12A68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2773D5" w14:textId="27666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938E2A" w14:textId="256D5F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5C1CEA7" w14:textId="0D0D2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F2A57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482DD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B8A3003" w14:textId="4949A4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F60B06B" w14:textId="586350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5CBDBC" w14:textId="760EF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E785FF" w14:textId="762D9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0C8A62" w14:textId="18ADB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25D075" w14:textId="42F13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BADFE9" w14:textId="04688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2CCB75" w14:textId="17422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860ADE" w14:textId="70A6D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5BA570" w14:textId="47971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E69BC4" w14:textId="604593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ABF75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DC38C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1FF0B9F" w14:textId="0ECE9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06D7B61" w14:textId="5C7FF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22D697" w14:textId="3EAE8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8F019F" w14:textId="2CAD62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3E20E5" w14:textId="2241E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809A2D" w14:textId="6CB5D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A797E7" w14:textId="2410C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7B2D72" w14:textId="6E826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8B2E8D" w14:textId="6C753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85C3A5" w14:textId="64E8B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AF6469" w14:textId="1DCD6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81C30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03BE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487F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197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2E04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0D351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5F59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9926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0883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42A4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51CB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A89A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0F6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CB246F2" w14:textId="77777777" w:rsidTr="00503750">
        <w:tc>
          <w:tcPr>
            <w:tcW w:w="1944" w:type="dxa"/>
            <w:vAlign w:val="center"/>
          </w:tcPr>
          <w:p w14:paraId="072380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7F2F430" w14:textId="56F82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E8ED45E" w14:textId="59AB3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875E89A" w14:textId="3A3945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69163E" w14:textId="3DE90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870824" w14:textId="6FFB51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5008B9" w14:textId="6FF020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6B6B29" w14:textId="15AA7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FAE872" w14:textId="2278D0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B4547A" w14:textId="0BE08D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41997D9" w14:textId="43F65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E33D45" w14:textId="067EE9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EC5B1" w14:textId="77777777" w:rsidTr="00503750">
        <w:tc>
          <w:tcPr>
            <w:tcW w:w="15685" w:type="dxa"/>
            <w:gridSpan w:val="12"/>
            <w:vAlign w:val="center"/>
          </w:tcPr>
          <w:p w14:paraId="3E58AB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D8701EA" w14:textId="77777777" w:rsidTr="00503750">
        <w:tc>
          <w:tcPr>
            <w:tcW w:w="1944" w:type="dxa"/>
            <w:vAlign w:val="center"/>
          </w:tcPr>
          <w:p w14:paraId="33B2F9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273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1F7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45068E7" w14:textId="7AF637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D51FC3" w14:textId="3C608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305E5E" w14:textId="19990C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A136F4" w14:textId="5E1D6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C623AE" w14:textId="7FF24D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539969" w14:textId="5F23F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312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4237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95C1B11" w14:textId="2C86F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FAC035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F6144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18707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3AB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0D7150" w14:textId="1836B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C0BB96" w14:textId="37D34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E96C2B" w14:textId="39CB3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E77F11" w14:textId="78B59B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029A06" w14:textId="23EC7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DBB2EC" w14:textId="29370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6BB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FC8F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C3E6022" w14:textId="6A950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DBC366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1AC92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47D7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272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0EA1EE" w14:textId="11C47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66E787" w14:textId="78C10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CCE523" w14:textId="37735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7F20F2" w14:textId="32A11B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1FA45B" w14:textId="5EAC7B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F0F2A1" w14:textId="21D0B0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98C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70F83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39AE2C" w14:textId="6E52F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FC971E" w14:textId="77777777" w:rsidTr="00503750">
        <w:tc>
          <w:tcPr>
            <w:tcW w:w="1944" w:type="dxa"/>
            <w:vAlign w:val="center"/>
          </w:tcPr>
          <w:p w14:paraId="6DE3EB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BDA3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770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95DEB1" w14:textId="044A82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8D2011" w14:textId="7FD5D7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13F800" w14:textId="53C9A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1E1150" w14:textId="1E8EB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8AE076" w14:textId="5F57A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D1E3C4" w14:textId="03534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1B81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F559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19681C1" w14:textId="176DF0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1547B9" w14:textId="77777777" w:rsidTr="00503750">
        <w:tc>
          <w:tcPr>
            <w:tcW w:w="15685" w:type="dxa"/>
            <w:gridSpan w:val="12"/>
            <w:vAlign w:val="center"/>
          </w:tcPr>
          <w:p w14:paraId="663E10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4BDEA59" w14:textId="77777777" w:rsidTr="00503750">
        <w:tc>
          <w:tcPr>
            <w:tcW w:w="1944" w:type="dxa"/>
            <w:vAlign w:val="center"/>
          </w:tcPr>
          <w:p w14:paraId="296D8A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A609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6AA75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676D74" w14:textId="77835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DEBDFA" w14:textId="2AC6F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2AFA8F" w14:textId="21803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DB1884" w14:textId="122C9E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484E41" w14:textId="1BD440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EEE656" w14:textId="4FD3E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07391A" w14:textId="47E32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265556" w14:textId="7F03C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A4BB9B" w14:textId="2039E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83053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4D425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9A72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FF4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82B3AA" w14:textId="5C8F60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332507" w14:textId="19933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202DB8" w14:textId="4C2A9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86E42E" w14:textId="617CD4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EC879D" w14:textId="3F68B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1B4FC6" w14:textId="03364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D0528C" w14:textId="788DF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FB82C1" w14:textId="1F99BD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D3DAEF" w14:textId="02683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03B2A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B6B51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F211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83D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19FE1E" w14:textId="228908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367AC5" w14:textId="51EE18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10C868" w14:textId="73B76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E52CE6" w14:textId="4C85C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F85BB4" w14:textId="58510E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E2F4A9" w14:textId="26477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D0E34B" w14:textId="2B6C0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AC7D4D" w14:textId="185BC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44FD0A2" w14:textId="0B9A2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C4C95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9E904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B62B6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ED1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64A5F2" w14:textId="1A628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3F102D" w14:textId="4585B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5C7154" w14:textId="1E8ED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747B54" w14:textId="33180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AC413A" w14:textId="14052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4EFD5A" w14:textId="0D36B5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5A30C6" w14:textId="383E2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0DF5EB" w14:textId="6349A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A017FA" w14:textId="76283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FDE64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A6C90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5DE3E5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477AE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E6578AA" w14:textId="38E41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5D2E54F" w14:textId="1A6A2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6B3A91F" w14:textId="10897E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6BBE30" w14:textId="2EC15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6C0C8F" w14:textId="1795D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2A8A9D" w14:textId="76FA8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147982" w14:textId="7E5FE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8658B8" w14:textId="7F597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06369B" w14:textId="71AEA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E698EC9" w14:textId="5863B0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976A84" w14:textId="0D284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66781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A098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7EF38F" w14:textId="4EDA2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3526E58" w14:textId="55241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60050D" w14:textId="62C4E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AEB0D2" w14:textId="62EE9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C22DBF" w14:textId="35AE2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61E0D6" w14:textId="79304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FB5386" w14:textId="31C132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C01717" w14:textId="54532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42BE46" w14:textId="33A30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8A5313" w14:textId="2F8A4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A20354" w14:textId="7125B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191A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0BA0A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1E0F0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290F07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232CD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20AC7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D2F717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D66FA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2A2DE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002EF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021FE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1E64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836CE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215E9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DA53F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4BFFBD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7F660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EB20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9EB29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D35A51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7D9968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E0B4E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D25A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F659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854671A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16FE0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00AD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11972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45D07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90416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CD1C6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6CB60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5B781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85BE5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86E68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B58F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1A7C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2F769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9DC2AEB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CE526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E10EC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A4789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56CB0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5B1E1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429FD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43C10A3" w14:textId="77777777" w:rsidTr="00503750">
        <w:trPr>
          <w:trHeight w:val="1073"/>
        </w:trPr>
        <w:tc>
          <w:tcPr>
            <w:tcW w:w="3614" w:type="dxa"/>
            <w:vMerge/>
          </w:tcPr>
          <w:p w14:paraId="7E6730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7AECC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7F42B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D392C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56D12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479F6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5E66E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DAF988E" w14:textId="77777777" w:rsidTr="00503750">
        <w:trPr>
          <w:trHeight w:val="283"/>
        </w:trPr>
        <w:tc>
          <w:tcPr>
            <w:tcW w:w="3614" w:type="dxa"/>
          </w:tcPr>
          <w:p w14:paraId="7F5710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1991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1EBC2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C996C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4E90B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B7B0F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B0A1A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5B845B6" w14:textId="77777777" w:rsidTr="00503750">
        <w:trPr>
          <w:trHeight w:val="283"/>
        </w:trPr>
        <w:tc>
          <w:tcPr>
            <w:tcW w:w="3614" w:type="dxa"/>
          </w:tcPr>
          <w:p w14:paraId="247C2A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6F6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FCD0F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8CE13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C300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7FA66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C4532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7559885" w14:textId="77777777" w:rsidTr="00503750">
        <w:trPr>
          <w:trHeight w:val="283"/>
        </w:trPr>
        <w:tc>
          <w:tcPr>
            <w:tcW w:w="3614" w:type="dxa"/>
          </w:tcPr>
          <w:p w14:paraId="39575B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5050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F1A7E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670CE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A81E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506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7D5FC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9C9008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F262F8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5CA246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6FB45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0AF0D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6A1BC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5BDC8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CC458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37FB5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56363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0FA15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51BC7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D82E76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6E36A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C950B2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F2F42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08DC222" w14:textId="50750A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5D41EF" w14:textId="05F56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B72E69" w14:textId="4233A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7C6204" w14:textId="095D0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C8EE45" w14:textId="550E8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69BD76" w14:textId="7080B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961D07" w14:textId="5C4C0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8E4621F" w14:textId="72299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CF464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DA24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7AA84A1" w14:textId="24BFB7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AEC378" w14:textId="5DA8F4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8DA829" w14:textId="414AC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79175F" w14:textId="58D1B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824F43" w14:textId="02B0F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277636" w14:textId="38991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EECA49" w14:textId="6FAB8F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D3361A" w14:textId="002D9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60E18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C812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989B3D5" w14:textId="11836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4C7A6" w14:textId="4DC41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2BF9E8" w14:textId="0916B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1F0184" w14:textId="32880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89DC54" w14:textId="64832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D63EE8" w14:textId="5245A5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38338F" w14:textId="71076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1EB05E" w14:textId="5EEAA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0B8C1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BA1B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1CBE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5D8D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DBA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6E29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E6B3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CDA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7CF5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95D01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53750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0AD0C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7F874DA" w14:textId="067E5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A7B41F" w14:textId="76AE7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B5FCCD" w14:textId="0E5D7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B021E8" w14:textId="3BA7C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11AE87" w14:textId="466D5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614471" w14:textId="60839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B5CE5" w14:textId="41D2A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779FB9" w14:textId="136E6E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DC64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61B05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35FBF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9C6B0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9C2F88E" w14:textId="7D2BDB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659F2" w14:textId="71813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756438" w14:textId="7A93C8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9280DF" w14:textId="4D922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66E4A0" w14:textId="61E7F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5D7A1B" w14:textId="7E41F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224F8C" w14:textId="490CCF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52A3B9" w14:textId="41312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55810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3BF2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D3E5EE" w14:textId="4F828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28C0D8" w14:textId="54EC2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7AC8BA" w14:textId="449B2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73727E" w14:textId="22EAC1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FC2D67" w14:textId="1461E2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66BC42" w14:textId="4A2B0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5102EC" w14:textId="5F0A0A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E9F47F" w14:textId="3F5E5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1699F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43E2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A430361" w14:textId="215A1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E57C1B" w14:textId="0463B4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D6BF73" w14:textId="40FAEA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7B55A1" w14:textId="5AE8F8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90B378" w14:textId="0CB24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41BBFD" w14:textId="6E81C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D5B7FE" w14:textId="2BC175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00785F" w14:textId="478649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C23DD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1DA78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B1616D" w14:textId="5C4C8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37C05" w14:textId="5896DB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E9BB75" w14:textId="533BE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C96A13" w14:textId="7F9BC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F703F8" w14:textId="65889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5FE2E4" w14:textId="6D86A1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900C3A" w14:textId="141EF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C31DB99" w14:textId="178A5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9477A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9CB69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65A82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C048F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0BB33A0" w14:textId="01096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B82E14" w14:textId="294362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CCB4DE" w14:textId="572A7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438F60" w14:textId="3E54F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E030D7" w14:textId="23E8F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BE6F36" w14:textId="16552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BD52EB" w14:textId="3CB12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22D537" w14:textId="0A6B3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64BADA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952710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AC6A370" w14:textId="5E603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8B243" w14:textId="3E5EF2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5BA57C" w14:textId="0F35B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E8442A" w14:textId="5F499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8BC8FD" w14:textId="7C981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AA618F" w14:textId="20915D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6D8802" w14:textId="66582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07A57E" w14:textId="72E5EF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60FC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B8743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B503315" w14:textId="09A715A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EC48E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8F8D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4553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ADE0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9705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C17D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F6F9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DCD0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310B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8562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1473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9DDC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256B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896A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D7FA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B8FD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E93B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93F3AC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9662C5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BF8085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565D3CB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E7ADDE6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C18E49F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A9FA1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03FA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89DA2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27AEA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08FEA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F1153B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20791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70A6C2" w14:textId="701E1E0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7BA390B" w14:textId="7E2AD95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E2B294C" w14:textId="2456DF0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8DC1B54" w14:textId="54B1BC4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C4F522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6C634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DAFC95" w14:textId="23F3A6A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818C788" w14:textId="60975C5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9AB795B" w14:textId="7FB2A62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5B86CE" w14:textId="7D4F7C3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DFE04C2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A0F2F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AF8DAA" w14:textId="3A521F3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DA8D7E" w14:textId="1C56E2E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7319B5" w14:textId="2256CD6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ADDCD7" w14:textId="645C772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5B09A4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50992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523E02" w14:textId="25F9FCA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D21A3A7" w14:textId="7E7CBC2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E8FF7BC" w14:textId="26BB13C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1FDEBB" w14:textId="0457169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D4A2E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31C6B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481961" w14:textId="11A85F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D026006" w14:textId="6A176E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F2AB273" w14:textId="4D870A5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0CD1AC" w14:textId="5180F1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4DF71D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A7A559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31EA8D" w14:textId="3B7DE63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000109F" w14:textId="668A252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8A5EBC" w14:textId="674C0DD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6103E7" w14:textId="4A6E363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B1EEC12" w14:textId="77777777" w:rsidR="00944C3D" w:rsidRDefault="00944C3D" w:rsidP="00944C3D">
      <w:pPr>
        <w:rPr>
          <w:rFonts w:ascii="Arial" w:hAnsi="Arial"/>
          <w:b/>
        </w:rPr>
      </w:pPr>
    </w:p>
    <w:p w14:paraId="2C53336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276BE78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EE7A7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8032C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CD4B4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725DD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2B205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8787B8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075E9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69ACA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B459E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8EEB3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AE89A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1280F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8EF83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7A3CC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1EFAC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37E50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CE2C2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24E65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49D93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C24F0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06A60F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B5A52F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32D15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39D19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CF751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1D598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1FF6B5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2399920" w14:textId="77777777" w:rsidTr="00503750">
        <w:tc>
          <w:tcPr>
            <w:tcW w:w="2835" w:type="dxa"/>
            <w:vAlign w:val="center"/>
          </w:tcPr>
          <w:p w14:paraId="5EC62C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3966A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C899C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63AD5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A2901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23E7C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1AA15B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6B44DC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E195789" w14:textId="05EEEA1A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400719" w14:textId="152630D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5D2C3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76F80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16E708" w14:textId="3A9D18F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149B8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50FF8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0B6891C" w14:textId="086A6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B6A70C" w14:textId="03B8C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337A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E34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4DE345" w14:textId="36ACB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E60ACD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6A001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371A637" w14:textId="2B269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028FED" w14:textId="45C4B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587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27D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A9C48C" w14:textId="5D4A64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B50B0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23909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11E1D5C" w14:textId="77B0F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5904C7" w14:textId="2DE6F1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18F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EC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9F560D" w14:textId="45B77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B0F2A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97447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CDCA348" w14:textId="072EC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0D1A0" w14:textId="20453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26EA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FE0D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65711B" w14:textId="695B4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9BB8E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3599B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FC19F35" w14:textId="62358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05A8D7" w14:textId="7A0BA9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2B3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328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827A54" w14:textId="308436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12B80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711BF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EDA3719" w14:textId="019443C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0A5D4" w14:textId="45C68DC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6697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D488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903375" w14:textId="17AE388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02B3BB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59F8EE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53A64E5" w14:textId="750CA5C2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C3DA6BE" w14:textId="77777777" w:rsidR="00944C3D" w:rsidRDefault="00944C3D" w:rsidP="00944C3D">
      <w:pPr>
        <w:rPr>
          <w:rFonts w:ascii="Arial" w:hAnsi="Arial"/>
          <w:b/>
        </w:rPr>
      </w:pPr>
    </w:p>
    <w:p w14:paraId="4432A31C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111D63B" w14:textId="77777777" w:rsidTr="00503750">
        <w:tc>
          <w:tcPr>
            <w:tcW w:w="2835" w:type="dxa"/>
            <w:vAlign w:val="center"/>
          </w:tcPr>
          <w:p w14:paraId="65A84C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47B6C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DEF6E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55BCB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D8F04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2B7D2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2C8476F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45455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25B0EDA" w14:textId="355272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557AA9" w14:textId="43347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4FB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655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114B59" w14:textId="22F6B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1AF7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D4AF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A52570D" w14:textId="14768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25CA0" w14:textId="07B7C6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0823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54C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AC03CE" w14:textId="6B9A0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CF2EC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3916D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D116EA2" w14:textId="5F5C8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CDE755" w14:textId="50E2E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30A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9EA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70B4A6" w14:textId="20EA3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53066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C4266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A5F5CA7" w14:textId="1AE8CB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724757" w14:textId="43EB3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279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120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C2AC26" w14:textId="15AA8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941D2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12838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F185649" w14:textId="7821D0D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B2F660" w14:textId="72D5916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A2A2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32C3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7D14CF" w14:textId="196DAF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D2DF28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6BDC45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1B9420A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92306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FB346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42744DB" w14:textId="77777777" w:rsidTr="00503750">
        <w:trPr>
          <w:trHeight w:val="699"/>
        </w:trPr>
        <w:tc>
          <w:tcPr>
            <w:tcW w:w="3502" w:type="dxa"/>
            <w:vMerge/>
          </w:tcPr>
          <w:p w14:paraId="1CB60A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ECFDD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780D2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3A9DFB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18938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8526076" w14:textId="2CCE8E0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B4B528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CD9744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6F7F4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165F31E" w14:textId="195ABB83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F2C983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67E805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D4E24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9CFAE03" w14:textId="30204956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F53A2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E0E22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450E9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FAA5D03" w14:textId="77777777" w:rsidTr="00503750">
        <w:trPr>
          <w:trHeight w:val="593"/>
        </w:trPr>
        <w:tc>
          <w:tcPr>
            <w:tcW w:w="3497" w:type="dxa"/>
          </w:tcPr>
          <w:p w14:paraId="274DEE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3C3AC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4BA71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D4164F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5BF37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3CF428C" w14:textId="35C65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38DB4A" w14:textId="0B09F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26CA0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CB7C0C" w14:textId="3002287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62CAC7" w14:textId="05C8A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09F5C8" w14:textId="0C71DA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5511E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22511B" w14:textId="280B307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8E405D" w14:textId="1280A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481B87" w14:textId="1B8F1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324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9C17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33C2C0F" w14:textId="4D1CF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730568" w14:textId="0C2A1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259A5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CE3527" w14:textId="1B32691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DA0B10" w14:textId="41384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E71BE2" w14:textId="002658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34F56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9F1BE0" w14:textId="5F30D2F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FD4E85" w14:textId="5EF25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BA1E9B" w14:textId="68508D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64D17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FB83D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A20F399" w14:textId="13186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2E1192" w14:textId="6E2FD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C599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5C4FB14" w14:textId="5D7A5B7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0E10C39" w14:textId="06870A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9EDE5E" w14:textId="077BC9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DF0B6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8DB748" w14:textId="0D88784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BD0F09" w14:textId="21DBF0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F6A9DB" w14:textId="64D36F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B15E4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EC453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CC0044A" w14:textId="1439C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714002" w14:textId="35E4A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5BFD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7988B3" w14:textId="7D15981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7E37DD" w14:textId="5AE1D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31BE14" w14:textId="55A01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97D31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4AE41E8" w14:textId="44BF982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2339D9" w14:textId="2D33F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6F0822" w14:textId="68C487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8947C1" w14:textId="77777777" w:rsidR="00944C3D" w:rsidRDefault="00944C3D" w:rsidP="00944C3D">
      <w:pPr>
        <w:rPr>
          <w:rFonts w:ascii="Arial" w:hAnsi="Arial"/>
          <w:b/>
        </w:rPr>
      </w:pPr>
    </w:p>
    <w:p w14:paraId="5092BECF" w14:textId="77777777" w:rsidR="00944C3D" w:rsidRDefault="00944C3D" w:rsidP="00944C3D">
      <w:pPr>
        <w:rPr>
          <w:rFonts w:ascii="Arial" w:hAnsi="Arial"/>
          <w:b/>
        </w:rPr>
      </w:pPr>
    </w:p>
    <w:p w14:paraId="28AEE33E" w14:textId="77777777" w:rsidR="00944C3D" w:rsidRDefault="00944C3D" w:rsidP="00944C3D">
      <w:pPr>
        <w:rPr>
          <w:rFonts w:ascii="Arial" w:hAnsi="Arial"/>
          <w:b/>
        </w:rPr>
      </w:pPr>
    </w:p>
    <w:p w14:paraId="58508568" w14:textId="77777777" w:rsidR="00944C3D" w:rsidRDefault="00944C3D" w:rsidP="00944C3D">
      <w:pPr>
        <w:rPr>
          <w:rFonts w:ascii="Arial" w:hAnsi="Arial"/>
          <w:b/>
        </w:rPr>
      </w:pPr>
    </w:p>
    <w:p w14:paraId="241AD65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587"/>
        <w:gridCol w:w="1182"/>
        <w:gridCol w:w="1174"/>
        <w:gridCol w:w="1169"/>
        <w:gridCol w:w="1533"/>
      </w:tblGrid>
      <w:tr w:rsidR="00944C3D" w:rsidRPr="00050529" w14:paraId="00060CD6" w14:textId="77777777" w:rsidTr="00503750">
        <w:tc>
          <w:tcPr>
            <w:tcW w:w="2622" w:type="dxa"/>
            <w:vAlign w:val="center"/>
          </w:tcPr>
          <w:p w14:paraId="349DFF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C7021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4AF11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B3F82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E7ED7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30DB4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FD4EF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6E761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59F6C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FD32BC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32725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455C3A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34331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3CA0D7B" w14:textId="2E820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73F4A2" w14:textId="0AF5E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7CD999" w14:textId="41E89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B48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CE1057" w14:textId="7BE7C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8633C3" w14:textId="77777777" w:rsidTr="00503750">
        <w:tc>
          <w:tcPr>
            <w:tcW w:w="2622" w:type="dxa"/>
            <w:vAlign w:val="center"/>
          </w:tcPr>
          <w:p w14:paraId="193ED2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A10F3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76A385E" w14:textId="2B166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1013840" w14:textId="2E5D4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D7E1BF" w14:textId="10556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FBFE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5E80F6" w14:textId="589C1B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AAFD4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7C83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ADBFF84" w14:textId="32215A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E64E4F" w14:textId="7B214F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5700FF" w14:textId="54373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CDF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97F551" w14:textId="366AD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EEA43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C3EA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EF703AF" w14:textId="0C821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55404C" w14:textId="6A0EA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90507F" w14:textId="6D59A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6CC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A9C4C5" w14:textId="5A7BC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B6ABB6" w14:textId="77777777" w:rsidTr="00503750">
        <w:tc>
          <w:tcPr>
            <w:tcW w:w="2622" w:type="dxa"/>
            <w:vAlign w:val="center"/>
          </w:tcPr>
          <w:p w14:paraId="051DB1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F2EB909" w14:textId="41773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19793.49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7D8A0E" w14:textId="70BDB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6672.00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25F142" w14:textId="12348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1658.23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A557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141000" w14:textId="529E2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24807.26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5D581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E64B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CECF8F3" w14:textId="32C3B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1759DE" w14:textId="6AEA9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DF8074" w14:textId="7BA34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4F9D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62121B" w14:textId="1E19B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754D8A" w14:textId="77777777" w:rsidTr="00503750">
        <w:tc>
          <w:tcPr>
            <w:tcW w:w="2622" w:type="dxa"/>
            <w:vAlign w:val="center"/>
          </w:tcPr>
          <w:p w14:paraId="7B0A6D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A1AE28A" w14:textId="64F9F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71BA3F" w14:textId="66D59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02F53B" w14:textId="684F1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8692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C06F2A" w14:textId="39E1D7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265B9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F2C7235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F02E30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59528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6527064" w14:textId="224481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AE772F" w14:textId="1809DF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1F0B29" w14:textId="4D17C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FBE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39C9E4" w14:textId="238AB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13311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CB79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501F38E" w14:textId="5886E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E95B50" w14:textId="200B9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60E5E6" w14:textId="162FD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60A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FD9A3E" w14:textId="59916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925E1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4FF1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6E86FDD" w14:textId="78901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182BF4" w14:textId="5A6C4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5B1219" w14:textId="03832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D21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BB1E9F" w14:textId="4CC009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CA83F2" w14:textId="77777777" w:rsidTr="00503750">
        <w:tc>
          <w:tcPr>
            <w:tcW w:w="2622" w:type="dxa"/>
            <w:vAlign w:val="center"/>
          </w:tcPr>
          <w:p w14:paraId="3130E8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C65CCDB" w14:textId="4A645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70BCD6" w14:textId="1D45C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0917F7" w14:textId="254C8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E91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32A401" w14:textId="03A1B3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00CD5C" w14:textId="77777777" w:rsidTr="00503750">
        <w:tc>
          <w:tcPr>
            <w:tcW w:w="2622" w:type="dxa"/>
            <w:vAlign w:val="center"/>
          </w:tcPr>
          <w:p w14:paraId="2D349C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6698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16C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81A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66A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72DF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2DD5F8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2D30F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5F33EE6" w14:textId="5D98A2C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19793.49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C0FDD5" w14:textId="3B3D1BC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6672.00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D6AD04" w14:textId="67EDAC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1658.23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B86E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641098" w14:textId="3ADCA06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24807.26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1A67C6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FE9A3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D1D7BC9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46FD97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1F5C89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D007A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229E9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E2A04A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C08B8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65B89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7FD13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B683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5D719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F0DB5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F4A6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EB1E0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6E6E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1A5D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D8DAE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7FB5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80DB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C6695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4AA45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749B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0759E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2646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8E9B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EF189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18FD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6B66F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95A73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8302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C5C2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0B172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836B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F28D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220E8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A5B95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B4B6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6D3F68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EBF2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C3204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4BA4B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9FCBA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BC326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9C42B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54B4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D9A0B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A6034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C351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1228D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4936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D7A7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82FD6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74A6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C73F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BE71D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E954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256C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B3B9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BAE0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6593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ECB48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8DF3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4863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F1CCA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6C2D7F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E47C7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86E71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D5C811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CE928AF" w14:textId="77777777" w:rsidTr="00503750">
        <w:tc>
          <w:tcPr>
            <w:tcW w:w="2835" w:type="dxa"/>
            <w:vAlign w:val="center"/>
          </w:tcPr>
          <w:p w14:paraId="10D08B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B7DA5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E3C47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98FFE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41D78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99324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86C62F3" w14:textId="77777777" w:rsidTr="00503750">
        <w:tc>
          <w:tcPr>
            <w:tcW w:w="2835" w:type="dxa"/>
            <w:vAlign w:val="center"/>
          </w:tcPr>
          <w:p w14:paraId="17CABF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82284EB" w14:textId="40363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521445" w14:textId="0121F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E0804B" w14:textId="564BF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A6A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467E6A" w14:textId="3C3BB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EB2ECC" w14:textId="77777777" w:rsidTr="00503750">
        <w:tc>
          <w:tcPr>
            <w:tcW w:w="2835" w:type="dxa"/>
            <w:vAlign w:val="center"/>
          </w:tcPr>
          <w:p w14:paraId="511CF8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F6A4990" w14:textId="3BAA5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950A62" w14:textId="72697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BC08BF" w14:textId="63B9B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A87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9A924C" w14:textId="7A421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16C370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E6F22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89E7723" w14:textId="6EB365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4D6624" w14:textId="1167BD4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54202F" w14:textId="244AC7A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3924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EE96AB" w14:textId="496D0A8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1DDA638" w14:textId="77777777" w:rsidTr="00503750">
        <w:tc>
          <w:tcPr>
            <w:tcW w:w="2835" w:type="dxa"/>
            <w:vAlign w:val="center"/>
          </w:tcPr>
          <w:p w14:paraId="025464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AA7FCAB" w14:textId="6FC42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951D91" w14:textId="091DC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9C0E62" w14:textId="739F63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E07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1E9F99" w14:textId="20BC1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014741" w14:textId="77777777" w:rsidTr="00503750">
        <w:tc>
          <w:tcPr>
            <w:tcW w:w="2835" w:type="dxa"/>
            <w:vAlign w:val="center"/>
          </w:tcPr>
          <w:p w14:paraId="0F3E93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E9D2CD8" w14:textId="6DE887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E5EB8" w14:textId="1CD5B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14833F" w14:textId="0A16C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FBE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2EB5CD" w14:textId="148EC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B77FA2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6172A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1C86E4B" w14:textId="3649FF7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3C0283" w14:textId="241FED4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392CE3" w14:textId="43FFCCD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7BD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E88EB5" w14:textId="7913592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43FC4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AA8477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4C96882" w14:textId="4E680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BB0E62" w14:textId="57BAA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238032" w14:textId="6A059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F9D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1FAD32" w14:textId="30D04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31201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4A890A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5DEE2B6" w14:textId="77777777" w:rsidTr="00503750">
        <w:tc>
          <w:tcPr>
            <w:tcW w:w="2552" w:type="dxa"/>
            <w:shd w:val="clear" w:color="auto" w:fill="auto"/>
            <w:vAlign w:val="center"/>
          </w:tcPr>
          <w:p w14:paraId="01C169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40773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CF010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0C14B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2814F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DD027E7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2AC15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EBEECB9" w14:textId="026BCC7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D8C4993" w14:textId="02010D9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9EF7A79" w14:textId="3D463AA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33A475A" w14:textId="00D462D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4BFB59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597AB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6992F25" w14:textId="0857141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DB28C82" w14:textId="30BA2BE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5C550FB" w14:textId="32A7DD2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DC0B3D5" w14:textId="14BF920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9A6391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8E851D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A52371A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3995B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D567E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C231473" w14:textId="77777777" w:rsidTr="00503750">
        <w:tc>
          <w:tcPr>
            <w:tcW w:w="4395" w:type="dxa"/>
            <w:vMerge/>
          </w:tcPr>
          <w:p w14:paraId="4F18CB1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53337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8DA5C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BAB4B2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8D435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02691A1" w14:textId="47320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ADABF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5270BB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56F97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5028CE3" w14:textId="04546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E3BF1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E95713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5F9E3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E8ADC1A" w14:textId="543F2F8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2AA1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DBBBB30" w14:textId="77777777" w:rsidTr="00503750">
        <w:tc>
          <w:tcPr>
            <w:tcW w:w="4395" w:type="dxa"/>
            <w:vAlign w:val="center"/>
          </w:tcPr>
          <w:p w14:paraId="1625A3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D07C2E2" w14:textId="3DD057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CC328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4ABE4C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608FF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239BEAC" w14:textId="68DC1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549A2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0928D0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17468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9E3925F" w14:textId="41FF27C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A7333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5A7AA5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1381D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0CA01AD" w14:textId="3D111529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21191.17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AF06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C3E771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36A882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E5F60A8" w14:textId="77777777" w:rsidTr="00503750">
        <w:tc>
          <w:tcPr>
            <w:tcW w:w="4395" w:type="dxa"/>
            <w:vAlign w:val="center"/>
          </w:tcPr>
          <w:p w14:paraId="18F593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01A793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2A7E74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33579E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C0C082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4A11156" w14:textId="381A103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22FC4A" w14:textId="38CF170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3ED98D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5915B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7B57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AD04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6B2DF3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D0E19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0F7D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957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B85AE2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7293E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45957CB" w14:textId="09DCE033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89CCE1" w14:textId="188AB94D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2D44B7B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277D76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A8F6934" w14:textId="42AF9F3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C3C11D" w14:textId="73B4AA2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5606E4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733C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F57DE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12D569E" w14:textId="77777777" w:rsidTr="00503750">
        <w:tc>
          <w:tcPr>
            <w:tcW w:w="1843" w:type="dxa"/>
            <w:vAlign w:val="center"/>
          </w:tcPr>
          <w:p w14:paraId="4EECFC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4AE59D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FB8A07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8F09A5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15D12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A9238F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6A0C83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4BF0EA1" w14:textId="77777777" w:rsidTr="00503750">
        <w:tc>
          <w:tcPr>
            <w:tcW w:w="1843" w:type="dxa"/>
            <w:vAlign w:val="center"/>
          </w:tcPr>
          <w:p w14:paraId="7360E2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6DF74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81ED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8DF0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58DC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FF89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57B4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88A262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0A13C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49F0B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9897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0A28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9CE42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E3E7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2A01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33EB102" w14:textId="77777777" w:rsidTr="00503750">
        <w:tc>
          <w:tcPr>
            <w:tcW w:w="1843" w:type="dxa"/>
            <w:vAlign w:val="center"/>
          </w:tcPr>
          <w:p w14:paraId="46E6C5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E3806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54CC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4458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F12C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36BA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AE78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4F408C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71949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02F5B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D69E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946C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8168B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F9A6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77FB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23C62C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1010E1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086356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BAF7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A935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76DD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1580D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FD4B3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A5B97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C9EAC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8B20530" w14:textId="77777777" w:rsidTr="00503750">
        <w:trPr>
          <w:trHeight w:val="664"/>
        </w:trPr>
        <w:tc>
          <w:tcPr>
            <w:tcW w:w="3372" w:type="dxa"/>
          </w:tcPr>
          <w:p w14:paraId="464052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B7FD9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989709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07B038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07DC73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450A5CD" w14:textId="24E11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F5B058" w14:textId="68AB7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49E7A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A43FB0F" w14:textId="484D902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D034930" w14:textId="140037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1B8F00" w14:textId="7512B8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4F193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C49377A" w14:textId="0A8AD5C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FE2318A" w14:textId="699A91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935C77" w14:textId="3ED2C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589E3F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08676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17AC0BD" w14:textId="798B60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40FDE3" w14:textId="516A9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72612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FBB93E2" w14:textId="2B32CD1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A24F309" w14:textId="05266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8C6101" w14:textId="1E078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4C034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906877C" w14:textId="28D9995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A888A39" w14:textId="46EF3F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2B6EF2" w14:textId="5337E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26413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DA18C76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954B891" w14:textId="77777777" w:rsidTr="00503750">
        <w:tc>
          <w:tcPr>
            <w:tcW w:w="2835" w:type="dxa"/>
            <w:vAlign w:val="center"/>
          </w:tcPr>
          <w:p w14:paraId="699679C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CCA18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00DD3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D750A7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E1E3E9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B67B751" w14:textId="77777777" w:rsidTr="00503750">
        <w:tc>
          <w:tcPr>
            <w:tcW w:w="2835" w:type="dxa"/>
          </w:tcPr>
          <w:p w14:paraId="723981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3187231" w14:textId="79587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E18A8E" w14:textId="3D87C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8D51BD" w14:textId="44519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68585B8" w14:textId="2453B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19F148" w14:textId="77777777" w:rsidTr="00503750">
        <w:tc>
          <w:tcPr>
            <w:tcW w:w="2835" w:type="dxa"/>
          </w:tcPr>
          <w:p w14:paraId="24F05F3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4828592" w14:textId="4D01D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4B06C9" w14:textId="5ECA75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501134" w14:textId="2C020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B0DCF7" w14:textId="714FA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546C45" w14:textId="77777777" w:rsidTr="00503750">
        <w:tc>
          <w:tcPr>
            <w:tcW w:w="2835" w:type="dxa"/>
          </w:tcPr>
          <w:p w14:paraId="3F4A333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C9CB46E" w14:textId="51310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C2B0CF" w14:textId="130DF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05CEAA" w14:textId="3A92A1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D624F3" w14:textId="43626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ACC419" w14:textId="77777777" w:rsidTr="00503750">
        <w:tc>
          <w:tcPr>
            <w:tcW w:w="2835" w:type="dxa"/>
            <w:vAlign w:val="center"/>
          </w:tcPr>
          <w:p w14:paraId="36CA85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27B2718" w14:textId="170F7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978A9B" w14:textId="3B16F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AD0957" w14:textId="276EA5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4C2ED0" w14:textId="71DC3B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DF173A" w14:textId="77777777" w:rsidTr="00503750">
        <w:tc>
          <w:tcPr>
            <w:tcW w:w="2835" w:type="dxa"/>
            <w:vAlign w:val="center"/>
          </w:tcPr>
          <w:p w14:paraId="59EBA11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F8FB710" w14:textId="1B779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EB423" w14:textId="2ABE8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015597" w14:textId="43266D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73D6881" w14:textId="3F253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2365C3" w14:textId="77777777" w:rsidTr="00503750">
        <w:tc>
          <w:tcPr>
            <w:tcW w:w="2835" w:type="dxa"/>
          </w:tcPr>
          <w:p w14:paraId="4E8AB1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9B5889F" w14:textId="4DD0B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470F03" w14:textId="72BD64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179200" w14:textId="4130D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48CE68" w14:textId="1AA9D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8050CB" w14:textId="77777777" w:rsidTr="00503750">
        <w:tc>
          <w:tcPr>
            <w:tcW w:w="2835" w:type="dxa"/>
          </w:tcPr>
          <w:p w14:paraId="6103DE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C8D0CCE" w14:textId="2A7A6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3136B0" w14:textId="3F77C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0C07E1" w14:textId="1C548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972C03" w14:textId="15CA70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F7E92B" w14:textId="77777777" w:rsidTr="00503750">
        <w:tc>
          <w:tcPr>
            <w:tcW w:w="2835" w:type="dxa"/>
          </w:tcPr>
          <w:p w14:paraId="78A876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1D8F455" w14:textId="3C010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225D7C" w14:textId="6E4A4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693A95" w14:textId="0A470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FF94C7B" w14:textId="09AD0B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B8F256" w14:textId="77777777" w:rsidR="00944C3D" w:rsidRDefault="00944C3D" w:rsidP="00944C3D">
      <w:pPr>
        <w:rPr>
          <w:rFonts w:ascii="Arial" w:hAnsi="Arial"/>
          <w:b/>
        </w:rPr>
      </w:pPr>
    </w:p>
    <w:p w14:paraId="50358D4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ED8342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17ACEC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F5BF2F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585214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F59C2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19727A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3F38C07" w14:textId="77777777" w:rsidTr="00503750">
        <w:trPr>
          <w:trHeight w:val="443"/>
        </w:trPr>
        <w:tc>
          <w:tcPr>
            <w:tcW w:w="2560" w:type="dxa"/>
          </w:tcPr>
          <w:p w14:paraId="0755FF9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93AC62F" w14:textId="3B357A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ED19E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AB62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90FF33E" w14:textId="47B75E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8371F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14FE8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189BA2B" w14:textId="745AF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BB7D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7E2E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6DBC0E1" w14:textId="3296B8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D6826D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8B734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7688ED9" w14:textId="1FBAF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13CC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447E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500129A" w14:textId="4C9B1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53F10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65659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9ADBB2A" w14:textId="42457C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8F21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A784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47DFCB1" w14:textId="42AF5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51CA59" w14:textId="77777777" w:rsidR="00944C3D" w:rsidRDefault="00944C3D" w:rsidP="00944C3D">
      <w:pPr>
        <w:rPr>
          <w:rFonts w:ascii="Arial" w:hAnsi="Arial"/>
          <w:b/>
        </w:rPr>
      </w:pPr>
    </w:p>
    <w:p w14:paraId="1FCC6C09" w14:textId="77777777" w:rsidR="00944C3D" w:rsidRDefault="00944C3D" w:rsidP="00944C3D">
      <w:pPr>
        <w:rPr>
          <w:rFonts w:ascii="Arial" w:hAnsi="Arial"/>
          <w:b/>
        </w:rPr>
      </w:pPr>
    </w:p>
    <w:p w14:paraId="0059557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E314312" w14:textId="77777777" w:rsidR="00944C3D" w:rsidRDefault="00944C3D" w:rsidP="00944C3D">
      <w:pPr>
        <w:rPr>
          <w:rFonts w:ascii="Arial" w:hAnsi="Arial"/>
          <w:b/>
        </w:rPr>
      </w:pPr>
    </w:p>
    <w:p w14:paraId="42E6FF4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731644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2DB304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DD757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940D4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8E8514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CE149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9C2B7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DFAC8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CE12F1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382A3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5B6F6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7095A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9B552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5D99D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87E8D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A00BE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71DC36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BDD4BC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B15501D" w14:textId="77777777" w:rsidTr="00503750">
        <w:trPr>
          <w:trHeight w:val="677"/>
        </w:trPr>
        <w:tc>
          <w:tcPr>
            <w:tcW w:w="3358" w:type="dxa"/>
          </w:tcPr>
          <w:p w14:paraId="43B044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C3D88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FB4ED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FC503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BAF17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72318A7" w14:textId="4F528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7586E7" w14:textId="0E3B2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B6325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41C10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3B7267E" w14:textId="43027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4C6B1E" w14:textId="204AA7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68486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2B628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1421125" w14:textId="5B8C4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986BB1" w14:textId="2D2E8C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E1579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3AF95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1FACACC" w14:textId="0A829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42B9DD" w14:textId="29B916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2D683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6EACD1E" w14:textId="6775837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8CBE2BF" w14:textId="05C31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C69420" w14:textId="17287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87FC9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202EE19" w14:textId="2ED6277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5752E2B" w14:textId="64CA1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78EF7B" w14:textId="4E8051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F18AC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D65423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2ADE7B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0AB117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DCA3D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9A9B27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49EA4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5069C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34FEC7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3063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170E6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2F527D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C2EB5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701FC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C7C887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08BE4D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D7F5D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4FFD14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04B018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50BD71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247B9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4976D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84BE51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8860D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9BD0A33" w14:textId="11CF3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3D21F1" w14:textId="4E280B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8C44D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2A10C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764E1D8" w14:textId="5F4DF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38F7EF" w14:textId="3D46B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EA38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839F5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27BB53D" w14:textId="295D5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E4CF1C" w14:textId="17D2E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46F8E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694725F" w14:textId="3C0C9F7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7F45232" w14:textId="46E534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021E08" w14:textId="13F4F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D051E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C71075" w14:textId="01E94D8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3CF12E1" w14:textId="7D215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13E1F5" w14:textId="3CFEB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E2622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0DC799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79564C6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5306B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DA611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70A0C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63073D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947D9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4718CA0" w14:textId="44EC12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2CBBE0" w14:textId="52A83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A61F0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BD8D5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8835389" w14:textId="39E304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2885E9" w14:textId="0B8F57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DB94C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20017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88A7F5A" w14:textId="5C9DB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4450C6" w14:textId="08BC0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D0FEB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1E819EC" w14:textId="3B049E9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03734F9" w14:textId="6C73AB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F7FDD1" w14:textId="74E8A5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29C83A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0C95AE6" w14:textId="001EA2E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7B0F2EA" w14:textId="1F1A3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63A7D1" w14:textId="37111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F347F6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51CA1F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BCEF3A0" w14:textId="77777777" w:rsidTr="00503750">
        <w:tc>
          <w:tcPr>
            <w:tcW w:w="3686" w:type="dxa"/>
            <w:vAlign w:val="center"/>
          </w:tcPr>
          <w:p w14:paraId="367EC6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8852B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7CF6E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73466B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D6513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B453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6005E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291F8A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054C3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EEA98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8F4CE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FB118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4FD0B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AAAC4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439F8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14A5A39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0DC7C4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597880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C7402D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9DCC8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37CE83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5BCD3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80CA7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86FC8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665660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9E593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750941D" w14:textId="619CF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4EFDA4" w14:textId="540DE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B0360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B06FD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6404F04" w14:textId="4E8FC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2417C1" w14:textId="525366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B432A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614BD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4C8CBCD" w14:textId="479AE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3F6936" w14:textId="7474B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C2E9D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107278C" w14:textId="4A3D49F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A8516A1" w14:textId="5FE95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C1E034" w14:textId="06841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C462F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6915A08" w14:textId="2E9413D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137D3F3" w14:textId="64FF64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CAF277" w14:textId="6E2B5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15B6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E0A60F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F36168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638AB7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90C1BF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09A30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B5F133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71797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F181EB6" w14:textId="3E39C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62354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7122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45051E2" w14:textId="167D7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93888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A2A7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CEEA742" w14:textId="3FA805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D9E93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E8D5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41DD76" w14:textId="01787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0D1BC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6D575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615B6A8" w14:textId="74236B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F8436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3F0805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C781631" w14:textId="7363934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F562F" w14:textId="77777777" w:rsidR="00944C3D" w:rsidRDefault="00944C3D" w:rsidP="00944C3D">
      <w:pPr>
        <w:rPr>
          <w:sz w:val="22"/>
          <w:szCs w:val="22"/>
        </w:rPr>
      </w:pPr>
    </w:p>
    <w:p w14:paraId="08DA1BA6" w14:textId="77777777" w:rsidR="00944C3D" w:rsidRDefault="00944C3D" w:rsidP="00944C3D">
      <w:pPr>
        <w:rPr>
          <w:sz w:val="22"/>
          <w:szCs w:val="22"/>
        </w:rPr>
      </w:pPr>
    </w:p>
    <w:p w14:paraId="3263693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AC8993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CAA5680" w14:textId="249E16AE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DC55A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3EC5D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E3981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378EF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B95BC72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175775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270595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B20276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0729AC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A6B233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B3247CC" w14:textId="6A8AB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2F94903" w14:textId="27492D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4E40D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7A8C85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119BE37" w14:textId="58B975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A3284F" w14:textId="48328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ED5F5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61AE97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17ABD18" w14:textId="5048ED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CB4ECCD" w14:textId="238E8C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CE55C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6EB2D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5CFCB15" w14:textId="09A56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FAEAA77" w14:textId="7426B8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EAA21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8BE404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5B50DCE" w14:textId="42C72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DDF7726" w14:textId="30A4F6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72525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58B8B9" w14:textId="2F0D385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AB37AC8" w14:textId="5F29EC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27A21E0" w14:textId="0DAED1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20B0A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6CD7D6B" w14:textId="5F25144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4513322" w14:textId="45548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238136" w14:textId="6E99C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2523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D5674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6ED957FA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8E6FB2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03F1A8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FE8BE4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41F3EE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110F6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087EE81" w14:textId="2739E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9D5A4C7" w14:textId="07EAF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67963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DBE2C1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3AE6378" w14:textId="2932E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2AC8D6" w14:textId="7CD2C2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62304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8FA284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FE7E809" w14:textId="30B3B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BD7C9B" w14:textId="06262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13C25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FE227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21E8706" w14:textId="5DE6C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82E9B97" w14:textId="63131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5024D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13D002" w14:textId="3B5EDA6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71FCA58" w14:textId="54EA54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A28835" w14:textId="7BBF6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FCD52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A2C9F6" w14:textId="60CEED9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C2ACB7E" w14:textId="610582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CD748B" w14:textId="236C4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FCAFE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28B3A01" w14:textId="152D681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23CE83E" w14:textId="62B74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5A66EFC" w14:textId="2CC4BB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B160E" w:rsidRPr="002A681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F63D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9CF4F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16DD1C9" w14:textId="491A48C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D15FF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E8AF0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C8ED7C2" w14:textId="1067D67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EF82D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EBFEBB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5984505" w14:textId="7A9C301B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D9C98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99DF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294D0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07CA04C" w14:textId="77777777" w:rsidR="00944C3D" w:rsidRPr="003607F0" w:rsidRDefault="00944C3D" w:rsidP="00944C3D"/>
    <w:p w14:paraId="181E312B" w14:textId="77777777" w:rsidR="00F47675" w:rsidRPr="00944C3D" w:rsidRDefault="00F47675" w:rsidP="00944C3D"/>
    <w:sectPr w:rsidR="00F47675" w:rsidRPr="00944C3D" w:rsidSect="009662C5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B165F" w14:textId="77777777" w:rsidR="009662C5" w:rsidRDefault="009662C5">
      <w:r>
        <w:separator/>
      </w:r>
    </w:p>
  </w:endnote>
  <w:endnote w:type="continuationSeparator" w:id="0">
    <w:p w14:paraId="202ABEDC" w14:textId="77777777" w:rsidR="009662C5" w:rsidRDefault="0096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AD875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472EDB7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92853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CACF25D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2A412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6BD1D2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C18E4" w14:textId="77777777" w:rsidR="009662C5" w:rsidRDefault="009662C5">
      <w:r>
        <w:separator/>
      </w:r>
    </w:p>
  </w:footnote>
  <w:footnote w:type="continuationSeparator" w:id="0">
    <w:p w14:paraId="4B0785D0" w14:textId="77777777" w:rsidR="009662C5" w:rsidRDefault="00966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517045">
    <w:abstractNumId w:val="13"/>
  </w:num>
  <w:num w:numId="2" w16cid:durableId="638654684">
    <w:abstractNumId w:val="17"/>
  </w:num>
  <w:num w:numId="3" w16cid:durableId="1298416337">
    <w:abstractNumId w:val="8"/>
  </w:num>
  <w:num w:numId="4" w16cid:durableId="918177793">
    <w:abstractNumId w:val="7"/>
  </w:num>
  <w:num w:numId="5" w16cid:durableId="205168708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307800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3344427">
    <w:abstractNumId w:val="20"/>
  </w:num>
  <w:num w:numId="8" w16cid:durableId="1444225476">
    <w:abstractNumId w:val="10"/>
  </w:num>
  <w:num w:numId="9" w16cid:durableId="2046903892">
    <w:abstractNumId w:val="0"/>
  </w:num>
  <w:num w:numId="10" w16cid:durableId="815102595">
    <w:abstractNumId w:val="19"/>
  </w:num>
  <w:num w:numId="11" w16cid:durableId="688684155">
    <w:abstractNumId w:val="6"/>
  </w:num>
  <w:num w:numId="12" w16cid:durableId="1402487324">
    <w:abstractNumId w:val="9"/>
  </w:num>
  <w:num w:numId="13" w16cid:durableId="411777129">
    <w:abstractNumId w:val="12"/>
  </w:num>
  <w:num w:numId="14" w16cid:durableId="86467802">
    <w:abstractNumId w:val="15"/>
  </w:num>
  <w:num w:numId="15" w16cid:durableId="521361378">
    <w:abstractNumId w:val="14"/>
  </w:num>
  <w:num w:numId="16" w16cid:durableId="1218004804">
    <w:abstractNumId w:val="2"/>
  </w:num>
  <w:num w:numId="17" w16cid:durableId="1201698440">
    <w:abstractNumId w:val="4"/>
  </w:num>
  <w:num w:numId="18" w16cid:durableId="1362777475">
    <w:abstractNumId w:val="11"/>
  </w:num>
  <w:num w:numId="19" w16cid:durableId="642849913">
    <w:abstractNumId w:val="5"/>
  </w:num>
  <w:num w:numId="20" w16cid:durableId="641231309">
    <w:abstractNumId w:val="18"/>
  </w:num>
  <w:num w:numId="21" w16cid:durableId="2129813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6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19952547.doc"/>
    <w:docVar w:name="arg5" w:val="1"/>
  </w:docVars>
  <w:rsids>
    <w:rsidRoot w:val="000B160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160E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662C5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6AE8C"/>
  <w15:docId w15:val="{12E54F6A-1115-496C-9A70-B9882EB2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8</TotalTime>
  <Pages>1</Pages>
  <Words>5341</Words>
  <Characters>30450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2024-02-27T12:16:00Z</dcterms:created>
  <dcterms:modified xsi:type="dcterms:W3CDTF">2024-02-27T12:24:00Z</dcterms:modified>
</cp:coreProperties>
</file>