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1E1E4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BA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0A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87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97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E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9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C7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8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25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D8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BE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84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6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73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B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16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1A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D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16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BD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E7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07487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739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F02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181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234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821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DAE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B8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CE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6F3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A15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380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991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12A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396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1DB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A33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46C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3BE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09D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898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FA2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531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5B0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C8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8B0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32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66A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051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EE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7A5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39E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167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B6B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1FAA1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EB9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69D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DC6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900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7E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09B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762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AAF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A3D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3C4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FF5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9FF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40E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F60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9DB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68E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7E7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71D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3B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E23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588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185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900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D48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75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017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499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F1F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BEE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112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96C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5E4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5DE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A2276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263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025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CFD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71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4D5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004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7B2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8DA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FC8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ED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4EC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F85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3B2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F40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C5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580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42C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B9E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CFB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BBF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2DA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150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D2D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AC3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581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701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021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05A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56F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066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D42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C6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380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60157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2D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A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642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835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961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FB9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47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3E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4D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55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ADF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6C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D84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42B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ADF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24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90C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87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B84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5C9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17B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9C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D73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54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DD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346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A6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B0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D2D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DB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36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2C0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5F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FFF47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3E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4B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F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84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DB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28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1B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02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B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61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C3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99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2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B7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4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7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31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77E0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C5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6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3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84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70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D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F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D75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9EA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E17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59C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B9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74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BAF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80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6FE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15D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279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EFBE0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9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3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F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E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3FDF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96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9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4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35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FF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3E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4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5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0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2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6F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A6716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A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A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11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B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9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49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9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02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8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2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7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9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5F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3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A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12C2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9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DD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7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86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8E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FA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81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5C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80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F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0B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115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3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5F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3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F3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3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7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F9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5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7C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1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2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BE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2D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F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8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8EBA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D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E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D5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3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7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9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B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BAF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EE0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2624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1F14C" w14:textId="03F549A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DBD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8518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C3E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000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5C34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9F6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5B7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68F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91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0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8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5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71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9C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E32A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17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F5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2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50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F5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7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D5F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F9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82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39D4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BB4E5F9" wp14:editId="55E73BF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E0A8A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B4E5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9E0A8AA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55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5F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70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54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EA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44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3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C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6F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6F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5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8A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2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2AB35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DD59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0FD31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E97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2F4BA57" wp14:editId="219D714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32C0C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F4BA57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C32C0C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00E6F54" wp14:editId="34D1C38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B7C09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E6F54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EB7C09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460B78" wp14:editId="1032F21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8ABE0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60B78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68ABE0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D7EC4DD" wp14:editId="5352F79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A94FF5" w14:textId="51D48363" w:rsidR="000B647F" w:rsidRDefault="00000000" w:rsidP="00944C3D">
                                  <w:fldSimple w:instr=" MERGEFIELD  aDMOD  \* MERGEFORMAT ">
                                    <w:r w:rsidR="00DF4E34" w:rsidRPr="00DF4E3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EC4D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3A94FF5" w14:textId="51D48363" w:rsidR="000B647F" w:rsidRDefault="00000000" w:rsidP="00944C3D">
                            <w:fldSimple w:instr=" MERGEFIELD  aDMOD  \* MERGEFORMAT ">
                              <w:r w:rsidR="00DF4E34" w:rsidRPr="00DF4E3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0F193F5" wp14:editId="3EC5DCA5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0AE67" w14:textId="2FB2143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4E34" w:rsidRPr="005D5C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F193F5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1A0AE67" w14:textId="2FB2143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4E34" w:rsidRPr="005D5C30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7AE7A16" wp14:editId="0B8E772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17AF17" w14:textId="0FE7BD11" w:rsidR="000B647F" w:rsidRDefault="00000000" w:rsidP="00944C3D">
                                  <w:fldSimple w:instr=" MERGEFIELD  aDRDO  \* MERGEFORMAT ">
                                    <w:r w:rsidR="00DF4E34" w:rsidRPr="00DF4E3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E7A16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C17AF17" w14:textId="0FE7BD11" w:rsidR="000B647F" w:rsidRDefault="00000000" w:rsidP="00944C3D">
                            <w:fldSimple w:instr=" MERGEFIELD  aDRDO  \* MERGEFORMAT ">
                              <w:r w:rsidR="00DF4E34" w:rsidRPr="00DF4E34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37E1936" wp14:editId="479A2B1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0C6286" w14:textId="16958969" w:rsidR="000B647F" w:rsidRDefault="00000000" w:rsidP="00944C3D">
                                  <w:fldSimple w:instr=" MERGEFIELD  aDMDO  \* MERGEFORMAT ">
                                    <w:r w:rsidR="00DF4E34" w:rsidRPr="00DF4E3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E1936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E0C6286" w14:textId="16958969" w:rsidR="000B647F" w:rsidRDefault="00000000" w:rsidP="00944C3D">
                            <w:fldSimple w:instr=" MERGEFIELD  aDMDO  \* MERGEFORMAT ">
                              <w:r w:rsidR="00DF4E34" w:rsidRPr="00DF4E3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6E38B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F82879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D999FA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07428F1" wp14:editId="0353444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9357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428F1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519357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C6EF70A" wp14:editId="38081628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F39B3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6EF70A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6F39B3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46CDB8" wp14:editId="1C4ECB1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5D63C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6CDB8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75D63C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5D1CA29" wp14:editId="2C453F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FA0351" w14:textId="55BA0319" w:rsidR="000B647F" w:rsidRDefault="00000000" w:rsidP="00944C3D">
                                  <w:fldSimple w:instr=" MERGEFIELD  aDRDOo  \* MERGEFORMAT ">
                                    <w:r w:rsidR="00DF4E34" w:rsidRPr="00DF4E3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1CA29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4FA0351" w14:textId="55BA0319" w:rsidR="000B647F" w:rsidRDefault="00000000" w:rsidP="00944C3D">
                            <w:fldSimple w:instr=" MERGEFIELD  aDRDOo  \* MERGEFORMAT ">
                              <w:r w:rsidR="00DF4E34" w:rsidRPr="00DF4E34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7923808" wp14:editId="3F7C939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2A2D9A" w14:textId="1E0CD752" w:rsidR="000B647F" w:rsidRDefault="00000000" w:rsidP="00944C3D">
                                  <w:fldSimple w:instr=" MERGEFIELD  aDMDO  \* MERGEFORMAT ">
                                    <w:r w:rsidR="00DF4E34" w:rsidRPr="00DF4E3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23808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72A2D9A" w14:textId="1E0CD752" w:rsidR="000B647F" w:rsidRDefault="00000000" w:rsidP="00944C3D">
                            <w:fldSimple w:instr=" MERGEFIELD  aDMDO  \* MERGEFORMAT ">
                              <w:r w:rsidR="00DF4E34" w:rsidRPr="00DF4E3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936543B" wp14:editId="244A2F8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C249F1" w14:textId="2E1EB964" w:rsidR="000B647F" w:rsidRDefault="00000000" w:rsidP="00944C3D">
                                  <w:fldSimple w:instr=" MERGEFIELD  aDRODo  \* MERGEFORMAT ">
                                    <w:r w:rsidR="00DF4E34" w:rsidRPr="00DF4E3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36543B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1C249F1" w14:textId="2E1EB964" w:rsidR="000B647F" w:rsidRDefault="00000000" w:rsidP="00944C3D">
                            <w:fldSimple w:instr=" MERGEFIELD  aDRODo  \* MERGEFORMAT ">
                              <w:r w:rsidR="00DF4E34" w:rsidRPr="00DF4E34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D0D3A0F" wp14:editId="0F79354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EB63E2" w14:textId="3CF9035E" w:rsidR="000B647F" w:rsidRDefault="00000000" w:rsidP="00944C3D">
                                  <w:fldSimple w:instr=" MERGEFIELD  aDMOD  \* MERGEFORMAT ">
                                    <w:r w:rsidR="00DF4E34" w:rsidRPr="00DF4E3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D3A0F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AEB63E2" w14:textId="3CF9035E" w:rsidR="000B647F" w:rsidRDefault="00000000" w:rsidP="00944C3D">
                            <w:fldSimple w:instr=" MERGEFIELD  aDMOD  \* MERGEFORMAT ">
                              <w:r w:rsidR="00DF4E34" w:rsidRPr="00DF4E3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8E88A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C1E723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6BE7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1D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E6C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A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1F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A8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CD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D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7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42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3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F5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D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9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35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4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D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3F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B6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B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8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24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C4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B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CC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0F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B9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493F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CC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7D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2F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F9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B5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35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CE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F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4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3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C9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F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3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D3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7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F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6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11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A833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181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0042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C9DB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5DC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7BBA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776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D3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7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1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D9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A3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E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17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9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46E7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57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D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E0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12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4F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1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B0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C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6F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B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6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4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2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9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DD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3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86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A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A6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B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D298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D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4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4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2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7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E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A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B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F87D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0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FD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E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19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8C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9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25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9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A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9B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9F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C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B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8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D4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B5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A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5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D4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2D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CB4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4A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3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C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4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6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D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1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F003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27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F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E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0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C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F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0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6D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2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0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8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17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C7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C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54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2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E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3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4E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C26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FC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1DF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CE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A5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9D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34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1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A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04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5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A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50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2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C132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2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0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FA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9C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08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5C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4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4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AB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0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B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A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1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FC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C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F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B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0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8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DA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26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7B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F6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183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60B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530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1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E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F28A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9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0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7FCD65B" wp14:editId="79B82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CD3C2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CD65B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5CD3C2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3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36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A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2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D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C4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6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2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E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A008F04" wp14:editId="727B5043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0F8A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08F04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B80F8A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41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D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B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4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16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0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0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F6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9F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2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C8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2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C2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D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47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2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03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A9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3E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9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8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9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52C0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F7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E6C8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AC3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E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FC302F0" wp14:editId="7754A0E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93D9BD" w14:textId="59BB758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4E34" w:rsidRPr="005D5C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36122912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302F0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393D9BD" w14:textId="59BB758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4E34" w:rsidRPr="005D5C30">
                              <w:rPr>
                                <w:rFonts w:ascii="Arial" w:hAnsi="Arial" w:cs="Arial"/>
                                <w:noProof/>
                              </w:rPr>
                              <w:t>36122912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F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00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1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1F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9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6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D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36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1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ADB788" wp14:editId="1766886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2773E1" w14:textId="6D89728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4E34" w:rsidRPr="005D5C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2021575369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DB788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E2773E1" w14:textId="6D89728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4E34" w:rsidRPr="005D5C30">
                              <w:rPr>
                                <w:rFonts w:ascii="Arial" w:hAnsi="Arial" w:cs="Arial"/>
                                <w:noProof/>
                              </w:rPr>
                              <w:t>2021575369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8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2E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2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D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6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58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E7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D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0A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5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F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7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B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1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65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66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8E15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B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42E1B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D2C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8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8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A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5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46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6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B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3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E5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0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6E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54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0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B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F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B2C6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555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FC6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A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8B2FB5" wp14:editId="1DB2024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2C9D33" w14:textId="6C28B06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4E34" w:rsidRPr="005D5C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 1162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B2FB5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B2C9D33" w14:textId="6C28B06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4E34" w:rsidRPr="005D5C30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 1162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3F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7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F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F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75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4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6E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D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B2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51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7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4E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23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E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37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1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A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1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5F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F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3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CD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9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4B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C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4C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4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9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0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4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7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A864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60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5FD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2D21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B643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D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D5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0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E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A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B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EB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A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4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1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95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0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02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24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2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BD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7B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5F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3A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6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0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9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17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18557A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200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0D46BD" wp14:editId="055F934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3C1B5C" w14:textId="2D10F69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4E34" w:rsidRPr="005D5C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Dlhé Hony  18,20,22,24,26,28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D46BD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373C1B5C" w14:textId="2D10F69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4E34" w:rsidRPr="005D5C30">
                              <w:rPr>
                                <w:rFonts w:ascii="Arial" w:hAnsi="Arial" w:cs="Arial"/>
                                <w:noProof/>
                              </w:rPr>
                              <w:t>Dlhé Hony  18,20,22,24,26,28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3C7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E8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0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04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E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55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5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16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49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45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9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5B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C0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A5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4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D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6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EA2FE96" wp14:editId="0E0DA5E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E5BF3B" w14:textId="0048BA5A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2FE96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8E5BF3B" w14:textId="0048BA5A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4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04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D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0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A8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9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5A6D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3EB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AC7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1C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577D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47AB97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CA12CA3" wp14:editId="0E3A2DC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5B760" w14:textId="00682A1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4E34" w:rsidRPr="005D5C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12CA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545B760" w14:textId="00682A1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4E34" w:rsidRPr="005D5C30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8FAE67C" wp14:editId="7C690FEA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5DFA47" w14:textId="4DCE36E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4E34" w:rsidRPr="005D5C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FAE67C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B5DFA47" w14:textId="4DCE36E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4E34" w:rsidRPr="005D5C30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29E4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2AD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7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A6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AC23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3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E4C3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5948149" wp14:editId="0D30C256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81E5" w14:textId="785FCE6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4E34" w:rsidRPr="005D5C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48149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1A581E5" w14:textId="785FCE6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4E34" w:rsidRPr="005D5C30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E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D6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9C4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0B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44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97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CB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6D437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6663F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29C178A" wp14:editId="593FC8B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F068F" w14:textId="17E3B45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C178A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90F068F" w14:textId="17E3B45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956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50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45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DF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61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D9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F8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5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B763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64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3E0C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682A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92D55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F052964" wp14:editId="0411D1A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F8BF5F" w14:textId="51C84C5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4E34" w:rsidRPr="005D5C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52964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7F8BF5F" w14:textId="51C84C5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4E34" w:rsidRPr="005D5C30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4904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3626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710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C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5F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6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D4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4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3E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9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9F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45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4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0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F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4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8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8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7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B2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75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0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C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3B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93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0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C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6B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A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DFBE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7A9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2F5931" w14:textId="1E0F028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F4E34">
              <w:rPr>
                <w:rFonts w:ascii="Arial" w:hAnsi="Arial"/>
                <w:lang w:eastAsia="sk-SK"/>
              </w:rPr>
              <w:t>27.2.2024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7D8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B42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47A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C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2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271F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A82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65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4E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D9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FF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83C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8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55C5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F86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C6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3F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A7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54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88A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21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06BE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8D6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5A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27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16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FD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DF4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97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AFC7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CA5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E7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84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84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59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855E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9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DE4E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7AA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22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C6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31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18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712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6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0286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64D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80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26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02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C2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197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99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201C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FCC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CB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53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45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E6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286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6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4C0D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FE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38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9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3A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F6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8A87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849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4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39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40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1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3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2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0C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3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7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F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4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F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7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27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5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8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7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9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6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819C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0D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CF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AB7901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F1F44AE" w14:textId="77777777" w:rsidR="00944C3D" w:rsidRDefault="00944C3D" w:rsidP="00944C3D">
      <w:pPr>
        <w:rPr>
          <w:rFonts w:ascii="Arial" w:hAnsi="Arial"/>
        </w:rPr>
      </w:pPr>
    </w:p>
    <w:p w14:paraId="0D9A92E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E01F9D5" w14:textId="4B29247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CDA6BBF" w14:textId="1530998F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DF4E34">
        <w:rPr>
          <w:rFonts w:ascii="Arial" w:hAnsi="Arial"/>
          <w:sz w:val="22"/>
          <w:szCs w:val="22"/>
        </w:rPr>
        <w:t>Dlhé hony 1162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2645288" w14:textId="3D02D56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DBF049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41F34B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46940A6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C3675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0429B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62C7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E64697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85ED187" w14:textId="396B9AFB" w:rsidR="00944C3D" w:rsidRPr="008D0433" w:rsidRDefault="00DF4E3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Lýdia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Lahká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2898FAEA" w14:textId="28D470F6" w:rsidR="00944C3D" w:rsidRPr="008D0433" w:rsidRDefault="00DF4E3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DEB8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7272D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D2FB2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9D288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CDD3C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CC011E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7AC91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24EFF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BB56A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53A18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D67C84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17A18CB" w14:textId="787600D2" w:rsidR="00944C3D" w:rsidRDefault="00DF4E34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415D98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547936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5ED7BB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2AF7A37" w14:textId="18501FB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0F050F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E5E19E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207C95F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B1459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6A959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9D9C2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7E4428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FC51A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79D3E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674BF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01FD5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AD946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C8005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65312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C3463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3613D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48A3F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6B787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3C0903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36AB5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FCA8E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8C93D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329DF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5E3F44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206F2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854760C" w14:textId="54DD3A5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B41662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F8BE1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A021C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D3C074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2F0665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B93FEBC" w14:textId="620A628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7A0634A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F0DE46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AE4E77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300FB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7BFDE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6D881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7A718A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A91D7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800F2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7648D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AA083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06A2D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450A4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4C182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6298C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C0A63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59CC0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99969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8C3EA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4C21C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0B9717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543B5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18B82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00ED77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46CAA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7C85D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CB057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40EF0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C1B6A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2C9EE6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7CCBF5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4D61E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5613FF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EE05C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05A84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BA5CB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278C5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E3D70E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62036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CC8D03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CBED811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EE904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C6A34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16BAD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ADB5E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00F35B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073EC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A50C7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809D3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BFC10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39300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28B5F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7E444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B2A99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C4528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1E083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0F56E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2ACDB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C5D60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54A72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FB267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F2E67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2435A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CE481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54A93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6C93B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5FF76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45FB9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75728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5B149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96B657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820507D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ABC7F1C" w14:textId="461428C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C653BC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B201C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1FAFEA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507C12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588E9E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0811C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3DA9C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A56F2F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CA7CAA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013E458" w14:textId="77777777" w:rsidTr="00503750">
        <w:tc>
          <w:tcPr>
            <w:tcW w:w="2302" w:type="dxa"/>
            <w:vAlign w:val="center"/>
          </w:tcPr>
          <w:p w14:paraId="7C1656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00D44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7F697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A10B2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DA5FD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405B2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99818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AF40F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AF1EAFD" w14:textId="77777777" w:rsidTr="00503750">
        <w:tc>
          <w:tcPr>
            <w:tcW w:w="15593" w:type="dxa"/>
            <w:gridSpan w:val="8"/>
            <w:vAlign w:val="center"/>
          </w:tcPr>
          <w:p w14:paraId="262BD7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3E48822" w14:textId="77777777" w:rsidTr="00503750">
        <w:tc>
          <w:tcPr>
            <w:tcW w:w="2302" w:type="dxa"/>
            <w:vAlign w:val="center"/>
          </w:tcPr>
          <w:p w14:paraId="2DD0F4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44C5748" w14:textId="447AB1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BD33D5" w14:textId="164332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7A4194" w14:textId="71ABC9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32A461" w14:textId="73FE58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D9005E" w14:textId="48FDD3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EFFBE7" w14:textId="06074E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9F9A05" w14:textId="007D3A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8F684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14763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ACBCAFE" w14:textId="2345C1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375C3A" w14:textId="13E2A7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D9CA66" w14:textId="2EAA0A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36A723" w14:textId="6A3D16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B6BBC4" w14:textId="2036D5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4DFDB6" w14:textId="42E9B5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0AE8BE" w14:textId="6FE6FC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E305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FA099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F241933" w14:textId="53DEC2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E7710C" w14:textId="349C68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E8CA0E" w14:textId="4A720D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9C35C2" w14:textId="56726B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C70F93" w14:textId="4FF75F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AD2170" w14:textId="41CE14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E8B7E2" w14:textId="116467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9E481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45DE7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180BA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271C0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E4B6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276C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88BA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71F8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6667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634E102" w14:textId="77777777" w:rsidTr="00503750">
        <w:tc>
          <w:tcPr>
            <w:tcW w:w="2302" w:type="dxa"/>
            <w:vAlign w:val="center"/>
          </w:tcPr>
          <w:p w14:paraId="7940C3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4894BA8" w14:textId="13EFEE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284113" w14:textId="75D8FD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555F6" w14:textId="4F4234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CF92F7" w14:textId="058CFC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5C3FA" w14:textId="5FD45E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7C3B24" w14:textId="111CC3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F5AE84" w14:textId="18EE98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ECBAD0" w14:textId="77777777" w:rsidTr="00503750">
        <w:tc>
          <w:tcPr>
            <w:tcW w:w="15593" w:type="dxa"/>
            <w:gridSpan w:val="8"/>
            <w:vAlign w:val="center"/>
          </w:tcPr>
          <w:p w14:paraId="25A8E8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F4036B6" w14:textId="77777777" w:rsidTr="00503750">
        <w:tc>
          <w:tcPr>
            <w:tcW w:w="2302" w:type="dxa"/>
            <w:vAlign w:val="center"/>
          </w:tcPr>
          <w:p w14:paraId="23C793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2A2D1" w14:textId="2A1159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DCF56E" w14:textId="520500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C05E11" w14:textId="53416B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E59B9A" w14:textId="48BF7A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8F2C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A079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5941DA" w14:textId="1C27B4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CC3FC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D7FE1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DF114EB" w14:textId="622DC5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BC257A" w14:textId="0484AB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F6BCAB" w14:textId="571BA9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B0D5FF" w14:textId="224EB7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0E64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2FFD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1CBEB0" w14:textId="6363D3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84A0D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5B786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CC18B1E" w14:textId="00AD19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02F27D" w14:textId="29101D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1D712A" w14:textId="36C856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8B243C" w14:textId="708733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F9F2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DFD1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7DC894" w14:textId="713354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0C1B4" w14:textId="77777777" w:rsidTr="00503750">
        <w:tc>
          <w:tcPr>
            <w:tcW w:w="2302" w:type="dxa"/>
            <w:vAlign w:val="center"/>
          </w:tcPr>
          <w:p w14:paraId="531B58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B1D601C" w14:textId="33D464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FD09B0" w14:textId="2B52EB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694D8C" w14:textId="24448C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D0DEEF" w14:textId="77654E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053F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7358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0E26BD" w14:textId="14BA14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FC3FE4" w14:textId="77777777" w:rsidTr="00503750">
        <w:tc>
          <w:tcPr>
            <w:tcW w:w="15593" w:type="dxa"/>
            <w:gridSpan w:val="8"/>
            <w:vAlign w:val="center"/>
          </w:tcPr>
          <w:p w14:paraId="6443F4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08A600A" w14:textId="77777777" w:rsidTr="00503750">
        <w:tc>
          <w:tcPr>
            <w:tcW w:w="2302" w:type="dxa"/>
            <w:vAlign w:val="center"/>
          </w:tcPr>
          <w:p w14:paraId="712BCE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8ABE79A" w14:textId="5AFF75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E0C767" w14:textId="336085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4E86B3" w14:textId="50E8A6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92310E" w14:textId="550337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70D07C" w14:textId="0F845B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FAFC30" w14:textId="2CFAE8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9A0CB" w14:textId="1272A5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6BE3B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79346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80D71BD" w14:textId="09E7D9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D13887" w14:textId="675236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7256DA" w14:textId="7E166D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7AD1CC" w14:textId="35FFA2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CF4877" w14:textId="428A2C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1BD067" w14:textId="56A94C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16CAB8" w14:textId="54BDAC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8299B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A0C9C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0EC428E" w14:textId="58283B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C205FF" w14:textId="75BA0A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CDB43" w14:textId="744AF5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2441BA" w14:textId="5B0C4E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FA52BD" w14:textId="11F96C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44F228" w14:textId="7283AF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0AA5AD" w14:textId="4E25C4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23078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A4FE0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55E41CD" w14:textId="6C2DB5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0F00EE" w14:textId="2BF4FC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A391C9" w14:textId="2A7E8F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1CB85F" w14:textId="5207B8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D9BAA6" w14:textId="66CEE9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DA5D99" w14:textId="6CB69F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5BAFB" w14:textId="743606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F9CAC5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FE47F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A23B03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8E4D4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DBF4338" w14:textId="3DD996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827D6D" w14:textId="6513AE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12C6BF" w14:textId="6DE5D1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5F4282" w14:textId="67E2E2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876D1C" w14:textId="046BEB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71BCFE" w14:textId="45A08F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6C0C61" w14:textId="51342F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69CF1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62D19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B26AD5F" w14:textId="042162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D60D19" w14:textId="181C70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C14E06" w14:textId="051EF0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DB2321" w14:textId="0F567D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DF98DA" w14:textId="73E093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F7EABF" w14:textId="347043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F54520" w14:textId="11A914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3B7A5C" w14:textId="77777777" w:rsidR="00944C3D" w:rsidRDefault="00944C3D" w:rsidP="00944C3D">
      <w:pPr>
        <w:rPr>
          <w:rFonts w:ascii="Arial" w:hAnsi="Arial"/>
          <w:b/>
        </w:rPr>
      </w:pPr>
    </w:p>
    <w:p w14:paraId="49D1C15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33F35F9" w14:textId="77777777" w:rsidTr="00503750">
        <w:tc>
          <w:tcPr>
            <w:tcW w:w="1944" w:type="dxa"/>
            <w:vAlign w:val="center"/>
          </w:tcPr>
          <w:p w14:paraId="0EF2D6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520EF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B8741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EE47C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E9019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93D40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DECBD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E1DE3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BAFA9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CF862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FE4F1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D013A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F85DD55" w14:textId="77777777" w:rsidTr="00503750">
        <w:tc>
          <w:tcPr>
            <w:tcW w:w="15685" w:type="dxa"/>
            <w:gridSpan w:val="12"/>
            <w:vAlign w:val="center"/>
          </w:tcPr>
          <w:p w14:paraId="6B0666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EEAE64B" w14:textId="77777777" w:rsidTr="00503750">
        <w:tc>
          <w:tcPr>
            <w:tcW w:w="1944" w:type="dxa"/>
            <w:vAlign w:val="center"/>
          </w:tcPr>
          <w:p w14:paraId="7D88F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9E6C5F8" w14:textId="33145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4577DC" w14:textId="576F43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1418AE" w14:textId="2848E7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037219" w14:textId="6D6787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3D0D55" w14:textId="77BA6B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357795" w14:textId="066E17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3952CA" w14:textId="397BDB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29EA0B" w14:textId="404B28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049FF4" w14:textId="50E9D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794C6D" w14:textId="392CCA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75C3F1" w14:textId="31C66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5402C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4919A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0EA6084" w14:textId="122D9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A85543D" w14:textId="4B517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7FD690D" w14:textId="4F1ED8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B3E234" w14:textId="0856B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F9AD7E" w14:textId="49087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81BB59" w14:textId="03841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FD39D8" w14:textId="1AABF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A0FEB1" w14:textId="17BAE3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57A35E" w14:textId="629B1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232989" w14:textId="1218B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FD452F" w14:textId="4B900B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E4B0D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EFC4D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03388CB" w14:textId="3140C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413BC0D" w14:textId="38DC7B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21EC34" w14:textId="4CD87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6F6A8C" w14:textId="558CD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5746AA" w14:textId="4D329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3EBE5F" w14:textId="2C225A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1A41D1" w14:textId="5D4E9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5BB9C8" w14:textId="167ABE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F2F2BD" w14:textId="2A537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5728A1" w14:textId="1D11B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BE9EF3" w14:textId="1AE631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EFCC9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161C6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F197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01A3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C0F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15300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841A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8DBB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080D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973F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01F0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0668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7BA0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C258B10" w14:textId="77777777" w:rsidTr="00503750">
        <w:tc>
          <w:tcPr>
            <w:tcW w:w="1944" w:type="dxa"/>
            <w:vAlign w:val="center"/>
          </w:tcPr>
          <w:p w14:paraId="5B8927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7B8A29C" w14:textId="3415C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1430381" w14:textId="10158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2EA349E" w14:textId="4827E8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F1798D" w14:textId="243EB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D0DC22" w14:textId="166B3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99C9E3" w14:textId="4947F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E2D286" w14:textId="0B1C1A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B315F9" w14:textId="741EC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5EF39C" w14:textId="2839D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B46EC7" w14:textId="78DE1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0AB099" w14:textId="01B465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9B8466" w14:textId="77777777" w:rsidTr="00503750">
        <w:tc>
          <w:tcPr>
            <w:tcW w:w="15685" w:type="dxa"/>
            <w:gridSpan w:val="12"/>
            <w:vAlign w:val="center"/>
          </w:tcPr>
          <w:p w14:paraId="5754C8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C802F83" w14:textId="77777777" w:rsidTr="00503750">
        <w:tc>
          <w:tcPr>
            <w:tcW w:w="1944" w:type="dxa"/>
            <w:vAlign w:val="center"/>
          </w:tcPr>
          <w:p w14:paraId="6B3330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5EA73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E6B89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915C60" w14:textId="572F9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91BAD8" w14:textId="0EAF1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B9E6EE" w14:textId="35BB2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DD18F7" w14:textId="4F649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13BA23" w14:textId="7BA89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D8949A" w14:textId="22EDC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C9A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1381A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059B4F7" w14:textId="451EAC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E184C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CAB8E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C952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671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40D4F8" w14:textId="413AE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36E4B7" w14:textId="45CFA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F12A47" w14:textId="3F939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EFD1EA" w14:textId="3F5F8A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54DBF8" w14:textId="1660C4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878A63" w14:textId="396F3C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D4F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5B73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09F1B27" w14:textId="23D52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FEFD0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AEB4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95FF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EBF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007FC9" w14:textId="264A7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32ED2D" w14:textId="6F7CE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C1C92C" w14:textId="0CFEB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4F3DBB" w14:textId="169BD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FFF0E0" w14:textId="24326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C86EDB" w14:textId="6A90E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51A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4222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D36C3B5" w14:textId="5F787D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BD7E86" w14:textId="77777777" w:rsidTr="00503750">
        <w:tc>
          <w:tcPr>
            <w:tcW w:w="1944" w:type="dxa"/>
            <w:vAlign w:val="center"/>
          </w:tcPr>
          <w:p w14:paraId="293DBC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069D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2BD6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7DCA49C" w14:textId="60CC1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A3AD3E" w14:textId="4276E0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3A02AE" w14:textId="0F6827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85C147" w14:textId="6E568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548222" w14:textId="03983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1114D1" w14:textId="75FAAB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584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FAE5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F6AA15F" w14:textId="71BCC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25B2F0" w14:textId="77777777" w:rsidTr="00503750">
        <w:tc>
          <w:tcPr>
            <w:tcW w:w="15685" w:type="dxa"/>
            <w:gridSpan w:val="12"/>
            <w:vAlign w:val="center"/>
          </w:tcPr>
          <w:p w14:paraId="68AB99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C67D2DF" w14:textId="77777777" w:rsidTr="00503750">
        <w:tc>
          <w:tcPr>
            <w:tcW w:w="1944" w:type="dxa"/>
            <w:vAlign w:val="center"/>
          </w:tcPr>
          <w:p w14:paraId="334E53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EF8F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32CF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48E119" w14:textId="361AC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F0412B" w14:textId="7001A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00D43C" w14:textId="4F388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DAAB74" w14:textId="64F08D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F0810C" w14:textId="3564D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935F3B" w14:textId="666C42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B94B46" w14:textId="57CBC5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89AB8D" w14:textId="4399E8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870216" w14:textId="6CB47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214CEF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61176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6F8F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0FC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9F33C1" w14:textId="2D8394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916287" w14:textId="1C438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7DD925" w14:textId="549D8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001CE9" w14:textId="01FDD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61E085" w14:textId="62FB6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EF5245" w14:textId="13CAF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33CF99" w14:textId="079FB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AFF2B5" w14:textId="131E0A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FEC03A" w14:textId="01BC6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AEDCD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1913A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B8A8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712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3CECE2" w14:textId="010B6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58792F" w14:textId="3E584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2DED2B" w14:textId="2F00C8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F07672" w14:textId="2DBAA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FCB580" w14:textId="794DC6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CBD148" w14:textId="269DD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289292" w14:textId="64C83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8BB598" w14:textId="539595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C257CB" w14:textId="47C3CE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C2675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B5AF2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B1AF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C72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CED2A9" w14:textId="5E55C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74404F" w14:textId="0BA05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D40944" w14:textId="62D3D2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744520" w14:textId="29453A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8CCB25" w14:textId="7094E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5A2135" w14:textId="3CCAF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B8D521" w14:textId="3BCF6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D53BE3" w14:textId="4E5B0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86758B1" w14:textId="2B4FAF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304CF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003B4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D8ED4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D04AD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77F87FE" w14:textId="41B0A2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2910C7E" w14:textId="6D3882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19902DC" w14:textId="479F4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0F7787" w14:textId="5497E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696C6E" w14:textId="3F40F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719180" w14:textId="3FD06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E7B7AA" w14:textId="3337D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7DB845" w14:textId="35B1C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12FBCC" w14:textId="60DD47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527495" w14:textId="300E1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4F702A" w14:textId="244EAC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DD27B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B80B2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34DD728" w14:textId="0F9A5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C440BE0" w14:textId="4EE36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9884B0C" w14:textId="24A65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B3C773" w14:textId="7D628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F77A8B" w14:textId="67FB9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24F265" w14:textId="505AC7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740CF8" w14:textId="7A2DD6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225EBB" w14:textId="6B64D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992791" w14:textId="7347A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8FB46D" w14:textId="5FA49E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098FC3" w14:textId="6BCE5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48BB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4422C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F7CDD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E3FD6A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09F9F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B1CE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1D68B5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21A10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F158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1BAC1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EACA0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8FD6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AEB15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CA4FF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E372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30AEC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8D624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A4FCB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AE7A9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A29CD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A69211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967F3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E4C2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159E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07A5ABE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E273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197D2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7B62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9A936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0F7D8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F3110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626A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1B8C0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F1661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8A014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2E16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D7B7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A82E0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4474B8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6FA8B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4D009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C1BDC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3D74C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59EA4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224AE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A71CCFA" w14:textId="77777777" w:rsidTr="00503750">
        <w:trPr>
          <w:trHeight w:val="1073"/>
        </w:trPr>
        <w:tc>
          <w:tcPr>
            <w:tcW w:w="3614" w:type="dxa"/>
            <w:vMerge/>
          </w:tcPr>
          <w:p w14:paraId="4E294A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11C9D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1E407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3F842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60CBD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1C830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7EE42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D9CF467" w14:textId="77777777" w:rsidTr="00503750">
        <w:trPr>
          <w:trHeight w:val="283"/>
        </w:trPr>
        <w:tc>
          <w:tcPr>
            <w:tcW w:w="3614" w:type="dxa"/>
          </w:tcPr>
          <w:p w14:paraId="1AD160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6536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EE9F8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0F761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5D3C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DEB0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34AB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272DF0E" w14:textId="77777777" w:rsidTr="00503750">
        <w:trPr>
          <w:trHeight w:val="283"/>
        </w:trPr>
        <w:tc>
          <w:tcPr>
            <w:tcW w:w="3614" w:type="dxa"/>
          </w:tcPr>
          <w:p w14:paraId="3958F3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475E4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CEFC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4C501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DEA6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C9867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DC5A5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845FE13" w14:textId="77777777" w:rsidTr="00503750">
        <w:trPr>
          <w:trHeight w:val="283"/>
        </w:trPr>
        <w:tc>
          <w:tcPr>
            <w:tcW w:w="3614" w:type="dxa"/>
          </w:tcPr>
          <w:p w14:paraId="1BE3EE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25022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758BB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213BE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35B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8A1C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B690D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31057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3AC0CB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AFDEAA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A7071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6BDC9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9F2D8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46A33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9334D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0200B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8761D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65862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7C1A5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EFFFBB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A1F54A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A4B5C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685BE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79B284E" w14:textId="1EA74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65FB52" w14:textId="0CCB4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676177" w14:textId="12DB2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12E28E" w14:textId="6798F3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8A30A2" w14:textId="01139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78A8E4" w14:textId="7D784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F41E59" w14:textId="11CF5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3D2F46" w14:textId="3623E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FCFB4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2202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BD1FE63" w14:textId="23E10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18F13D" w14:textId="458CF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EB5966" w14:textId="3DE69C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D1664B" w14:textId="7C065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4DF342" w14:textId="4F51C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A04AA" w14:textId="6E1CCF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11D7DC" w14:textId="082D9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92CE31" w14:textId="2ABB2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B6FF9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40B1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ED69CD4" w14:textId="41DF9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4B4E86" w14:textId="5472B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105EE4" w14:textId="71541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154678" w14:textId="06274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3D23D0" w14:textId="3C1E8A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3C192" w14:textId="07FFC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75E42A" w14:textId="36357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BF0F34" w14:textId="15C578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1AD67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789C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50F0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6EE8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EC0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3C41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50C7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56B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ACB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A0E9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2A2458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A26A5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6D7A1DD" w14:textId="763999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6995F1" w14:textId="099B4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AA25B9" w14:textId="33A57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762EFC" w14:textId="57FBA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F527ED" w14:textId="5844C3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999A6" w14:textId="1FA1B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583405" w14:textId="22112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D07EEE" w14:textId="49EAE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F4435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65145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32D4F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C7E12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614933F" w14:textId="25139C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618CB6" w14:textId="341A0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5FFE20" w14:textId="530EC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A513ED" w14:textId="18E2C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FA4024" w14:textId="7A16C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7B8524" w14:textId="29501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AF644F" w14:textId="183076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A80750" w14:textId="36AD92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0CC8C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3D4D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6C6B9CB" w14:textId="2F36F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D2AA04" w14:textId="6487E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D12C4C" w14:textId="79806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9D5F70" w14:textId="70DDD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632108" w14:textId="75B39D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F70579" w14:textId="3DECC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99DD6E" w14:textId="57490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D0A313" w14:textId="44F8CF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5D891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7F28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945592A" w14:textId="350365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7A6318" w14:textId="56D7C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386A75" w14:textId="3C152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58E311" w14:textId="49C2D2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0BF7D7" w14:textId="093E18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2FC5D5" w14:textId="1D4E5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C51DDF" w14:textId="02A0CD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17D545" w14:textId="6D0F73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98544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60123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8A794EF" w14:textId="688A01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95D35" w14:textId="4515B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497F90" w14:textId="10A82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AF91D3" w14:textId="7EE954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7A35AD" w14:textId="158F47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6A0884" w14:textId="644BF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D55B30" w14:textId="368B0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1812DC" w14:textId="2AF6D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2F32E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BE5A6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A21CF9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C10A2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5AE8D00" w14:textId="514CA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63F9F6" w14:textId="5A7A34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793EB6" w14:textId="116115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67BEFB" w14:textId="07000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168E7B" w14:textId="5BF37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64E2B8" w14:textId="693039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5A851C" w14:textId="1D211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B15BF6" w14:textId="3A51A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EF5C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2500C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C9B01E4" w14:textId="11963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A48BEE" w14:textId="7FF8C6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98E5ED" w14:textId="73E495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B9A557" w14:textId="4C92D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08D857" w14:textId="3F76D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60645C" w14:textId="3F45FE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F706B3" w14:textId="016D4E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EC8BC5E" w14:textId="27A24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CDF1C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C04F4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1AE52CC" w14:textId="195330E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7AB4D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CDD4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4E05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2CE1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C6E2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EB0A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EF98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CBBF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6F28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82F0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582D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D4D1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658B2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9791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AC7F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95A2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8F90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97546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A56F2F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98E37B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FFCD6E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1CC365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B07D964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24CFE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B9E6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CDCD5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EA4F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EC3D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A80922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72B91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6FCF0B" w14:textId="171061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669278" w14:textId="406351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B0DC549" w14:textId="3E75808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A564421" w14:textId="2B3D5B5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3BA9C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174FA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A7C58A" w14:textId="771AB61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2521C6A" w14:textId="4520A9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319142E" w14:textId="46FEEE0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28045A" w14:textId="00D7048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FA1C2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1ED93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251F539" w14:textId="0C4017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D394FAC" w14:textId="1C172D4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AB2234B" w14:textId="756B6E8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00DBB9" w14:textId="1D4E52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95FA69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C15E2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957702" w14:textId="4FB08C3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70365B1" w14:textId="79AE4B0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860E23D" w14:textId="5733AC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7D3F4B6" w14:textId="064FA37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7E6FE9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58692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AA241A" w14:textId="6189443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837A7E7" w14:textId="4CE6DC9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A311413" w14:textId="1BEEEC5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DBD77F" w14:textId="01EDEA8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E3B04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3C311A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D88D8C3" w14:textId="42EBC32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5F06105" w14:textId="02035BE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C6CECB" w14:textId="542C0A2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F7EA49" w14:textId="651A38A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8EDC796" w14:textId="77777777" w:rsidR="00944C3D" w:rsidRDefault="00944C3D" w:rsidP="00944C3D">
      <w:pPr>
        <w:rPr>
          <w:rFonts w:ascii="Arial" w:hAnsi="Arial"/>
          <w:b/>
        </w:rPr>
      </w:pPr>
    </w:p>
    <w:p w14:paraId="550ED01C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6D6FD1E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4529D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0716E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A9C88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21BE3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2FBB5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4FCAF2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5D4B7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C9569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AF13E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3EC8D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2443D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CD854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23214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6493E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2FD0E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FCB363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74C4C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52B34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5827A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99E10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1E3491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C7A9B8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6AD7D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8B79A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6ABB3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D357C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7DB0A2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108A9C9" w14:textId="77777777" w:rsidTr="00503750">
        <w:tc>
          <w:tcPr>
            <w:tcW w:w="2835" w:type="dxa"/>
            <w:vAlign w:val="center"/>
          </w:tcPr>
          <w:p w14:paraId="5920DE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CFCCD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9672A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5CB41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8D09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AB79C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A598FB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466816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B7E154C" w14:textId="6FD1F3CB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03BAC7" w14:textId="2BEB262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21710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F9385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F40B11" w14:textId="7264957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6D9022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8EB92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05F7691" w14:textId="7AE0C0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545226" w14:textId="22506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E03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5739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4F4097" w14:textId="46D55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77EDB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53F59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A64A91F" w14:textId="63F61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B8E513" w14:textId="025A3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38E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603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4C12BF" w14:textId="1682D5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43485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AE79E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2C630DF" w14:textId="1F8B0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4D916A" w14:textId="01B3E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D03E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E8E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1C0045" w14:textId="6B789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E968B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13A4D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4BC0DED" w14:textId="40597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6F228C" w14:textId="1360E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8D5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AED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A4B9D96" w14:textId="25453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9302F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26343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53074FE" w14:textId="38CF7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052C16" w14:textId="50A21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790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E07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717B46" w14:textId="7DABB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8CAE7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FE5DC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04636DD" w14:textId="0AC9EFF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B37A07" w14:textId="256AB0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5D2BC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65FD6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B6955C" w14:textId="422A25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0D95A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332BE4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CBB3DE6" w14:textId="3B8DF128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642AE18" w14:textId="77777777" w:rsidR="00944C3D" w:rsidRDefault="00944C3D" w:rsidP="00944C3D">
      <w:pPr>
        <w:rPr>
          <w:rFonts w:ascii="Arial" w:hAnsi="Arial"/>
          <w:b/>
        </w:rPr>
      </w:pPr>
    </w:p>
    <w:p w14:paraId="371DAD3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2AF035E" w14:textId="77777777" w:rsidTr="00503750">
        <w:tc>
          <w:tcPr>
            <w:tcW w:w="2835" w:type="dxa"/>
            <w:vAlign w:val="center"/>
          </w:tcPr>
          <w:p w14:paraId="088A7F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44E1D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3C9AA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AB09D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49039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BFE37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EA3200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F2115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354CFB7" w14:textId="4F76C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B18CCD" w14:textId="1923B8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736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6FE3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841EED" w14:textId="5DC18F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F741E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3113D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77CF2AF" w14:textId="0B387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76FE29" w14:textId="274E7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015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2EE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D420B3" w14:textId="67EFB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015ED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CA905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B396924" w14:textId="72699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836E56" w14:textId="49E186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2C8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52F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EE5360" w14:textId="0EEC7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A43C9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A05D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F320FA9" w14:textId="24795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8FC8FF" w14:textId="4C605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1EA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4D8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0F14F8" w14:textId="642D68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E0B57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6B661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DB50509" w14:textId="6F00DDD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8F0CA8" w14:textId="3216A31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E529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669A6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3DE756" w14:textId="7C40BA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F9F882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63710C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38DC4B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98C00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AF491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340283A" w14:textId="77777777" w:rsidTr="00503750">
        <w:trPr>
          <w:trHeight w:val="699"/>
        </w:trPr>
        <w:tc>
          <w:tcPr>
            <w:tcW w:w="3502" w:type="dxa"/>
            <w:vMerge/>
          </w:tcPr>
          <w:p w14:paraId="30BFDE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BB53B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2AE49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73252D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F543D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DD85316" w14:textId="4D1F641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EF8506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29A0DB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0A0FB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AEB2D7E" w14:textId="59CD114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B3D1D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E17A78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B0CA0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E74A231" w14:textId="092353D9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B7EE4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C81AD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E9AC5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E223DA9" w14:textId="77777777" w:rsidTr="00503750">
        <w:trPr>
          <w:trHeight w:val="593"/>
        </w:trPr>
        <w:tc>
          <w:tcPr>
            <w:tcW w:w="3497" w:type="dxa"/>
          </w:tcPr>
          <w:p w14:paraId="708653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C4644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EBE1B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B609E4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A463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78416D6" w14:textId="388A0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6CF0D9" w14:textId="02FE9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BEF9E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A41342" w14:textId="4F8255E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83972E" w14:textId="5EAB6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4B8F22" w14:textId="3FB7B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8A4B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84B6DA" w14:textId="65CEEC4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C67B70B" w14:textId="3B7EE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E5DF6A" w14:textId="3F0CF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2BA9C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9518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AE9BE93" w14:textId="7FD83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40C0A8" w14:textId="4D7AF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AEF89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1DDCDE" w14:textId="4367B4A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DAED763" w14:textId="5E188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89C748" w14:textId="07683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19B51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836DC1" w14:textId="451CC33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166819" w14:textId="07E7F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A43889" w14:textId="0BC9A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D020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45EF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AF2A2EB" w14:textId="67524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60EF7C" w14:textId="0B8B4E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4D23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8BAC09" w14:textId="59FF3D1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E53DF36" w14:textId="211E4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A703E4" w14:textId="7D5D53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2F2F9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5BF32A" w14:textId="3CC77BB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8C3D6B" w14:textId="122E0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1CFD52" w14:textId="2E8BD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73E6DD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B42B1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8B03EF6" w14:textId="0B0F2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6C6538" w14:textId="7F3D2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264E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6C9E19" w14:textId="749C1E1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FA21FD" w14:textId="6514F9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F6B8F6" w14:textId="1BFDE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4E387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B849EFF" w14:textId="4DA6CDD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D46A43" w14:textId="2AFFF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FD6D13" w14:textId="1B3DB2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D9CAEF" w14:textId="77777777" w:rsidR="00944C3D" w:rsidRDefault="00944C3D" w:rsidP="00944C3D">
      <w:pPr>
        <w:rPr>
          <w:rFonts w:ascii="Arial" w:hAnsi="Arial"/>
          <w:b/>
        </w:rPr>
      </w:pPr>
    </w:p>
    <w:p w14:paraId="164AFD28" w14:textId="77777777" w:rsidR="00944C3D" w:rsidRDefault="00944C3D" w:rsidP="00944C3D">
      <w:pPr>
        <w:rPr>
          <w:rFonts w:ascii="Arial" w:hAnsi="Arial"/>
          <w:b/>
        </w:rPr>
      </w:pPr>
    </w:p>
    <w:p w14:paraId="55DEA233" w14:textId="77777777" w:rsidR="00944C3D" w:rsidRDefault="00944C3D" w:rsidP="00944C3D">
      <w:pPr>
        <w:rPr>
          <w:rFonts w:ascii="Arial" w:hAnsi="Arial"/>
          <w:b/>
        </w:rPr>
      </w:pPr>
    </w:p>
    <w:p w14:paraId="590160FB" w14:textId="77777777" w:rsidR="00944C3D" w:rsidRDefault="00944C3D" w:rsidP="00944C3D">
      <w:pPr>
        <w:rPr>
          <w:rFonts w:ascii="Arial" w:hAnsi="Arial"/>
          <w:b/>
        </w:rPr>
      </w:pPr>
    </w:p>
    <w:p w14:paraId="24F270F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7D99FA6B" w14:textId="77777777" w:rsidTr="00503750">
        <w:tc>
          <w:tcPr>
            <w:tcW w:w="2622" w:type="dxa"/>
            <w:vAlign w:val="center"/>
          </w:tcPr>
          <w:p w14:paraId="03E3E6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8FF6C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9FC04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453DA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FE95B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65C1D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6DBE2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C8525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AF2BF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64F2F4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728E1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CE7E77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6D68C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FE8D516" w14:textId="6402D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436C02" w14:textId="4D0DDE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93595A" w14:textId="77C15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D79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AC1D2B" w14:textId="319A2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4CF349" w14:textId="77777777" w:rsidTr="00503750">
        <w:tc>
          <w:tcPr>
            <w:tcW w:w="2622" w:type="dxa"/>
            <w:vAlign w:val="center"/>
          </w:tcPr>
          <w:p w14:paraId="47A8A3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B9C8B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FAA2569" w14:textId="71F65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69ECC3" w14:textId="6CCC6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ACB07B" w14:textId="150DB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FB4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12978E" w14:textId="56245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C6BD3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1E03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B67C0CB" w14:textId="42DF3A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5C18FF" w14:textId="293706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379BD2" w14:textId="5E428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618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BA7FD4" w14:textId="681E7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7F743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5588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358CB9B" w14:textId="08022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87B04F" w14:textId="1656F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83869C" w14:textId="03754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D00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7E6898" w14:textId="32D6D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6E8A38" w14:textId="77777777" w:rsidTr="00503750">
        <w:tc>
          <w:tcPr>
            <w:tcW w:w="2622" w:type="dxa"/>
            <w:vAlign w:val="center"/>
          </w:tcPr>
          <w:p w14:paraId="189A8E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C528A92" w14:textId="081783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12400.56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9AF861" w14:textId="42A53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16936.44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376619" w14:textId="20C5D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15278.31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54A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2A2232" w14:textId="0EF31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14058.69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EF685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1B946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BDA68B8" w14:textId="50E16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F021F4" w14:textId="1E58D2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534F94" w14:textId="7E140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20B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BDA854" w14:textId="625793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60AB74" w14:textId="77777777" w:rsidTr="00503750">
        <w:tc>
          <w:tcPr>
            <w:tcW w:w="2622" w:type="dxa"/>
            <w:vAlign w:val="center"/>
          </w:tcPr>
          <w:p w14:paraId="0081E8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2BDB6B9" w14:textId="03B7A0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17A1FD" w14:textId="22901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AE3088" w14:textId="70B57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888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26964C" w14:textId="15EDE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DE19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39E4805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0A635C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303A4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DD1B713" w14:textId="17C69D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692428" w14:textId="661EF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9CB440" w14:textId="089CD8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BBC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6981D1" w14:textId="541C0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52070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6AAB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E34BB0D" w14:textId="5F84D2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F8D171" w14:textId="0BEFC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87AF39" w14:textId="56A0F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59E9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4CE0A0" w14:textId="0186AF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7A5FC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E3AA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0FD8669" w14:textId="1911E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1A3DC3" w14:textId="0338B3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C056F4" w14:textId="27A3D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D4A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C36EB1" w14:textId="7FF07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C0CDA4" w14:textId="77777777" w:rsidTr="00503750">
        <w:tc>
          <w:tcPr>
            <w:tcW w:w="2622" w:type="dxa"/>
            <w:vAlign w:val="center"/>
          </w:tcPr>
          <w:p w14:paraId="5CBA44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0D21F08" w14:textId="56541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FD7476" w14:textId="63D73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69A4C3" w14:textId="25B87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E2B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31EF94" w14:textId="6DE31D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20156C" w14:textId="77777777" w:rsidTr="00503750">
        <w:tc>
          <w:tcPr>
            <w:tcW w:w="2622" w:type="dxa"/>
            <w:vAlign w:val="center"/>
          </w:tcPr>
          <w:p w14:paraId="569DF4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4B41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E96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E99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AEF3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C77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95C7AD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E2BCE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574EC1D" w14:textId="6A2ABEE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12400.56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92EF59" w14:textId="6A01DA8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16936.44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F508DE" w14:textId="1940AC0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15278.31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61F6D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46F61C" w14:textId="53F612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14058.69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BE289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C811A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8AF1BBA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259234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0AB5A2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A963A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C7B55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885A8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486B1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05531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7FE1C3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4011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CEAD5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B563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8E29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AD154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D239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C8EB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F022F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424B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05A0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7F2DE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ADB6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5832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78671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BF6A1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4423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B1B0C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B79B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555D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70227A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71E6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E06C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AB7D4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D4A1B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B0A6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0F666D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0B8A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4CF8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AE9B6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9CD2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CDDC5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08BEA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98A4B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54628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5E10D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F4E1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8776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D78F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DE90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64889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11A5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A790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E553C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BC03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F4E5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01CA3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1B3D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EFD7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42143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225C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210E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22F1A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49FE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413E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30127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7B1DA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067E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3308D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9E83EB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F65E4FC" w14:textId="77777777" w:rsidTr="00503750">
        <w:tc>
          <w:tcPr>
            <w:tcW w:w="2835" w:type="dxa"/>
            <w:vAlign w:val="center"/>
          </w:tcPr>
          <w:p w14:paraId="2DB99A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45928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B60FC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2B4DC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F7BC6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A7D2E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9884767" w14:textId="77777777" w:rsidTr="00503750">
        <w:tc>
          <w:tcPr>
            <w:tcW w:w="2835" w:type="dxa"/>
            <w:vAlign w:val="center"/>
          </w:tcPr>
          <w:p w14:paraId="330E8D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053C458" w14:textId="3C014C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A03D95" w14:textId="3678FE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676042" w14:textId="362954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E4A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50382F" w14:textId="0C3BC0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7BF3D5" w14:textId="77777777" w:rsidTr="00503750">
        <w:tc>
          <w:tcPr>
            <w:tcW w:w="2835" w:type="dxa"/>
            <w:vAlign w:val="center"/>
          </w:tcPr>
          <w:p w14:paraId="0C281C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9DD0B4A" w14:textId="00402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07188F" w14:textId="1A356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45F766" w14:textId="5F378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30C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8A30B8" w14:textId="4F03F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2D00F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6462F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D90D57D" w14:textId="4572DF2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5B11D3" w14:textId="1005592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C79768" w14:textId="69CBF27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083C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0FBF5C" w14:textId="1DA2CAF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3B7685D" w14:textId="77777777" w:rsidTr="00503750">
        <w:tc>
          <w:tcPr>
            <w:tcW w:w="2835" w:type="dxa"/>
            <w:vAlign w:val="center"/>
          </w:tcPr>
          <w:p w14:paraId="0F89F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A43903E" w14:textId="532AF3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017483" w14:textId="28AF6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DFA533" w14:textId="2FC25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D16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5CC9D2" w14:textId="3D8CBA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1695AA" w14:textId="77777777" w:rsidTr="00503750">
        <w:tc>
          <w:tcPr>
            <w:tcW w:w="2835" w:type="dxa"/>
            <w:vAlign w:val="center"/>
          </w:tcPr>
          <w:p w14:paraId="7E2B80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5FD75A2" w14:textId="15B939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96C5F5" w14:textId="29A0E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351660" w14:textId="7371A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A86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9B4E46" w14:textId="75F6A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7AE87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9788A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0653D7D" w14:textId="37ABD4B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F4D613" w14:textId="4D399E2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C585CD" w14:textId="350CCAE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AAB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229355" w14:textId="2E9E082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EEEF5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833F2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BE12166" w14:textId="76DE7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CAF69C" w14:textId="40F80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638D1F" w14:textId="573BC0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29BE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8E2359" w14:textId="53F1E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60A68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3E2A08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1FDA4DF" w14:textId="77777777" w:rsidTr="00503750">
        <w:tc>
          <w:tcPr>
            <w:tcW w:w="2552" w:type="dxa"/>
            <w:shd w:val="clear" w:color="auto" w:fill="auto"/>
            <w:vAlign w:val="center"/>
          </w:tcPr>
          <w:p w14:paraId="483445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86330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04B99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F45CC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3CE07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542314B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AAAE5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92B1F66" w14:textId="605E704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6606BE4" w14:textId="158B62A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C17C985" w14:textId="66BF242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79AB5EE" w14:textId="7189150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97CAE4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769EF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6095E9A" w14:textId="02816B7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07EF7D6" w14:textId="7DC1A34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1F6A7EF" w14:textId="3A77FAE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E953179" w14:textId="116FB33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64F882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427662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5C69BA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6860D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FADB3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B623771" w14:textId="77777777" w:rsidTr="00503750">
        <w:tc>
          <w:tcPr>
            <w:tcW w:w="4395" w:type="dxa"/>
            <w:vMerge/>
          </w:tcPr>
          <w:p w14:paraId="0F4E17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DE09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E2ACF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F2C55F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1F5D2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E90BAAC" w14:textId="50286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  <w:lang w:eastAsia="sk-SK"/>
              </w:rPr>
              <w:t>84.00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5619E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C540C1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2EB7E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F67ED1E" w14:textId="6693D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00875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B169BCC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F6083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4AC56C3" w14:textId="5258710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84.00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895F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F7E21F1" w14:textId="77777777" w:rsidTr="00503750">
        <w:tc>
          <w:tcPr>
            <w:tcW w:w="4395" w:type="dxa"/>
            <w:vAlign w:val="center"/>
          </w:tcPr>
          <w:p w14:paraId="1D639A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1228657" w14:textId="5207B6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88645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79CFDD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4E8E7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5FA88C3" w14:textId="092955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75D76A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FB5F2E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CC3FF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629A60E" w14:textId="280DA3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D40A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E03EF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233AE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3C1163D" w14:textId="394B1E1B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12926.11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17EF1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812802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8CC4B3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C8C483F" w14:textId="77777777" w:rsidTr="00503750">
        <w:tc>
          <w:tcPr>
            <w:tcW w:w="4395" w:type="dxa"/>
            <w:vAlign w:val="center"/>
          </w:tcPr>
          <w:p w14:paraId="106E430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10EAA1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AA08E9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93E9E4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CBC749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4D1F803" w14:textId="0BA3306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244A2D" w14:textId="48EE3C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BA12FF3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24BD6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27E2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D608A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A16742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1B923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69C0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5D5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FA60AF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A7340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28EC3DA" w14:textId="1FD2701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FC506D" w14:textId="18A11FFD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0C742D6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00057E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8388058" w14:textId="3D9027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A0AADA" w14:textId="60C8C4F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75BFD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0CCE3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4FDB2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EB6A1DD" w14:textId="77777777" w:rsidTr="00503750">
        <w:tc>
          <w:tcPr>
            <w:tcW w:w="1843" w:type="dxa"/>
            <w:vAlign w:val="center"/>
          </w:tcPr>
          <w:p w14:paraId="0797A32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F5B520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D67CE1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259E42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D9294E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B67D2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9098EC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E28728C" w14:textId="77777777" w:rsidTr="00503750">
        <w:tc>
          <w:tcPr>
            <w:tcW w:w="1843" w:type="dxa"/>
            <w:vAlign w:val="center"/>
          </w:tcPr>
          <w:p w14:paraId="0F6C58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A91CF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CFF4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E578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401D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BC93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6754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7B3767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0BF4E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6420E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3D46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D1F8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463B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66E8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F2B9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DDE1AFA" w14:textId="77777777" w:rsidTr="00503750">
        <w:tc>
          <w:tcPr>
            <w:tcW w:w="1843" w:type="dxa"/>
            <w:vAlign w:val="center"/>
          </w:tcPr>
          <w:p w14:paraId="1AD51F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D1FD7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A57C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B495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6CC16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9836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6E98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9ABA62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CBDE1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B9329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990E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DC05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D1E1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D486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331B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C7E0DF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91100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C4757A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FAB58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11D7C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90A75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6FB2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0F996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E9AF7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FE3F8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F032F1C" w14:textId="77777777" w:rsidTr="00503750">
        <w:trPr>
          <w:trHeight w:val="664"/>
        </w:trPr>
        <w:tc>
          <w:tcPr>
            <w:tcW w:w="3372" w:type="dxa"/>
          </w:tcPr>
          <w:p w14:paraId="31D8E8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969CA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A9847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E1299B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8332E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E9AEC57" w14:textId="17786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69CE0D" w14:textId="0341B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CFB0B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AA00F3F" w14:textId="653B914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975B0D7" w14:textId="26D82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0DF07E" w14:textId="1441C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9B914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BB5D5C" w14:textId="51B2694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8F96D16" w14:textId="3A827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DAB697" w14:textId="63CCB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D84C7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321232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94DE775" w14:textId="45E27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B54301" w14:textId="44D05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B11E6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4FB2A0E" w14:textId="08E1357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2894257" w14:textId="44347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C2C29F" w14:textId="3E4AF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E2DEC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DE78086" w14:textId="658FDCB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53A763C" w14:textId="35359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D6C8D2" w14:textId="11916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8964D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3EF53B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7DB46F9" w14:textId="77777777" w:rsidTr="00503750">
        <w:tc>
          <w:tcPr>
            <w:tcW w:w="2835" w:type="dxa"/>
            <w:vAlign w:val="center"/>
          </w:tcPr>
          <w:p w14:paraId="0F6A8C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592B8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8CE5CB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FC74D1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BE5542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3586120" w14:textId="77777777" w:rsidTr="00503750">
        <w:tc>
          <w:tcPr>
            <w:tcW w:w="2835" w:type="dxa"/>
          </w:tcPr>
          <w:p w14:paraId="523E854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38B4E21" w14:textId="01EBF9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412C51" w14:textId="30599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4E0195" w14:textId="1403D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9F8905" w14:textId="699B5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F542FD" w14:textId="77777777" w:rsidTr="00503750">
        <w:tc>
          <w:tcPr>
            <w:tcW w:w="2835" w:type="dxa"/>
          </w:tcPr>
          <w:p w14:paraId="2093007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2848D3F" w14:textId="440945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2B8B71" w14:textId="53326C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915AED" w14:textId="16F52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59E6B9" w14:textId="79633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D77247" w14:textId="77777777" w:rsidTr="00503750">
        <w:tc>
          <w:tcPr>
            <w:tcW w:w="2835" w:type="dxa"/>
          </w:tcPr>
          <w:p w14:paraId="3517C0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B3EBBC4" w14:textId="5918D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B62CB0" w14:textId="4ECEB9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DD37B9" w14:textId="15CB1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AFA19B" w14:textId="53C274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27D579" w14:textId="77777777" w:rsidTr="00503750">
        <w:tc>
          <w:tcPr>
            <w:tcW w:w="2835" w:type="dxa"/>
            <w:vAlign w:val="center"/>
          </w:tcPr>
          <w:p w14:paraId="0C47E5C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D4626C2" w14:textId="51B9B2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49ADCD" w14:textId="08C821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9D7CB1" w14:textId="1C8E3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C58FBB" w14:textId="068FE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C08325" w14:textId="77777777" w:rsidTr="00503750">
        <w:tc>
          <w:tcPr>
            <w:tcW w:w="2835" w:type="dxa"/>
            <w:vAlign w:val="center"/>
          </w:tcPr>
          <w:p w14:paraId="353542F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7561C66" w14:textId="2A80B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8C50C5" w14:textId="6D02F5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0355A2" w14:textId="44E757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F8E6F1" w14:textId="468A6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86CA60" w14:textId="77777777" w:rsidTr="00503750">
        <w:tc>
          <w:tcPr>
            <w:tcW w:w="2835" w:type="dxa"/>
          </w:tcPr>
          <w:p w14:paraId="2073E2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8D3B3AC" w14:textId="46AC7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A09079" w14:textId="3D2BB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D33446" w14:textId="280E1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890B63" w14:textId="0A87C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E2CD7A" w14:textId="77777777" w:rsidTr="00503750">
        <w:tc>
          <w:tcPr>
            <w:tcW w:w="2835" w:type="dxa"/>
          </w:tcPr>
          <w:p w14:paraId="090EB6F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48EFA54" w14:textId="5F1D43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262A01" w14:textId="60FB8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2638C2" w14:textId="70A2C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85C66DC" w14:textId="4FA593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95BB35" w14:textId="77777777" w:rsidTr="00503750">
        <w:tc>
          <w:tcPr>
            <w:tcW w:w="2835" w:type="dxa"/>
          </w:tcPr>
          <w:p w14:paraId="46F1AD1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08946CF" w14:textId="57C8A1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6E40AC" w14:textId="4D8EC1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B3FFA5" w14:textId="385A06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632BD7" w14:textId="0B5E1F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3BD3DF" w14:textId="77777777" w:rsidR="00944C3D" w:rsidRDefault="00944C3D" w:rsidP="00944C3D">
      <w:pPr>
        <w:rPr>
          <w:rFonts w:ascii="Arial" w:hAnsi="Arial"/>
          <w:b/>
        </w:rPr>
      </w:pPr>
    </w:p>
    <w:p w14:paraId="6D3BCFF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9AAA5D0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AA68B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254CD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A6A5B2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D3870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934CD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018A448" w14:textId="77777777" w:rsidTr="00503750">
        <w:trPr>
          <w:trHeight w:val="443"/>
        </w:trPr>
        <w:tc>
          <w:tcPr>
            <w:tcW w:w="2560" w:type="dxa"/>
          </w:tcPr>
          <w:p w14:paraId="22A80A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3B27BFD" w14:textId="74B63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14B7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6362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6290E5C" w14:textId="7102D4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E0648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C6335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4FDA817" w14:textId="36F2D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2267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901F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AFD7E3B" w14:textId="79EB1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C1E77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07DEA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997782C" w14:textId="597CB9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E9E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408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D787234" w14:textId="4A32B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6C179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9D9B1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F766DFD" w14:textId="69D76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D667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56B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09DF926" w14:textId="55DB2B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D1240A" w14:textId="77777777" w:rsidR="00944C3D" w:rsidRDefault="00944C3D" w:rsidP="00944C3D">
      <w:pPr>
        <w:rPr>
          <w:rFonts w:ascii="Arial" w:hAnsi="Arial"/>
          <w:b/>
        </w:rPr>
      </w:pPr>
    </w:p>
    <w:p w14:paraId="3A6071F8" w14:textId="77777777" w:rsidR="00944C3D" w:rsidRDefault="00944C3D" w:rsidP="00944C3D">
      <w:pPr>
        <w:rPr>
          <w:rFonts w:ascii="Arial" w:hAnsi="Arial"/>
          <w:b/>
        </w:rPr>
      </w:pPr>
    </w:p>
    <w:p w14:paraId="210104D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F24A751" w14:textId="77777777" w:rsidR="00944C3D" w:rsidRDefault="00944C3D" w:rsidP="00944C3D">
      <w:pPr>
        <w:rPr>
          <w:rFonts w:ascii="Arial" w:hAnsi="Arial"/>
          <w:b/>
        </w:rPr>
      </w:pPr>
    </w:p>
    <w:p w14:paraId="7C33B32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914709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66BD7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23BD8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CECF2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3DABFE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030E1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E4B64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D612B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EEB83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A00C5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AAA7A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92EE4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3F810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F1DB7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2033E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19459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644E57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C23175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B5BDC1A" w14:textId="77777777" w:rsidTr="00503750">
        <w:trPr>
          <w:trHeight w:val="677"/>
        </w:trPr>
        <w:tc>
          <w:tcPr>
            <w:tcW w:w="3358" w:type="dxa"/>
          </w:tcPr>
          <w:p w14:paraId="394335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26F1C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B9A59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98F72C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E17B9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F37E87E" w14:textId="7BA97D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DEEF4E" w14:textId="2270E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817FC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F3233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3FBEEAA" w14:textId="7C8A91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FFB9A3" w14:textId="511208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21287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E10B0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147F867" w14:textId="17DA8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114217" w14:textId="73A7AB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8EBE0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1991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4E35D8A" w14:textId="2556FF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884A14" w14:textId="208FA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83BC2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31CE771" w14:textId="50E8EB9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E785CF" w14:textId="57AB0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05330A" w14:textId="3DFB8C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373A8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5D5325B" w14:textId="23100E8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F983E8" w14:textId="1F8D8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46339F" w14:textId="7E3D3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CCDF6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4A3392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A53655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4D452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072AC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0F253B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C6357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A1634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B093F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B823C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E4B09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13EF5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429E9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6E3AA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D2CFC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C7ABF7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C1029D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3215C4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FE1DEA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1DE7E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FA85C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8F37B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9E883E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727DC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F358715" w14:textId="1B6C7B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8BEBF9" w14:textId="6FEC5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AD672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81903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2ABAD6B" w14:textId="0C528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28BB7C" w14:textId="118D7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6C9BC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F5C0F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9BC258B" w14:textId="71210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F9422D" w14:textId="023109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F36F9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BA0FCA2" w14:textId="3D586A6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A089671" w14:textId="6B70DC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803164" w14:textId="02265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0CD7B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C0DD345" w14:textId="480771E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6ED403" w14:textId="33B35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C837AD" w14:textId="68DC7C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BC689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052BE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7B59FD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2729F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26395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1795B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6DD1D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DC1F8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55D082E" w14:textId="445DB9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0F77A5" w14:textId="426C1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EF161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1187B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334856C" w14:textId="089901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EF5DD2" w14:textId="342DF5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FB5DE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42FFB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FC9801C" w14:textId="31B961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448DA8" w14:textId="5D1C4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7787B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64ECBD4" w14:textId="1BEE574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7EE341F" w14:textId="1897A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525444" w14:textId="53149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46565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99EA7EF" w14:textId="1F4AAF7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9D7309" w14:textId="54C1B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52F9CE" w14:textId="26D5B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6BF17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81A7D1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7907119" w14:textId="77777777" w:rsidTr="00503750">
        <w:tc>
          <w:tcPr>
            <w:tcW w:w="3686" w:type="dxa"/>
            <w:vAlign w:val="center"/>
          </w:tcPr>
          <w:p w14:paraId="3B3D39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6E1B1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B56AF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C8778B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B4F88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527F3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8BED8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A9C38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42EBA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FC6FE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01E68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7CE46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0BDB7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934A3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36115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E83591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854156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CC6925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F5BFD8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19F59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D7B8A2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9EE87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EC2D3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339DA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FF93C2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6F44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2AFF98B" w14:textId="2D784F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50764" w14:textId="2402FC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85578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78580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79340A6" w14:textId="48296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23F545" w14:textId="46ADE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D9088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B7B62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76F8903" w14:textId="618AA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E824CF" w14:textId="6AB17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65D33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1299357" w14:textId="57B8D10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063816" w14:textId="56D38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A288C5" w14:textId="239C6B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EBDEE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B65DE06" w14:textId="2903EF0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034041" w14:textId="3CCC1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C4E0AB" w14:textId="446C1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D33B8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9E99C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87F5AC9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4AA6F1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CAC10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55C65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0DBE65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7597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F4DA5BC" w14:textId="06E28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9F39D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20E8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C7EC6D8" w14:textId="664365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21781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57BB4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5CCE95D" w14:textId="52B00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B0DE4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C07F1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7C8A6B9" w14:textId="05DCDC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4F695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74BFF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9A1CD57" w14:textId="5533EA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2EFCB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488BCD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CC17194" w14:textId="5FAC06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9A1593C" w14:textId="77777777" w:rsidR="00944C3D" w:rsidRDefault="00944C3D" w:rsidP="00944C3D">
      <w:pPr>
        <w:rPr>
          <w:sz w:val="22"/>
          <w:szCs w:val="22"/>
        </w:rPr>
      </w:pPr>
    </w:p>
    <w:p w14:paraId="4DE93687" w14:textId="77777777" w:rsidR="00944C3D" w:rsidRDefault="00944C3D" w:rsidP="00944C3D">
      <w:pPr>
        <w:rPr>
          <w:sz w:val="22"/>
          <w:szCs w:val="22"/>
        </w:rPr>
      </w:pPr>
    </w:p>
    <w:p w14:paraId="06DDA9D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0C8896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84CCD8D" w14:textId="1E35694D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57661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86870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8F824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A4CBE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9D12B1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72E634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9A4AF2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DE15D9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1FE147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6E45F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97F6C01" w14:textId="7EDB6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5F1037" w14:textId="7CBA43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2C312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B6467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5F5018A" w14:textId="5E1553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8D54F" w14:textId="370ADB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0C7C4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666B64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D6CA1F5" w14:textId="58698C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B8E02C2" w14:textId="491C4F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BAB7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408ABA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BADE2D0" w14:textId="733D5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E3016E" w14:textId="0A021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E920CA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12ACB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1CCFF81" w14:textId="3E40F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72DF30" w14:textId="52201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F26C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79B8BAB" w14:textId="4079777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54A185B" w14:textId="0AB50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9547DB" w14:textId="32810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47C93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A3989CD" w14:textId="39D5925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C68378A" w14:textId="598A7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27A092" w14:textId="52EB8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FE59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CCE65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C74F3A3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FAD5A2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867FC4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847257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32079F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B3910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CD07B96" w14:textId="7FB2A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521F77F" w14:textId="55C9C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F42B7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FF490E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4673439" w14:textId="56F5B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64B4DCB" w14:textId="20A94B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78F9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F34D3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894F487" w14:textId="1D928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575C0F9" w14:textId="19CA49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24BA0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9143C8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8623DFD" w14:textId="37E4F0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F0E8ED" w14:textId="43E0B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64CE8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0011733" w14:textId="7F3205B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4E3E102" w14:textId="54EA52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53BEFA1" w14:textId="17C6A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CA322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53DF1E" w14:textId="302A561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9A36613" w14:textId="32FA2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8FE17C" w14:textId="4B4E0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3DF6C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5F3EA46" w14:textId="4D689D1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96F5812" w14:textId="0027B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F927FCE" w14:textId="2B0CCC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4E34" w:rsidRPr="005D5C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31DE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3C5D0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8C88145" w14:textId="52314DD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F141D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C4D3A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6F90709" w14:textId="4883B3A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A8FBB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26CDB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6AF1423" w14:textId="7F8FEE3F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5A46C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D28A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17ADB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670D458" w14:textId="77777777" w:rsidR="00944C3D" w:rsidRPr="003607F0" w:rsidRDefault="00944C3D" w:rsidP="00944C3D"/>
    <w:p w14:paraId="418F2616" w14:textId="77777777" w:rsidR="00F47675" w:rsidRPr="00944C3D" w:rsidRDefault="00F47675" w:rsidP="00944C3D"/>
    <w:sectPr w:rsidR="00F47675" w:rsidRPr="00944C3D" w:rsidSect="00A56F2F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C49D7" w14:textId="77777777" w:rsidR="00A56F2F" w:rsidRDefault="00A56F2F">
      <w:r>
        <w:separator/>
      </w:r>
    </w:p>
  </w:endnote>
  <w:endnote w:type="continuationSeparator" w:id="0">
    <w:p w14:paraId="5D10FF69" w14:textId="77777777" w:rsidR="00A56F2F" w:rsidRDefault="00A5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964A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F4855F5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6A09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74B116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EA4EF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A1A5D9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62B77" w14:textId="77777777" w:rsidR="00A56F2F" w:rsidRDefault="00A56F2F">
      <w:r>
        <w:separator/>
      </w:r>
    </w:p>
  </w:footnote>
  <w:footnote w:type="continuationSeparator" w:id="0">
    <w:p w14:paraId="0842DF63" w14:textId="77777777" w:rsidR="00A56F2F" w:rsidRDefault="00A56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234583">
    <w:abstractNumId w:val="13"/>
  </w:num>
  <w:num w:numId="2" w16cid:durableId="145435669">
    <w:abstractNumId w:val="17"/>
  </w:num>
  <w:num w:numId="3" w16cid:durableId="1663581013">
    <w:abstractNumId w:val="8"/>
  </w:num>
  <w:num w:numId="4" w16cid:durableId="929508333">
    <w:abstractNumId w:val="7"/>
  </w:num>
  <w:num w:numId="5" w16cid:durableId="166515865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821241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1464063">
    <w:abstractNumId w:val="20"/>
  </w:num>
  <w:num w:numId="8" w16cid:durableId="1006320653">
    <w:abstractNumId w:val="10"/>
  </w:num>
  <w:num w:numId="9" w16cid:durableId="2065524310">
    <w:abstractNumId w:val="0"/>
  </w:num>
  <w:num w:numId="10" w16cid:durableId="197012847">
    <w:abstractNumId w:val="19"/>
  </w:num>
  <w:num w:numId="11" w16cid:durableId="930746876">
    <w:abstractNumId w:val="6"/>
  </w:num>
  <w:num w:numId="12" w16cid:durableId="1025666745">
    <w:abstractNumId w:val="9"/>
  </w:num>
  <w:num w:numId="13" w16cid:durableId="1150947012">
    <w:abstractNumId w:val="12"/>
  </w:num>
  <w:num w:numId="14" w16cid:durableId="612789846">
    <w:abstractNumId w:val="15"/>
  </w:num>
  <w:num w:numId="15" w16cid:durableId="1339697052">
    <w:abstractNumId w:val="14"/>
  </w:num>
  <w:num w:numId="16" w16cid:durableId="1229925746">
    <w:abstractNumId w:val="2"/>
  </w:num>
  <w:num w:numId="17" w16cid:durableId="16391956">
    <w:abstractNumId w:val="4"/>
  </w:num>
  <w:num w:numId="18" w16cid:durableId="1468744990">
    <w:abstractNumId w:val="11"/>
  </w:num>
  <w:num w:numId="19" w16cid:durableId="1873880896">
    <w:abstractNumId w:val="5"/>
  </w:num>
  <w:num w:numId="20" w16cid:durableId="301694619">
    <w:abstractNumId w:val="18"/>
  </w:num>
  <w:num w:numId="21" w16cid:durableId="672338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17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24706375.doc"/>
    <w:docVar w:name="arg5" w:val="4"/>
  </w:docVars>
  <w:rsids>
    <w:rsidRoot w:val="00DF4E34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56F2F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4E34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04E574"/>
  <w15:docId w15:val="{C2B695DD-61BA-4FE4-8E9D-A3B41433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5341</Words>
  <Characters>30446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2024-02-27T13:35:00Z</dcterms:created>
  <dcterms:modified xsi:type="dcterms:W3CDTF">2024-02-27T13:37:00Z</dcterms:modified>
</cp:coreProperties>
</file>