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022D5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4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70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C9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2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6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EE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7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8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0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6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C1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4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D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8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4B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0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6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F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EF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45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60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3860A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44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2F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D0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D2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7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BD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A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BC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68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6C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A7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CB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29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54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D4B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B0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EC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BE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6D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14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6F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00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52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D3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C3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36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09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7A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A6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AB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CA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53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F6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7547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C9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A4D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32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17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E1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4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79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F0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C5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64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6F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62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93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7F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88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F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36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D6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FE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88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E7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33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60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3C2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1C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1EE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6D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09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5F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28F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39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66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9B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2104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E2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8A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AA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9E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B2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2A6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31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C2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DC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EF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E9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2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52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F8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21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D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D9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7F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B6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A3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3E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5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00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42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E3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77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2C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15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50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9B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6D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59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A3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FB6A2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C5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1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0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D1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6C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8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DB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C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F1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1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4D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492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8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5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ACB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F8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78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FE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3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1A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70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0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6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57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0C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98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4B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F1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3BF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C3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B3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87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2DF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D87FE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F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C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C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B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E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79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35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8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C8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F0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2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8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8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93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FC4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D41E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3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0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26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50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8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B0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83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B90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D6C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6B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248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7B4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382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E0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FBA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775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1A898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B7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FE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3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0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ACB4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6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4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5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B5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82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6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F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F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9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A917E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3D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0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54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2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9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3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8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2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3E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8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3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5D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35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3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4E76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D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D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1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2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43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71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D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8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00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E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18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B156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7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6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19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58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F9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9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6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7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7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5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5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5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0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7D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5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DE7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1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EA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6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01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E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51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20E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CDE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66C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E34783" w14:textId="401BA46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6E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56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2E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C8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95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1D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BFC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50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6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7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2A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AE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83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4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0581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BA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AF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A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A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6E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D1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A0F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5CD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B94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0FA3B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CCE200B" wp14:editId="3AB02A8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1C64D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CCE200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F1C64D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8C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C62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931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D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9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B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2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05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4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C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C6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6067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A58C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E4CA6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9C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35D3413" wp14:editId="79A3700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569E9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5D341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C569E9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E0CAB8F" wp14:editId="171E54A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01EDF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0CAB8F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401EDF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1A2845B" wp14:editId="52BC49E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35DAE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A2845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C35DAE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C6D3C7B" wp14:editId="25B5F3C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8670CE" w14:textId="6E9441D2" w:rsidR="000B647F" w:rsidRDefault="00000000" w:rsidP="00944C3D">
                                  <w:fldSimple w:instr=" MERGEFIELD  aDMOD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6D3C7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28670CE" w14:textId="6E9441D2" w:rsidR="000B647F" w:rsidRDefault="00000000" w:rsidP="00944C3D">
                            <w:fldSimple w:instr=" MERGEFIELD  aDMOD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05602DE" wp14:editId="0EB8D5D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662B3F" w14:textId="760176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5602D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0662B3F" w14:textId="760176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3F1699B" wp14:editId="3F6D55D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0E7564" w14:textId="062CC3AA" w:rsidR="000B647F" w:rsidRDefault="00000000" w:rsidP="00944C3D">
                                  <w:fldSimple w:instr=" MERGEFIELD  aDRDO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F1699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70E7564" w14:textId="062CC3AA" w:rsidR="000B647F" w:rsidRDefault="00000000" w:rsidP="00944C3D">
                            <w:fldSimple w:instr=" MERGEFIELD  aDRDO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08326F1" wp14:editId="2279E5D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B9AFBB" w14:textId="49B8814A" w:rsidR="000B647F" w:rsidRDefault="00000000" w:rsidP="00944C3D">
                                  <w:fldSimple w:instr=" MERGEFIELD  aDMDO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8326F1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BB9AFBB" w14:textId="49B8814A" w:rsidR="000B647F" w:rsidRDefault="00000000" w:rsidP="00944C3D">
                            <w:fldSimple w:instr=" MERGEFIELD  aDMDO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36822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2B521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F9A40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9730701" wp14:editId="0CE0770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C508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73070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DAC508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A43DE5B" wp14:editId="38B5F81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30BC0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43DE5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A30BC0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FC4D13" wp14:editId="652591E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B9C9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FC4D1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74B9C9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D5AB64F" wp14:editId="4C10F6C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2497D8" w14:textId="0B90AE43" w:rsidR="000B647F" w:rsidRDefault="00000000" w:rsidP="00944C3D">
                                  <w:fldSimple w:instr=" MERGEFIELD  aDRDOo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5AB64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72497D8" w14:textId="0B90AE43" w:rsidR="000B647F" w:rsidRDefault="00000000" w:rsidP="00944C3D">
                            <w:fldSimple w:instr=" MERGEFIELD  aDRDOo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1D7F05B" wp14:editId="142CB8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927DC9" w14:textId="4EBAAE6C" w:rsidR="000B647F" w:rsidRDefault="00000000" w:rsidP="00944C3D">
                                  <w:fldSimple w:instr=" MERGEFIELD  aDMDO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D7F05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A927DC9" w14:textId="4EBAAE6C" w:rsidR="000B647F" w:rsidRDefault="00000000" w:rsidP="00944C3D">
                            <w:fldSimple w:instr=" MERGEFIELD  aDMDO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2AF512F" wp14:editId="6ACA388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54EFB9" w14:textId="47AF117A" w:rsidR="000B647F" w:rsidRDefault="00000000" w:rsidP="00944C3D">
                                  <w:fldSimple w:instr=" MERGEFIELD  aDRODo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AF51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D54EFB9" w14:textId="47AF117A" w:rsidR="000B647F" w:rsidRDefault="00000000" w:rsidP="00944C3D">
                            <w:fldSimple w:instr=" MERGEFIELD  aDRODo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AE6DB85" wp14:editId="358066B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DB646C" w14:textId="4DEBC5BE" w:rsidR="000B647F" w:rsidRDefault="00000000" w:rsidP="00944C3D">
                                  <w:fldSimple w:instr=" MERGEFIELD  aDMOD  \* MERGEFORMAT ">
                                    <w:r w:rsidR="0048227F" w:rsidRPr="0048227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E6DB8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6DB646C" w14:textId="4DEBC5BE" w:rsidR="000B647F" w:rsidRDefault="00000000" w:rsidP="00944C3D">
                            <w:fldSimple w:instr=" MERGEFIELD  aDMOD  \* MERGEFORMAT ">
                              <w:r w:rsidR="0048227F" w:rsidRPr="0048227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16B90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C4E72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C637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61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06DD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2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E6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0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71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C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D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1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E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9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3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5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7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8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77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7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E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7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A7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4D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60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CE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FA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FF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CF6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220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3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14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8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4A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A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D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4B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B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1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E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76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8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75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5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BF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8C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5B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EDE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D6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D5B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867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B6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B1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9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4D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18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E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B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E4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3D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3F32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EC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A2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2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E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5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C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2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8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F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B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B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2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4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C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5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3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6F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6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B2D6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8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58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A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11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E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9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0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D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7BA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A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8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1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E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04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6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6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C2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5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FB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E8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B9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4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85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6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3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8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5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4BB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9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4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7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5A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E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3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D43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80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8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D0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8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1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B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6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B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F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2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86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0E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6F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3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E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C1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6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A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F8A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59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38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21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B83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11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6D2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B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5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CD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F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3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34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4B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59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B7AB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C7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2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87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9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F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1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6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90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0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F7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1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B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A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7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D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7D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51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EE6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EC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A02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FF8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360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50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8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6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3F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0F6A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8C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4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9F25062" wp14:editId="00026C6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45016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F2506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445016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84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FB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86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7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7E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0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C6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62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5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805C372" wp14:editId="1027DB5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624A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05C37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8624AE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6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4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D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4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F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07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4C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0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A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4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3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D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2E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D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3E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50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F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A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7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02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E6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2D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5F76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E84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EF9B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2F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1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41546E1" wp14:editId="1F4D162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04BDEA" w14:textId="1D635A2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36124389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1546E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804BDEA" w14:textId="1D635A2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36124389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7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5C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F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C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05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87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C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4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56DB82" wp14:editId="7E2FFD2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1C0954" w14:textId="45DFE04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2021594465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56DB8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B1C0954" w14:textId="45DFE04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2021594465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2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8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E2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29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2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F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4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5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D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A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3A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30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4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26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11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82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222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7F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26C74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B3E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A9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1C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B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BE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3D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9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0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6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B7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C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8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B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6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6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090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5A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5F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F4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21026AD" wp14:editId="10A87C6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0FA2A6" w14:textId="23AB6E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1182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1026AD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10FA2A6" w14:textId="23AB6E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1182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B4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9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8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B5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1E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33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5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B8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F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E1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0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0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F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E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F4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AA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D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5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BA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2A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8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6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A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F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1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F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B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FC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F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9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0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86B0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C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2FB3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FC39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F294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5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6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E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7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D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2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A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53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8D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FF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0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F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A5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E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6C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27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7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1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36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85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0C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4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2778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062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AB99F83" wp14:editId="2E29367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69E78" w14:textId="6D70582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Strojárenská 14,16,18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B99F8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CB69E78" w14:textId="6D70582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Strojárenská 14,16,18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080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AC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3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D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02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43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E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D2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1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B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9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6F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7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B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C7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E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E1C2156" wp14:editId="1837EED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1BEA72" w14:textId="60624E02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1C215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B1BEA72" w14:textId="60624E02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4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41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C2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6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49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8B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3FE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75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710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202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279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2024D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4D22E55" wp14:editId="7E483B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8C746" w14:textId="699E4C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D22E55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028C746" w14:textId="699E4C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4163EA6" wp14:editId="546E40E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A18A3" w14:textId="3C2A473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163EA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3DA18A3" w14:textId="3C2A473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65DC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DB8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99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0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041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22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8708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4BC5BD2" wp14:editId="691B5DD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D9D321" w14:textId="524FF4D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BC5BD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ED9D321" w14:textId="524FF4D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8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2E9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AED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3EC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B53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A24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EF5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B2F0D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72BEE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9EB8659" wp14:editId="3B8DF99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839C45" w14:textId="0789C3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EB865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1839C45" w14:textId="0789C3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575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A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C2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4E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7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75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9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F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02D7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C0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080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7B8F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33E21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0AD2052" wp14:editId="1CBDDD6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EBD528" w14:textId="14EA415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227F" w:rsidRPr="007D60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D205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8EBD528" w14:textId="14EA415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227F" w:rsidRPr="007D604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A3CE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2695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3CC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41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7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56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0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A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8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8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A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9E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A8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F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B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5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A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9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8B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0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43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60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20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C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A8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E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9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1F07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1B5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BA86D5" w14:textId="2C41F94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8227F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D36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D88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30F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AE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FA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4B81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600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583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1F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7B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C9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244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55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A79A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C39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730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D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14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D5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283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5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4181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DF8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BA6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FD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86C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F4A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B3D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8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00D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18F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C8D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1F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164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54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33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B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0573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5C6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A6F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A91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C4C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6B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782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5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245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22F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56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60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9B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904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6A1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7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7DD4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ED0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5C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08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127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B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DF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47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6FC9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B5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7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AB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D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B8A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FD1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7AB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7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D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6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8C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4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7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9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B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0B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B6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7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CF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E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4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67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E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1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C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BA4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14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4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898800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D73B33A" w14:textId="77777777" w:rsidR="00944C3D" w:rsidRDefault="00944C3D" w:rsidP="00944C3D">
      <w:pPr>
        <w:rPr>
          <w:rFonts w:ascii="Arial" w:hAnsi="Arial"/>
        </w:rPr>
      </w:pPr>
    </w:p>
    <w:p w14:paraId="3AAFA4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F46493D" w14:textId="3159B2A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674B6B3" w14:textId="3C7BB52B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48227F">
        <w:rPr>
          <w:rFonts w:ascii="Arial" w:hAnsi="Arial"/>
          <w:sz w:val="22"/>
          <w:szCs w:val="22"/>
        </w:rPr>
        <w:t>Strojárenská 14,16,18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691CF84" w14:textId="76FAC36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2D2B04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7C2606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140C1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6F90E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BAE68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F800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3FC84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C4C34DA" w14:textId="6B7FCEA2" w:rsidR="00944C3D" w:rsidRPr="008D0433" w:rsidRDefault="0048227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Peter Muller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2945181" w14:textId="0CE4E121" w:rsidR="00944C3D" w:rsidRPr="008D0433" w:rsidRDefault="0048227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07B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2E39D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7F2F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E1B64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DA2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A26B8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76D4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95D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91E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03C4D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AA2C7F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1DF1FFD" w14:textId="0D2641B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7DACFAD" w14:textId="45DA5C05" w:rsidR="00944C3D" w:rsidRDefault="0048227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505E047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1DEAAF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52909E" w14:textId="0FB415D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882B5A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804AC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0A78EC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9C145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6A37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8F380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DA62A5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71E0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F590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BBF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714E2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B28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4CF0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C5B3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966EF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7D04D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300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B883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54028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22CFF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34A54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597D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2FA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8D20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149EA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616F1AF" w14:textId="0AB5FB4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942CD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CAA6D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70465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547AAE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97479C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46F6AB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15D5ED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60B798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796A4A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142F9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15F17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81D50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9FB375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9375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C3BD6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E9D0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AEF65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86C1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DC67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EF5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41922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2E6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177C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FEA6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8FF3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7784B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2BED3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53978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8D884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550DD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A41A0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2C66F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19FE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E2F53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8A5A4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59C70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9D01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B4BE6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9CFB5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06279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CD0E8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56AE5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0E5AC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62A12A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71A08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BC587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07D6E5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099E0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A3E26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D50A4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9B64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8543C2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FEC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9B76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21A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E251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4F229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29367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04C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DF18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A05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F226E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EFF0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4DCB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2B5B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6DA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367A1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5CC4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13F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DCEE6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5E8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A0985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2F5C4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700E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AE19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076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0254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76198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6BD425A" w14:textId="02765C9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5A7646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C327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6C28A7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046DC2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78DE1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CEC35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D9BEF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03C5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87FBF0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DBDC4DB" w14:textId="77777777" w:rsidTr="00503750">
        <w:tc>
          <w:tcPr>
            <w:tcW w:w="2302" w:type="dxa"/>
            <w:vAlign w:val="center"/>
          </w:tcPr>
          <w:p w14:paraId="37CF68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AF529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A53DA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DF24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32D50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C8296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8C64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92AE5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16941FF" w14:textId="77777777" w:rsidTr="00503750">
        <w:tc>
          <w:tcPr>
            <w:tcW w:w="15593" w:type="dxa"/>
            <w:gridSpan w:val="8"/>
            <w:vAlign w:val="center"/>
          </w:tcPr>
          <w:p w14:paraId="5435DC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BB4479" w14:textId="77777777" w:rsidTr="00503750">
        <w:tc>
          <w:tcPr>
            <w:tcW w:w="2302" w:type="dxa"/>
            <w:vAlign w:val="center"/>
          </w:tcPr>
          <w:p w14:paraId="2E159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FDF1E8" w14:textId="72CDDD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35F7CB" w14:textId="641276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00E85" w14:textId="3DE895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9F41D" w14:textId="60852F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6B050" w14:textId="2DF454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6B43F" w14:textId="0098BA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D9DCC" w14:textId="4B7BCC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995A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3E93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B22768" w14:textId="046088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9EA927" w14:textId="7BD397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C3E6B" w14:textId="6BADE6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37573" w14:textId="253A3F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3D89E1" w14:textId="4957C5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DF530E" w14:textId="41435F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22384" w14:textId="216815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0064D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6D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77FF2F" w14:textId="376299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85836A" w14:textId="510F03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F7571" w14:textId="7BA0F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93429" w14:textId="1A7BB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2E701" w14:textId="7A0EF2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4F099" w14:textId="6FED50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EF23F" w14:textId="47C9B9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F4CC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290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F49B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9551F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9E9B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C8DE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0AB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3109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47F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2F76F3" w14:textId="77777777" w:rsidTr="00503750">
        <w:tc>
          <w:tcPr>
            <w:tcW w:w="2302" w:type="dxa"/>
            <w:vAlign w:val="center"/>
          </w:tcPr>
          <w:p w14:paraId="16517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72D401" w14:textId="047FC1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C0016" w14:textId="63E9FB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BF7AD" w14:textId="34AC63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97DB8" w14:textId="299E0D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8CC77" w14:textId="29DFC6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8DC28" w14:textId="42DAC6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2A5CD" w14:textId="2A6583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BB2E9" w14:textId="77777777" w:rsidTr="00503750">
        <w:tc>
          <w:tcPr>
            <w:tcW w:w="15593" w:type="dxa"/>
            <w:gridSpan w:val="8"/>
            <w:vAlign w:val="center"/>
          </w:tcPr>
          <w:p w14:paraId="51F32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00145FC" w14:textId="77777777" w:rsidTr="00503750">
        <w:tc>
          <w:tcPr>
            <w:tcW w:w="2302" w:type="dxa"/>
            <w:vAlign w:val="center"/>
          </w:tcPr>
          <w:p w14:paraId="59AB88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AE2F46" w14:textId="0F5123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58519E" w14:textId="0C5A2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FF549" w14:textId="407737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1D806" w14:textId="27D172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924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B00B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BB06D0" w14:textId="1F24A5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9F5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E6A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C888A2" w14:textId="39AB7D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2E66E7" w14:textId="77EB7A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E5A4E" w14:textId="21DF86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B0028" w14:textId="3AF4D0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1E3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95BE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B06A47" w14:textId="4BEA39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7ABC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6E4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A4F461" w14:textId="4CDB10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3FED60" w14:textId="349FB7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2684B" w14:textId="67D5B2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7FF28" w14:textId="373483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469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BBD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FC47B5" w14:textId="1B742C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33B1D7" w14:textId="77777777" w:rsidTr="00503750">
        <w:tc>
          <w:tcPr>
            <w:tcW w:w="2302" w:type="dxa"/>
            <w:vAlign w:val="center"/>
          </w:tcPr>
          <w:p w14:paraId="72665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3F3668" w14:textId="2FAA89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171F9B" w14:textId="107E74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43F65" w14:textId="42B250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0E77A" w14:textId="35CA2C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CE8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CB4F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A50EC0" w14:textId="58611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6ECE6" w14:textId="77777777" w:rsidTr="00503750">
        <w:tc>
          <w:tcPr>
            <w:tcW w:w="15593" w:type="dxa"/>
            <w:gridSpan w:val="8"/>
            <w:vAlign w:val="center"/>
          </w:tcPr>
          <w:p w14:paraId="7D3A79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2C3AFA" w14:textId="77777777" w:rsidTr="00503750">
        <w:tc>
          <w:tcPr>
            <w:tcW w:w="2302" w:type="dxa"/>
            <w:vAlign w:val="center"/>
          </w:tcPr>
          <w:p w14:paraId="529B1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2941F66" w14:textId="481FCB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854E5E" w14:textId="5D523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1C3C79" w14:textId="305659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8BD02" w14:textId="3F27D9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7C167" w14:textId="583FBC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377CB" w14:textId="2D3307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76577" w14:textId="00B9A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661E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EDF84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E08521" w14:textId="326DB2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601796" w14:textId="51656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758BBE" w14:textId="56CF3E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7EBEFA" w14:textId="5FDDC7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717D8C" w14:textId="796FDA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A4019" w14:textId="2A2FA5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9C990" w14:textId="47D2EC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7015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8074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B5E9EA5" w14:textId="415A0C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F8E4BA" w14:textId="289443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B83AB" w14:textId="14CED1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717A1" w14:textId="7393DB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425388" w14:textId="354D3F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B4C4B" w14:textId="4DF87A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AA274" w14:textId="3F819F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539F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E3C93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4F05E18" w14:textId="43EF97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56799E" w14:textId="28D854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44D08" w14:textId="3B114F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C134E" w14:textId="726348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D8AA8" w14:textId="2055F4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CF120" w14:textId="65784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B24E7" w14:textId="463CE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377A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B13A1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4FA743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AB24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5000963" w14:textId="5A02E7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750630" w14:textId="655BB8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B3682" w14:textId="36ED7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6CF41" w14:textId="612AC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9A2AB" w14:textId="2217D4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23A7C" w14:textId="6D0FA2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1A8203" w14:textId="61D40B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1353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488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F4CB13" w14:textId="3CA579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1F7B8E" w14:textId="27A93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3E6E7" w14:textId="25C0B3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E108D" w14:textId="773925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DA287" w14:textId="1739AA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0DC72" w14:textId="443EFB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60597" w14:textId="416EC2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336423" w14:textId="77777777" w:rsidR="00944C3D" w:rsidRDefault="00944C3D" w:rsidP="00944C3D">
      <w:pPr>
        <w:rPr>
          <w:rFonts w:ascii="Arial" w:hAnsi="Arial"/>
          <w:b/>
        </w:rPr>
      </w:pPr>
    </w:p>
    <w:p w14:paraId="4D954E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967258E" w14:textId="77777777" w:rsidTr="00503750">
        <w:tc>
          <w:tcPr>
            <w:tcW w:w="1944" w:type="dxa"/>
            <w:vAlign w:val="center"/>
          </w:tcPr>
          <w:p w14:paraId="73EEC9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AAB56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A1B58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62FBE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09F15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21A9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0B533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27F4D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8CDD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C57AC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A703D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FEA0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604A754" w14:textId="77777777" w:rsidTr="00503750">
        <w:tc>
          <w:tcPr>
            <w:tcW w:w="15685" w:type="dxa"/>
            <w:gridSpan w:val="12"/>
            <w:vAlign w:val="center"/>
          </w:tcPr>
          <w:p w14:paraId="25187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BFDE2F" w14:textId="77777777" w:rsidTr="00503750">
        <w:tc>
          <w:tcPr>
            <w:tcW w:w="1944" w:type="dxa"/>
            <w:vAlign w:val="center"/>
          </w:tcPr>
          <w:p w14:paraId="6B941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494AF9" w14:textId="6B5A4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CE0C99" w14:textId="7AFE7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C610C4" w14:textId="690D5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7DF81C" w14:textId="20318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A419E6" w14:textId="3A14F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824A38" w14:textId="30982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6632FD" w14:textId="4CAB8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BEFC49" w14:textId="3F4E4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E15755" w14:textId="4C593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E03769" w14:textId="6C0A6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BAA7B1" w14:textId="58C7F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220F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8BB8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AAB1BE" w14:textId="603FE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7199B8" w14:textId="2BE60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22FD8F" w14:textId="19941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64F5C" w14:textId="36B85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FF524B" w14:textId="5001E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04C0DD" w14:textId="2E605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67D246" w14:textId="3F742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FAA82A" w14:textId="42A52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1219D7" w14:textId="73D96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762AFE" w14:textId="17F52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5C1C99" w14:textId="66058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8AE2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77F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FA5C611" w14:textId="3F01A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AC4D62" w14:textId="67E24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218A9B" w14:textId="0C44E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CF4C9F" w14:textId="3A01F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BB7AAD" w14:textId="59532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5E360F" w14:textId="24F6A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4CB6EA" w14:textId="59A37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120433" w14:textId="0EFC9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380686" w14:textId="6EF3C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5F0F07" w14:textId="07D2D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D08344" w14:textId="46A29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13DD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84D0D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F097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729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0C7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AD17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200D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588C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4F7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EF6E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1FEE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EC2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308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9E8865" w14:textId="77777777" w:rsidTr="00503750">
        <w:tc>
          <w:tcPr>
            <w:tcW w:w="1944" w:type="dxa"/>
            <w:vAlign w:val="center"/>
          </w:tcPr>
          <w:p w14:paraId="47DF07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3271DC" w14:textId="617E8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46EE7E" w14:textId="4115C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38555A" w14:textId="40381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2F4804" w14:textId="26C74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EAB7FD" w14:textId="7ACC1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A14C8A" w14:textId="6409D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0205B3" w14:textId="64E1F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A18D61" w14:textId="55DF5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B9848C" w14:textId="3E3B3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1EE58B" w14:textId="0D4FE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58FAE9" w14:textId="29F46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07CCB" w14:textId="77777777" w:rsidTr="00503750">
        <w:tc>
          <w:tcPr>
            <w:tcW w:w="15685" w:type="dxa"/>
            <w:gridSpan w:val="12"/>
            <w:vAlign w:val="center"/>
          </w:tcPr>
          <w:p w14:paraId="76E37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B1B0F6B" w14:textId="77777777" w:rsidTr="00503750">
        <w:tc>
          <w:tcPr>
            <w:tcW w:w="1944" w:type="dxa"/>
            <w:vAlign w:val="center"/>
          </w:tcPr>
          <w:p w14:paraId="150025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BDC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259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FAD85" w14:textId="55A81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80A367" w14:textId="74BEE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098952" w14:textId="71A7B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E60601" w14:textId="1118A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81078A" w14:textId="052F9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0B154C" w14:textId="7C09E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3CC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6D61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AFD8BF" w14:textId="352C0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A3033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82B7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383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A93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B3A90E" w14:textId="1A279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6931F1" w14:textId="0C061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AD9256" w14:textId="7D35E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D3E3E4" w14:textId="52008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DA8089" w14:textId="54D19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81F863" w14:textId="78986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22C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609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2BC14A" w14:textId="40C07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EB32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6BFD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80F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D42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A22A14" w14:textId="30A2C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34EE60" w14:textId="796F9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A999B1" w14:textId="216A9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79D359" w14:textId="213CD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ADD214" w14:textId="1D24D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610D73" w14:textId="336AF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4DD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AB8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9A7887" w14:textId="3E4EC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B4D60" w14:textId="77777777" w:rsidTr="00503750">
        <w:tc>
          <w:tcPr>
            <w:tcW w:w="1944" w:type="dxa"/>
            <w:vAlign w:val="center"/>
          </w:tcPr>
          <w:p w14:paraId="72FCA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B5E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DD3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74BFDB" w14:textId="1D509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F0F8AB" w14:textId="2C2F8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80963B" w14:textId="7438A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1034AB" w14:textId="3295A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C158CB" w14:textId="314FC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7820F6" w14:textId="5FC08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956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8CB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D86A85" w14:textId="694BA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D17A7" w14:textId="77777777" w:rsidTr="00503750">
        <w:tc>
          <w:tcPr>
            <w:tcW w:w="15685" w:type="dxa"/>
            <w:gridSpan w:val="12"/>
            <w:vAlign w:val="center"/>
          </w:tcPr>
          <w:p w14:paraId="0A544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4B1DE2" w14:textId="77777777" w:rsidTr="00503750">
        <w:tc>
          <w:tcPr>
            <w:tcW w:w="1944" w:type="dxa"/>
            <w:vAlign w:val="center"/>
          </w:tcPr>
          <w:p w14:paraId="145146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1C8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9E8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02E429" w14:textId="5A332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F7E94A" w14:textId="79D93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BD810C" w14:textId="7BFC1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0C4F93" w14:textId="023A0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55864F" w14:textId="1BF8D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0E3840" w14:textId="2E1D9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90C7E3" w14:textId="5FD3F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514B18" w14:textId="46883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BACCAF" w14:textId="2ACEE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4F1E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8C62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973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CA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04CDE4" w14:textId="560B9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5B8A07" w14:textId="15CFB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CB2575" w14:textId="095E7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68B72C" w14:textId="73FA8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47D945" w14:textId="301B6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66EE14" w14:textId="2298B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C85014" w14:textId="56F46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B4EECC" w14:textId="66FEC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39F8A6" w14:textId="62EDC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91D7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AC17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FD3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561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55765C" w14:textId="5FE9E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AA7D96" w14:textId="6394B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A0DF59" w14:textId="400DE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A53CD7" w14:textId="14F92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1BBFFA" w14:textId="2C1AA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A09251" w14:textId="2CBF5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1A059F" w14:textId="3FFA6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565E9B" w14:textId="09A75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7842D7" w14:textId="6F8DC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D89D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DCB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4E4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4D4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B699D0" w14:textId="23BE0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37BB86" w14:textId="46D6A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21B9EE" w14:textId="75BC1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E6A66B" w14:textId="7DD03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8B313C" w14:textId="567FD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ECA6E3" w14:textId="5D2BC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CB0F03" w14:textId="429DF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0B9093" w14:textId="79809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B630DE" w14:textId="40388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110C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31DEB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9A276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87E3F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E55DBE0" w14:textId="43357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E0EED4" w14:textId="4DF6B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36F550" w14:textId="6D46A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6DBDAE" w14:textId="11EB5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1277DA" w14:textId="4FDC9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8CD684" w14:textId="136F2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0E4426" w14:textId="0D6EC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591024" w14:textId="75838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CD009A" w14:textId="4D200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9D17BE" w14:textId="151AA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A4C159" w14:textId="20A91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8862B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E6A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282788" w14:textId="32024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813744" w14:textId="51BDE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3201A5" w14:textId="32958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75FDE5" w14:textId="623BD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9A03D9" w14:textId="4BEF1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926484" w14:textId="60AC0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26D6C6" w14:textId="49842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0A33F5" w14:textId="3FDDA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782987" w14:textId="317A8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DDEC9E" w14:textId="0C6D4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CB5BAB" w14:textId="64C8C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4118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68BF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9250F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0E779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03A0B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D21E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41B55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2CE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149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C72C3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A5C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1787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B138B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F77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F01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25A3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9D8E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3871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2B26B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78888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1390D1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1990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2D433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C016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0B4B93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4B84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820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FE1B3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B9DF4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3381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FFB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367F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6840F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B87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B4134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90C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9050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755D4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CB364C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F88B8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B2B91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16F9C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1CB1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7B48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3DE92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8C7C7EE" w14:textId="77777777" w:rsidTr="00503750">
        <w:trPr>
          <w:trHeight w:val="1073"/>
        </w:trPr>
        <w:tc>
          <w:tcPr>
            <w:tcW w:w="3614" w:type="dxa"/>
            <w:vMerge/>
          </w:tcPr>
          <w:p w14:paraId="592CC0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4ECD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C22D7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FB48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C6E89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7A929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F9F9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C309003" w14:textId="77777777" w:rsidTr="00503750">
        <w:trPr>
          <w:trHeight w:val="283"/>
        </w:trPr>
        <w:tc>
          <w:tcPr>
            <w:tcW w:w="3614" w:type="dxa"/>
          </w:tcPr>
          <w:p w14:paraId="634DC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9506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F5C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03F0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1D9B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DA2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0D4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8A1D3B" w14:textId="77777777" w:rsidTr="00503750">
        <w:trPr>
          <w:trHeight w:val="283"/>
        </w:trPr>
        <w:tc>
          <w:tcPr>
            <w:tcW w:w="3614" w:type="dxa"/>
          </w:tcPr>
          <w:p w14:paraId="5E119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18D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45B1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A6A8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9C0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5B2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FB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19410CC" w14:textId="77777777" w:rsidTr="00503750">
        <w:trPr>
          <w:trHeight w:val="283"/>
        </w:trPr>
        <w:tc>
          <w:tcPr>
            <w:tcW w:w="3614" w:type="dxa"/>
          </w:tcPr>
          <w:p w14:paraId="1F9068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173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B36D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7B1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4AE2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D24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5CB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5556A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CE8FC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3A92B9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3B4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A15C7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0948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CA9F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EF869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B00F7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F316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44F12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89693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D1003D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BF97B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2645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6F9C0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6C0B0DA" w14:textId="70A81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D509E" w14:textId="27235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1AAACB" w14:textId="15D0E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70F14" w14:textId="5D3B4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A4A3B" w14:textId="3E837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E9CB8" w14:textId="553EF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EE5CE" w14:textId="656D0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C2FB10" w14:textId="1D935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2ED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489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910CEA" w14:textId="7D9D5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92DBE" w14:textId="53BC5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CCFD4" w14:textId="3BBBD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DD0F5" w14:textId="581B5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D611C9" w14:textId="527EA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50A22" w14:textId="31708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2AA71" w14:textId="5C27B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21A711" w14:textId="3D978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9AA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3F54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9F482F" w14:textId="5825A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111C9" w14:textId="6BCB4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41647" w14:textId="7EB7D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47557D" w14:textId="0B69A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7A95A" w14:textId="27B82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18AECD" w14:textId="7B352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69E6E" w14:textId="0F356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289F07" w14:textId="69D10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275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CA83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D2FC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020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EE0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C79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7ED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567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03C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DFB1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FBE3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02C1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9D8BE83" w14:textId="11A1E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15286" w14:textId="25B0D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7BB97" w14:textId="64CEB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472AF" w14:textId="22D71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093D2" w14:textId="030BE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39684" w14:textId="3B468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1F468" w14:textId="5CE98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1A2B4C" w14:textId="08A78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3D5C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560D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3F34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6D3C1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DA7F217" w14:textId="0432D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F0FD5" w14:textId="505A6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F300D" w14:textId="0FDB9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33C1D" w14:textId="28FDC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F2C3" w14:textId="65AB8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0EEE98" w14:textId="6EF32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40933" w14:textId="1A783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41A40D" w14:textId="2A5FA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AE3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DC7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F687AE" w14:textId="748B5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BFF834" w14:textId="641A2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19C23" w14:textId="57E1B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FBBDD" w14:textId="43BD2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6DC43" w14:textId="08663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3CBB0C" w14:textId="57849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0AADA" w14:textId="405E8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0751D3" w14:textId="1D6C5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9F4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4F8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E28C3FA" w14:textId="1FD4D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F31CA6" w14:textId="121D4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EC313" w14:textId="3D760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EA7A4" w14:textId="49317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1FC18" w14:textId="5A613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1036D" w14:textId="1AAF0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D5D37" w14:textId="134D7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ADE10C" w14:textId="0BBC6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B28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D659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31A04F" w14:textId="07ACD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FDE53" w14:textId="3D175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0F802" w14:textId="71D8D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7471B" w14:textId="0F0D1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FC39C" w14:textId="172D6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FE142" w14:textId="0F87C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1738C" w14:textId="0AF20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BAA224" w14:textId="5A6A0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A20F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8086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D07D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3ACA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97A07AC" w14:textId="2A1A6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53A02" w14:textId="16490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F478D" w14:textId="3B6BA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8CA7B" w14:textId="0F8EB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CBDDB" w14:textId="33A93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C46FC" w14:textId="72C9D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C15E1" w14:textId="27825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701488" w14:textId="0FD18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13E8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663A8E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54372E" w14:textId="4180E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5CA8F" w14:textId="70698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8AA89" w14:textId="44376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33AC3" w14:textId="65D6D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322162" w14:textId="2DE12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77E92" w14:textId="04029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FF9C4E" w14:textId="27287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1C1A14" w14:textId="61AFB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6832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5AF67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5AD2910" w14:textId="40A61A6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F0D26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9468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8233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0F30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C8DA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942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37A1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B79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DA1E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87F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A741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5DF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D515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B3D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716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7197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72C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02776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03C5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9AB628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EF023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D9BFBE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026B10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41B65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1742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6042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D8CD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446D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604AE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7636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018EED" w14:textId="410E1B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D4E686" w14:textId="571981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9C8702" w14:textId="43D91D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F439F5" w14:textId="0B6B0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F6139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27B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D7FC2F" w14:textId="71AFE2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EF26659" w14:textId="3D31A1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4D44EB" w14:textId="694504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59A404" w14:textId="2A6D63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6F0AC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B5A0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765BB4" w14:textId="3F8A4E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A8C336" w14:textId="269E13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55B8A6" w14:textId="466155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997D76" w14:textId="1D31F7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82908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3FE7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92865B" w14:textId="136658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395010" w14:textId="7F428D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C14B28" w14:textId="21CEE1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6D131A" w14:textId="4B311A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AB9C3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0F07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E00CE5" w14:textId="64B04E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5BA839" w14:textId="244DD4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51766F" w14:textId="40C8E0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397789" w14:textId="1FEEF1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7852B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5957EF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359DE7" w14:textId="67A789C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F799A3" w14:textId="46AEA42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CDB937" w14:textId="62A5670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4732E6" w14:textId="0877CAA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B09C995" w14:textId="77777777" w:rsidR="00944C3D" w:rsidRDefault="00944C3D" w:rsidP="00944C3D">
      <w:pPr>
        <w:rPr>
          <w:rFonts w:ascii="Arial" w:hAnsi="Arial"/>
          <w:b/>
        </w:rPr>
      </w:pPr>
    </w:p>
    <w:p w14:paraId="4187658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D3F8CD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24F6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C539D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ECF47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0E748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3DAD5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78C13E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0AEF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08AE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967B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41C94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16947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3E4A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66867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5D8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58C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70F80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24AB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7F7A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3FEB0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D69D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B89D4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8E6DDC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BD639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4664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3F6B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76124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7A7AF8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8116E20" w14:textId="77777777" w:rsidTr="00503750">
        <w:tc>
          <w:tcPr>
            <w:tcW w:w="2835" w:type="dxa"/>
            <w:vAlign w:val="center"/>
          </w:tcPr>
          <w:p w14:paraId="67053B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ECCB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E6183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DF75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5DEA4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946B1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D587CE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BA9F0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574EFB2" w14:textId="53692FC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1C5335" w14:textId="7739A42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1066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4F515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F0722A" w14:textId="491312D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840F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6BC0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5D2D926" w14:textId="44003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14DAF" w14:textId="765B0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E2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A79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ABA365" w14:textId="57EDD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54B7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3D042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7A4752A" w14:textId="2FD24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F716C" w14:textId="42123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F1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8A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E9C3B2" w14:textId="785E2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462DC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02C2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A088482" w14:textId="02B8B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05641" w14:textId="3AE8B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9C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6A2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147E82" w14:textId="7E212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9839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257C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4DC2E3" w14:textId="7AC24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A5DA0" w14:textId="4E419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69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8ED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22384" w14:textId="245D8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CFD3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2998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7921293" w14:textId="150A8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DF4748" w14:textId="53172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E3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7F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56627C" w14:textId="3A2F9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D758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5A52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2149751" w14:textId="7D83AE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FDA037" w14:textId="22EBA8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85B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C3F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9E956E" w14:textId="1B6233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6C1C6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8A112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5C0E36D" w14:textId="0C823C2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3E1B9C5" w14:textId="77777777" w:rsidR="00944C3D" w:rsidRDefault="00944C3D" w:rsidP="00944C3D">
      <w:pPr>
        <w:rPr>
          <w:rFonts w:ascii="Arial" w:hAnsi="Arial"/>
          <w:b/>
        </w:rPr>
      </w:pPr>
    </w:p>
    <w:p w14:paraId="55A086F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DF29FB4" w14:textId="77777777" w:rsidTr="00503750">
        <w:tc>
          <w:tcPr>
            <w:tcW w:w="2835" w:type="dxa"/>
            <w:vAlign w:val="center"/>
          </w:tcPr>
          <w:p w14:paraId="0A67A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4D5D0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99D4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2ACB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730F1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B9BA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4746FC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FE5A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DD8ECB" w14:textId="5EB37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BBD3CA" w14:textId="3229E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B8E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C0A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072071" w14:textId="72F8F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298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F14F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187C221" w14:textId="6DDDD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2F3725" w14:textId="32924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34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C2D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F5D114" w14:textId="06779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30A9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7A7A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7BA4BE1" w14:textId="29861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DC63D" w14:textId="44AE5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AAE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918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EEB283" w14:textId="701DA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B4365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FAA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1C91163" w14:textId="4B70B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CBE3C" w14:textId="46613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0AD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0B3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38A8E5" w14:textId="7DF87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F4D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9505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70FB957" w14:textId="467617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643AE" w14:textId="01E513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9F34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AC93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9B8AF8" w14:textId="3414D9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B9EF7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2584B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96711A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9617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C6FD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9853023" w14:textId="77777777" w:rsidTr="00503750">
        <w:trPr>
          <w:trHeight w:val="699"/>
        </w:trPr>
        <w:tc>
          <w:tcPr>
            <w:tcW w:w="3502" w:type="dxa"/>
            <w:vMerge/>
          </w:tcPr>
          <w:p w14:paraId="021CA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1706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07FF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C0D02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94B8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582AE0C" w14:textId="5935CB0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5BDB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59AFC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3306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28EAF88" w14:textId="63B0F22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F0AE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01904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DB96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BA5B440" w14:textId="07BC879A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F00C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08DA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B11B6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EF2DCDA" w14:textId="77777777" w:rsidTr="00503750">
        <w:trPr>
          <w:trHeight w:val="593"/>
        </w:trPr>
        <w:tc>
          <w:tcPr>
            <w:tcW w:w="3497" w:type="dxa"/>
          </w:tcPr>
          <w:p w14:paraId="7B755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F7F6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4F03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8772E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0F8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BE2DBD2" w14:textId="73BFE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17FDFA" w14:textId="57449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43B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4DECB1" w14:textId="56CE7E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7E074F" w14:textId="20E9D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EB46B5" w14:textId="7612F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2F3C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6CCFEE" w14:textId="16422F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71E382" w14:textId="7B660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31CA6B" w14:textId="16845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169C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383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3079B79" w14:textId="3A976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E43D76" w14:textId="25E00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07E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8A4282" w14:textId="4E13029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264D7E" w14:textId="070DD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7B391" w14:textId="7934B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FCD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727AAD" w14:textId="3582AA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D907D4" w14:textId="3F5A4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E26B6" w14:textId="21E36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88E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B1B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E22FC5C" w14:textId="6ECAA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3841FD" w14:textId="4927D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200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968824" w14:textId="2F49626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F1D29B" w14:textId="44A0F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292BCB" w14:textId="20A53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065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55902F" w14:textId="7A60AD9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893A15" w14:textId="11C54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861DC2" w14:textId="07336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11DC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2A1B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03CB432" w14:textId="0F1DE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D9D22F" w14:textId="5F149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B1A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BF564B" w14:textId="4E1203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5E6BA4" w14:textId="07AC8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5437BD" w14:textId="27CE9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F25E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5A6210" w14:textId="5EB693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70D9BB" w14:textId="7202E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5D8D36" w14:textId="17CEF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5D4410" w14:textId="77777777" w:rsidR="00944C3D" w:rsidRDefault="00944C3D" w:rsidP="00944C3D">
      <w:pPr>
        <w:rPr>
          <w:rFonts w:ascii="Arial" w:hAnsi="Arial"/>
          <w:b/>
        </w:rPr>
      </w:pPr>
    </w:p>
    <w:p w14:paraId="6A09087B" w14:textId="77777777" w:rsidR="00944C3D" w:rsidRDefault="00944C3D" w:rsidP="00944C3D">
      <w:pPr>
        <w:rPr>
          <w:rFonts w:ascii="Arial" w:hAnsi="Arial"/>
          <w:b/>
        </w:rPr>
      </w:pPr>
    </w:p>
    <w:p w14:paraId="77973B62" w14:textId="77777777" w:rsidR="00944C3D" w:rsidRDefault="00944C3D" w:rsidP="00944C3D">
      <w:pPr>
        <w:rPr>
          <w:rFonts w:ascii="Arial" w:hAnsi="Arial"/>
          <w:b/>
        </w:rPr>
      </w:pPr>
    </w:p>
    <w:p w14:paraId="7FCE2399" w14:textId="77777777" w:rsidR="00944C3D" w:rsidRDefault="00944C3D" w:rsidP="00944C3D">
      <w:pPr>
        <w:rPr>
          <w:rFonts w:ascii="Arial" w:hAnsi="Arial"/>
          <w:b/>
        </w:rPr>
      </w:pPr>
    </w:p>
    <w:p w14:paraId="22388E4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1115C21" w14:textId="77777777" w:rsidTr="00503750">
        <w:tc>
          <w:tcPr>
            <w:tcW w:w="2622" w:type="dxa"/>
            <w:vAlign w:val="center"/>
          </w:tcPr>
          <w:p w14:paraId="6EB82B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A6C1C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088E8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F5563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C562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45924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AEA62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CDA50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E403A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C1F820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081B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27161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CD3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FEC0318" w14:textId="273C6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3F78EC" w14:textId="55F60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0EE156" w14:textId="7DB6B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E74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921660" w14:textId="0FCEA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91320" w14:textId="77777777" w:rsidTr="00503750">
        <w:tc>
          <w:tcPr>
            <w:tcW w:w="2622" w:type="dxa"/>
            <w:vAlign w:val="center"/>
          </w:tcPr>
          <w:p w14:paraId="72BD0C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9A7B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260ACA8" w14:textId="09077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CC66ED" w14:textId="1E07A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9546EC" w14:textId="4A632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CEA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062653" w14:textId="46651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7EF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5F6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FC00668" w14:textId="687DA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C2C663" w14:textId="136C7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416828" w14:textId="31D86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59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9C5FE7" w14:textId="30C7C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A9D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49A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EFF33B5" w14:textId="35151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6F62C6" w14:textId="7A7B4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D0C5D" w14:textId="0624E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401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74CDDE" w14:textId="3B4EA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2D025" w14:textId="77777777" w:rsidTr="00503750">
        <w:tc>
          <w:tcPr>
            <w:tcW w:w="2622" w:type="dxa"/>
            <w:vAlign w:val="center"/>
          </w:tcPr>
          <w:p w14:paraId="7A599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AE7599D" w14:textId="1B304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13597.31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65CA8D" w14:textId="01FED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10521.72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18805A" w14:textId="242B5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17574.46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00E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2D00C2" w14:textId="05168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6544.57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AFE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77E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01B5E95" w14:textId="5AF54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0854F0" w14:textId="36F2E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F8115" w14:textId="7120E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F7F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B91F4" w14:textId="276C1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665A4" w14:textId="77777777" w:rsidTr="00503750">
        <w:tc>
          <w:tcPr>
            <w:tcW w:w="2622" w:type="dxa"/>
            <w:vAlign w:val="center"/>
          </w:tcPr>
          <w:p w14:paraId="0ECF47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0F0289F" w14:textId="3215C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534410" w14:textId="3AB0B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66EDA9" w14:textId="0EA68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82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240EBD" w14:textId="65DB6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742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861D8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AE668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1F7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2CA941" w14:textId="51DCD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6618A1" w14:textId="2160A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CB8F31" w14:textId="67C97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40E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17961C" w14:textId="30A2B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31B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362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A529A6" w14:textId="39AC4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3BAA02" w14:textId="734B9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F5ED5D" w14:textId="34AC3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9FC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64ACB9" w14:textId="4E48D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F3E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823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C33E326" w14:textId="6E1F4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9DE87F" w14:textId="0CC31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ED12BF" w14:textId="384A7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F51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9DA0E" w14:textId="1714A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281C3D" w14:textId="77777777" w:rsidTr="00503750">
        <w:tc>
          <w:tcPr>
            <w:tcW w:w="2622" w:type="dxa"/>
            <w:vAlign w:val="center"/>
          </w:tcPr>
          <w:p w14:paraId="00525D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2DC2431" w14:textId="0E150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656591" w14:textId="4DFAA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F60D9F" w14:textId="0CBCC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54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CF1A13" w14:textId="4AB36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44825" w14:textId="77777777" w:rsidTr="00503750">
        <w:tc>
          <w:tcPr>
            <w:tcW w:w="2622" w:type="dxa"/>
            <w:vAlign w:val="center"/>
          </w:tcPr>
          <w:p w14:paraId="17D01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6024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CB9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AD1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FE6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68A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49D5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A077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0117A98" w14:textId="7D1A1A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13597.31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98DA7C" w14:textId="6A0D19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10521.72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02828A" w14:textId="5918E0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17574.46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6CA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3F063" w14:textId="2829D9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6544.57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A044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73C20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064EF1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8E82FD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E80DB2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0DD7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342EF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BFAF1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36BB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F177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E9C93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C4A8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47744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AFC2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C1B7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D9784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A0CA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C676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DB570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5352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743D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16442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CF3B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88AC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50E0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0D7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38E6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2DE6D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BDA9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32F6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52F82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D039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0EB7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4903F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2D3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3DCA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C989F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DEC9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D338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3CA6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C03B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F140A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E4A05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8E54F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1BABA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6C0DD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5D72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A032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C00C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F21C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648D9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8721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AD83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08800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117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AD1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A6DC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26F0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CEA3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9727C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1F5E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E98E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FD57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76C8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8478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0E94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8FED2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D681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3F822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170C7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B31E130" w14:textId="77777777" w:rsidTr="00503750">
        <w:tc>
          <w:tcPr>
            <w:tcW w:w="2835" w:type="dxa"/>
            <w:vAlign w:val="center"/>
          </w:tcPr>
          <w:p w14:paraId="4E9D3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0B90F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A434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47E66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03E2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BBA75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D9E81F" w14:textId="77777777" w:rsidTr="00503750">
        <w:tc>
          <w:tcPr>
            <w:tcW w:w="2835" w:type="dxa"/>
            <w:vAlign w:val="center"/>
          </w:tcPr>
          <w:p w14:paraId="6398B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3D88509" w14:textId="28519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4A513" w14:textId="28D06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DBF05" w14:textId="1DEF5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C5D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2DF341" w14:textId="5985D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D0ABD" w14:textId="77777777" w:rsidTr="00503750">
        <w:tc>
          <w:tcPr>
            <w:tcW w:w="2835" w:type="dxa"/>
            <w:vAlign w:val="center"/>
          </w:tcPr>
          <w:p w14:paraId="7BAAA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D2735D9" w14:textId="7CF54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499E2C" w14:textId="7F26C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5DDBE" w14:textId="2D1F8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58A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2975E8" w14:textId="5E82D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C509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1B1DD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F7C5CF5" w14:textId="5F31AA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06D80E" w14:textId="5C3308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9B5BA3" w14:textId="6494EB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772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831868" w14:textId="5A140A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2917BB3" w14:textId="77777777" w:rsidTr="00503750">
        <w:tc>
          <w:tcPr>
            <w:tcW w:w="2835" w:type="dxa"/>
            <w:vAlign w:val="center"/>
          </w:tcPr>
          <w:p w14:paraId="15BD2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4FB0DA7" w14:textId="27543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476C66" w14:textId="79297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66FC1" w14:textId="3D25A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A0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323114" w14:textId="4F411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DA783" w14:textId="77777777" w:rsidTr="00503750">
        <w:tc>
          <w:tcPr>
            <w:tcW w:w="2835" w:type="dxa"/>
            <w:vAlign w:val="center"/>
          </w:tcPr>
          <w:p w14:paraId="72433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748C8F6" w14:textId="5D129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23F6F" w14:textId="72A83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87CC3" w14:textId="6F1EE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B70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74A9AB" w14:textId="2600E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25E0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F3034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76422EF" w14:textId="273B841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CF06F" w14:textId="34B6597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0A258" w14:textId="40E3A80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10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848C2D" w14:textId="4B6E16F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F6B7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2DD4D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EEEC6ED" w14:textId="5D26C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24499" w14:textId="76378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E548A" w14:textId="6C1AA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DD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B5836B" w14:textId="3C355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4AE55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84DE3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8CE0C64" w14:textId="77777777" w:rsidTr="00503750">
        <w:tc>
          <w:tcPr>
            <w:tcW w:w="2552" w:type="dxa"/>
            <w:shd w:val="clear" w:color="auto" w:fill="auto"/>
            <w:vAlign w:val="center"/>
          </w:tcPr>
          <w:p w14:paraId="7F1F45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DBF0E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8FA2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540D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9B45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4BAA87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3BE4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6E17BF8" w14:textId="33442DA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35D91BE" w14:textId="78324E4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ACE5CB" w14:textId="66B3B0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EF83FF7" w14:textId="18BBDCC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46C4C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7DCD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EFE58B7" w14:textId="06D6DBA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E9E2D2A" w14:textId="20A8C2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5375F14" w14:textId="0DD60D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8474C4C" w14:textId="69F6F5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FF7862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E205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FD4002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AF3D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823C8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3ACEA8D" w14:textId="77777777" w:rsidTr="00503750">
        <w:tc>
          <w:tcPr>
            <w:tcW w:w="4395" w:type="dxa"/>
            <w:vMerge/>
          </w:tcPr>
          <w:p w14:paraId="3317DA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514E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E51D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F1F09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BAEF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2FB62D0" w14:textId="44E4F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0A9C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48B71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4B33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9E34881" w14:textId="1E6FE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613C0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485F0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0A543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F0D04EE" w14:textId="547B95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8304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661DC78" w14:textId="77777777" w:rsidTr="00503750">
        <w:tc>
          <w:tcPr>
            <w:tcW w:w="4395" w:type="dxa"/>
            <w:vAlign w:val="center"/>
          </w:tcPr>
          <w:p w14:paraId="457268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127C796" w14:textId="13C3B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20AB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3C0CCA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353D3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1F3B12F" w14:textId="05576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E121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EA9180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77D8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EAF977F" w14:textId="67CCDB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539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11134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80A94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8E5B2A4" w14:textId="789EB51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7904.45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0306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41DCC0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6293A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876993C" w14:textId="77777777" w:rsidTr="00503750">
        <w:tc>
          <w:tcPr>
            <w:tcW w:w="4395" w:type="dxa"/>
            <w:vAlign w:val="center"/>
          </w:tcPr>
          <w:p w14:paraId="06A7DB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08B84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365EE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7E5CDA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8E194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0FC56BB" w14:textId="2FAEF1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982C3C" w14:textId="3BF6D8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6B95E4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60EF0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622F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81A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3C9A47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061AE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E6C1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B3C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2BE453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9B874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4566C36" w14:textId="79F5A12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821075" w14:textId="6C3ACEB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130D1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8728B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D4D486B" w14:textId="05661C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DFEA6B" w14:textId="7987CC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E30C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7299C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81BAB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ABA0980" w14:textId="77777777" w:rsidTr="00503750">
        <w:tc>
          <w:tcPr>
            <w:tcW w:w="1843" w:type="dxa"/>
            <w:vAlign w:val="center"/>
          </w:tcPr>
          <w:p w14:paraId="27E4AF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B1BBA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1D705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0FAE5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4425B5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0B66F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1DF33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6E332DB" w14:textId="77777777" w:rsidTr="00503750">
        <w:tc>
          <w:tcPr>
            <w:tcW w:w="1843" w:type="dxa"/>
            <w:vAlign w:val="center"/>
          </w:tcPr>
          <w:p w14:paraId="4E0B65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63D8A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0148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3747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BA81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FA57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FC37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AC3D1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522F5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92724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BA33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563C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661C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6B7F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0DC0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5B4D71" w14:textId="77777777" w:rsidTr="00503750">
        <w:tc>
          <w:tcPr>
            <w:tcW w:w="1843" w:type="dxa"/>
            <w:vAlign w:val="center"/>
          </w:tcPr>
          <w:p w14:paraId="09B089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4A06D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91D1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126D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F19D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38C8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76C4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20825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8B69D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0C9D8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73E9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DD82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F427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9266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6DEC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C6DBF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1349E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AB7CA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EFF6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CBC7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BAC2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C1B9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0383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F087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7A5AD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74D09AF" w14:textId="77777777" w:rsidTr="00503750">
        <w:trPr>
          <w:trHeight w:val="664"/>
        </w:trPr>
        <w:tc>
          <w:tcPr>
            <w:tcW w:w="3372" w:type="dxa"/>
          </w:tcPr>
          <w:p w14:paraId="7BFB9E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EF8CD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9EBD4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B689E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7973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B43DE02" w14:textId="526EB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A8E512" w14:textId="6A2C5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4AF86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78A39B5" w14:textId="58172ED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D4C884" w14:textId="74BC2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D6225" w14:textId="30CC1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774A8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27CABB" w14:textId="287C70D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991676" w14:textId="4861C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FFA559" w14:textId="5BDDA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8BD6F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0731F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B8647F0" w14:textId="4A1C5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829B47" w14:textId="2B663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BFA5E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C2E2AD" w14:textId="132C4D4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47EE6FC" w14:textId="13D2C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7006C0" w14:textId="7A726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05068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24B7013" w14:textId="7BF2803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173961" w14:textId="15771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012C15" w14:textId="1F066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D9692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A2CDE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0C704F8" w14:textId="77777777" w:rsidTr="00503750">
        <w:tc>
          <w:tcPr>
            <w:tcW w:w="2835" w:type="dxa"/>
            <w:vAlign w:val="center"/>
          </w:tcPr>
          <w:p w14:paraId="5BC242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68F66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65391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EF82D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202CE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CAC9A6F" w14:textId="77777777" w:rsidTr="00503750">
        <w:tc>
          <w:tcPr>
            <w:tcW w:w="2835" w:type="dxa"/>
          </w:tcPr>
          <w:p w14:paraId="4E1694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350CBF7" w14:textId="15080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AD96A6" w14:textId="44BA6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7948ED" w14:textId="632C7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EF9825" w14:textId="3A405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18AE9D" w14:textId="77777777" w:rsidTr="00503750">
        <w:tc>
          <w:tcPr>
            <w:tcW w:w="2835" w:type="dxa"/>
          </w:tcPr>
          <w:p w14:paraId="74AD69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BBE7A8F" w14:textId="438FE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70A661" w14:textId="7A7F0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AB9655" w14:textId="71584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B2EC1B" w14:textId="78548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D58C2D" w14:textId="77777777" w:rsidTr="00503750">
        <w:tc>
          <w:tcPr>
            <w:tcW w:w="2835" w:type="dxa"/>
          </w:tcPr>
          <w:p w14:paraId="56EF78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F2954C" w14:textId="19B51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5646EB" w14:textId="5CA89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EB9C0E" w14:textId="32B33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CEBA7F" w14:textId="6483B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E41520" w14:textId="77777777" w:rsidTr="00503750">
        <w:tc>
          <w:tcPr>
            <w:tcW w:w="2835" w:type="dxa"/>
            <w:vAlign w:val="center"/>
          </w:tcPr>
          <w:p w14:paraId="796F85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669C8EC" w14:textId="445CE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4DE0EC" w14:textId="201E4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BA99BF" w14:textId="03457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A91053" w14:textId="02A55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B5D64" w14:textId="77777777" w:rsidTr="00503750">
        <w:tc>
          <w:tcPr>
            <w:tcW w:w="2835" w:type="dxa"/>
            <w:vAlign w:val="center"/>
          </w:tcPr>
          <w:p w14:paraId="030B1F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CBE9869" w14:textId="6EC93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E9E762" w14:textId="07180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5E5460" w14:textId="7EEF2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D79C14" w14:textId="2FDD5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AA2605" w14:textId="77777777" w:rsidTr="00503750">
        <w:tc>
          <w:tcPr>
            <w:tcW w:w="2835" w:type="dxa"/>
          </w:tcPr>
          <w:p w14:paraId="228AB3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E02C406" w14:textId="46C95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26E1AA" w14:textId="78C6C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ABF52C" w14:textId="3D394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E97E96" w14:textId="440F0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09058C" w14:textId="77777777" w:rsidTr="00503750">
        <w:tc>
          <w:tcPr>
            <w:tcW w:w="2835" w:type="dxa"/>
          </w:tcPr>
          <w:p w14:paraId="0A816C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22A616E" w14:textId="2914A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E870C8" w14:textId="4B30F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3B8EDC" w14:textId="3B5E7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E45E78" w14:textId="79453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66A0C0" w14:textId="77777777" w:rsidTr="00503750">
        <w:tc>
          <w:tcPr>
            <w:tcW w:w="2835" w:type="dxa"/>
          </w:tcPr>
          <w:p w14:paraId="5626B1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57B8102" w14:textId="1B315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0FBED" w14:textId="4F31F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9D708A" w14:textId="5A083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F335DF" w14:textId="7CC74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31BF97" w14:textId="77777777" w:rsidR="00944C3D" w:rsidRDefault="00944C3D" w:rsidP="00944C3D">
      <w:pPr>
        <w:rPr>
          <w:rFonts w:ascii="Arial" w:hAnsi="Arial"/>
          <w:b/>
        </w:rPr>
      </w:pPr>
    </w:p>
    <w:p w14:paraId="468FD58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1A47D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6FF75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148F1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66779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ABF37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4CC6D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9A2569" w14:textId="77777777" w:rsidTr="00503750">
        <w:trPr>
          <w:trHeight w:val="443"/>
        </w:trPr>
        <w:tc>
          <w:tcPr>
            <w:tcW w:w="2560" w:type="dxa"/>
          </w:tcPr>
          <w:p w14:paraId="6E7AAA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2E78967" w14:textId="23037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8F3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EE0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DBC826" w14:textId="1274E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2A860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399EB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E05333" w14:textId="0640A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2E49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C00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4B4888" w14:textId="06F99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773F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D63FD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005C97A" w14:textId="1CF18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0F2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105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48364A" w14:textId="064C3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83512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B08EF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0C78629" w14:textId="12916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72B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8FE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5DA4AE" w14:textId="6A364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CDD409" w14:textId="77777777" w:rsidR="00944C3D" w:rsidRDefault="00944C3D" w:rsidP="00944C3D">
      <w:pPr>
        <w:rPr>
          <w:rFonts w:ascii="Arial" w:hAnsi="Arial"/>
          <w:b/>
        </w:rPr>
      </w:pPr>
    </w:p>
    <w:p w14:paraId="7A4C28F2" w14:textId="77777777" w:rsidR="00944C3D" w:rsidRDefault="00944C3D" w:rsidP="00944C3D">
      <w:pPr>
        <w:rPr>
          <w:rFonts w:ascii="Arial" w:hAnsi="Arial"/>
          <w:b/>
        </w:rPr>
      </w:pPr>
    </w:p>
    <w:p w14:paraId="56CBB7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0435099" w14:textId="77777777" w:rsidR="00944C3D" w:rsidRDefault="00944C3D" w:rsidP="00944C3D">
      <w:pPr>
        <w:rPr>
          <w:rFonts w:ascii="Arial" w:hAnsi="Arial"/>
          <w:b/>
        </w:rPr>
      </w:pPr>
    </w:p>
    <w:p w14:paraId="1177D8B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F05EF2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DC0F9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F3874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3E624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E3A1E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B425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70B94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49A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A8CAC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DC738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CF13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921E0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C599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D779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F89B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07B6B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921E9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ABD5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DE663E3" w14:textId="77777777" w:rsidTr="00503750">
        <w:trPr>
          <w:trHeight w:val="677"/>
        </w:trPr>
        <w:tc>
          <w:tcPr>
            <w:tcW w:w="3358" w:type="dxa"/>
          </w:tcPr>
          <w:p w14:paraId="2723CE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C765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9BDF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4C3B3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92EB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1553D52" w14:textId="24AEA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1E450F" w14:textId="785BC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110CB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88CD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03CBE22" w14:textId="6A0F9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5716C4" w14:textId="3745A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C58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215B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0C92F49" w14:textId="76808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27E440" w14:textId="6617B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8DF6D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805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325410F" w14:textId="7C70E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3D87C2" w14:textId="36BC5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1BF0D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4487E0" w14:textId="0B53518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1D856D" w14:textId="097B2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947367" w14:textId="431B9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7A30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2F41BD6" w14:textId="7DEFDF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DCBA81" w14:textId="228F9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EBD7EF" w14:textId="66F95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C6D82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6027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BC768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E62A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0F247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24F10A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E1AFE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CA99F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60082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E3E85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88C7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7DC57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8252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A073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0C0B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728588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D89F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5A097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9676CA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F2900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3042C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31BE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0806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BF3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554C909" w14:textId="131F6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11F3C" w14:textId="39D82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0AB1F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CF8F3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59530D4" w14:textId="031DF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7F130D" w14:textId="11D09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1E2C8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25B0F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76293C" w14:textId="433AD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18A927" w14:textId="77DE5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50F8A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9E746F" w14:textId="4308F5C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8E58DCF" w14:textId="40AA8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7DFC9E" w14:textId="03DFA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57E68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5F6ABE" w14:textId="59B519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8ED996" w14:textId="3470B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3E0BD0" w14:textId="6F891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32C8B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4A02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72AA8A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749C8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4A5AB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2B364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0B24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95CE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02147DE" w14:textId="702C4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CEF148" w14:textId="4F3EE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6CF5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8C0D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6EF7204" w14:textId="0157A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F60767" w14:textId="073B6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99801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CC02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67CA1E9" w14:textId="4889D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5C4395" w14:textId="494F9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2F6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D4182B" w14:textId="5F748A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EB028B4" w14:textId="3E036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163743" w14:textId="7BE12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6A4B8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BBB31AE" w14:textId="1FFAB3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6DBA6D" w14:textId="76A44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95B5BF" w14:textId="346FF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E096D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08A33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0FE131D" w14:textId="77777777" w:rsidTr="00503750">
        <w:tc>
          <w:tcPr>
            <w:tcW w:w="3686" w:type="dxa"/>
            <w:vAlign w:val="center"/>
          </w:tcPr>
          <w:p w14:paraId="4E6AED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723EE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87524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9975B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2FE6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9942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8B0D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6997A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A84C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8A38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94A4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7C98A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EB99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6676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EB21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C5B1A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BFA11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80D70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3D67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C6E12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386E09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1B87A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D4D9D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58E6A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1460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861F9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1BA5472" w14:textId="5C0CD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465AC1" w14:textId="368D6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C6EDC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AC9C5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9B0D191" w14:textId="05A01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64741B" w14:textId="1C473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48D7B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9CA7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C2CF09" w14:textId="7E5FC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8D5027" w14:textId="7D7CC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3D79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68932E5" w14:textId="5AC6A61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724EBC" w14:textId="02BEE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437072" w14:textId="1089F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6CC90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364D3BA" w14:textId="1099B5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1B473C" w14:textId="3E698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889946" w14:textId="3EE7E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69E1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FD97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1A781A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82E6D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258E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5DC86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9298EF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3A9C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8E9CFE" w14:textId="02C40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D90E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5F94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FD08707" w14:textId="7CC0F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7E5C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1D9B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9DF459D" w14:textId="6DCB9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623A9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A795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717353E" w14:textId="7F50D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B9FA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6E1C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409C53" w14:textId="607E2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6B86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D6DAA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D8FB04D" w14:textId="06599B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180CA1" w14:textId="77777777" w:rsidR="00944C3D" w:rsidRDefault="00944C3D" w:rsidP="00944C3D">
      <w:pPr>
        <w:rPr>
          <w:sz w:val="22"/>
          <w:szCs w:val="22"/>
        </w:rPr>
      </w:pPr>
    </w:p>
    <w:p w14:paraId="79A93CEC" w14:textId="77777777" w:rsidR="00944C3D" w:rsidRDefault="00944C3D" w:rsidP="00944C3D">
      <w:pPr>
        <w:rPr>
          <w:sz w:val="22"/>
          <w:szCs w:val="22"/>
        </w:rPr>
      </w:pPr>
    </w:p>
    <w:p w14:paraId="6C93320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5F31FF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B1E3673" w14:textId="38DCCAD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11BAC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C6B19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A9769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BD4BA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57CF46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20BA4E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3C2E3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69D8E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85D112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5B9767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70201DB" w14:textId="6135A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0DED80" w14:textId="75BC1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0D0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67F4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0109CCD" w14:textId="49A54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5C2E80" w14:textId="44039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E1FA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9E942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4B2D862" w14:textId="56302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23DB3A" w14:textId="612FF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D4FC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3227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E1CC366" w14:textId="0A4D9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80E4C4" w14:textId="205E6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47C66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4E12D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D9BABE4" w14:textId="344D8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1E3799" w14:textId="0D159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F013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92D40D" w14:textId="4845B48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1DDDBE0" w14:textId="13D46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490274" w14:textId="1D175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FED4A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3261D09" w14:textId="40D44F4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348CFA" w14:textId="040C0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114131" w14:textId="6CC06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3030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D0F6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D4A829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89C75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5424C1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B6E9B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FB7889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81C6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3B0E964" w14:textId="0F387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F680C9" w14:textId="0C0A2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7B7A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0006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F069A85" w14:textId="6A5AE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62AC5F" w14:textId="7D124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2795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0422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0A87913" w14:textId="1FCEB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399576" w14:textId="1D308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9802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9599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93780D5" w14:textId="051CF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566CC9" w14:textId="7F856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0928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ADA41D" w14:textId="00273BA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D7DC0C2" w14:textId="725DB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588C3F" w14:textId="0A4C2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151C0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619C44" w14:textId="53B55FD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B4CA66" w14:textId="5C8F6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C581E6" w14:textId="593CB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7BB4D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7E16A0C" w14:textId="3D1425B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AE33F5" w14:textId="6E9FB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0C49E6" w14:textId="2D8AC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227F" w:rsidRPr="007D604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D4EC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A242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CC9F8BC" w14:textId="6A53383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B5814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4866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D45C30F" w14:textId="15A0958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5910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EC603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6351141" w14:textId="4C947BE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CE39F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5FC8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8BDC4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C8EFD17" w14:textId="77777777" w:rsidR="00944C3D" w:rsidRPr="003607F0" w:rsidRDefault="00944C3D" w:rsidP="00944C3D"/>
    <w:p w14:paraId="44903F03" w14:textId="77777777" w:rsidR="00F47675" w:rsidRPr="00944C3D" w:rsidRDefault="00F47675" w:rsidP="00944C3D"/>
    <w:sectPr w:rsidR="00F47675" w:rsidRPr="00944C3D" w:rsidSect="00803C5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122320" w14:textId="77777777" w:rsidR="00803C5A" w:rsidRDefault="00803C5A">
      <w:r>
        <w:separator/>
      </w:r>
    </w:p>
  </w:endnote>
  <w:endnote w:type="continuationSeparator" w:id="0">
    <w:p w14:paraId="3DD0044E" w14:textId="77777777" w:rsidR="00803C5A" w:rsidRDefault="00803C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54AF1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FCD696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2C790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92B28D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E5755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DD4815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EF5F20" w14:textId="77777777" w:rsidR="00803C5A" w:rsidRDefault="00803C5A">
      <w:r>
        <w:separator/>
      </w:r>
    </w:p>
  </w:footnote>
  <w:footnote w:type="continuationSeparator" w:id="0">
    <w:p w14:paraId="03D89469" w14:textId="77777777" w:rsidR="00803C5A" w:rsidRDefault="00803C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7682777">
    <w:abstractNumId w:val="13"/>
  </w:num>
  <w:num w:numId="2" w16cid:durableId="1667513244">
    <w:abstractNumId w:val="17"/>
  </w:num>
  <w:num w:numId="3" w16cid:durableId="269944044">
    <w:abstractNumId w:val="8"/>
  </w:num>
  <w:num w:numId="4" w16cid:durableId="933899507">
    <w:abstractNumId w:val="7"/>
  </w:num>
  <w:num w:numId="5" w16cid:durableId="36098093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923371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25228965">
    <w:abstractNumId w:val="20"/>
  </w:num>
  <w:num w:numId="8" w16cid:durableId="2059930442">
    <w:abstractNumId w:val="10"/>
  </w:num>
  <w:num w:numId="9" w16cid:durableId="1510294079">
    <w:abstractNumId w:val="0"/>
  </w:num>
  <w:num w:numId="10" w16cid:durableId="1602033831">
    <w:abstractNumId w:val="19"/>
  </w:num>
  <w:num w:numId="11" w16cid:durableId="1921866761">
    <w:abstractNumId w:val="6"/>
  </w:num>
  <w:num w:numId="12" w16cid:durableId="518473129">
    <w:abstractNumId w:val="9"/>
  </w:num>
  <w:num w:numId="13" w16cid:durableId="393086110">
    <w:abstractNumId w:val="12"/>
  </w:num>
  <w:num w:numId="14" w16cid:durableId="209807770">
    <w:abstractNumId w:val="15"/>
  </w:num>
  <w:num w:numId="15" w16cid:durableId="81072525">
    <w:abstractNumId w:val="14"/>
  </w:num>
  <w:num w:numId="16" w16cid:durableId="2110812973">
    <w:abstractNumId w:val="2"/>
  </w:num>
  <w:num w:numId="17" w16cid:durableId="460005474">
    <w:abstractNumId w:val="4"/>
  </w:num>
  <w:num w:numId="18" w16cid:durableId="1347753914">
    <w:abstractNumId w:val="11"/>
  </w:num>
  <w:num w:numId="19" w16cid:durableId="140467874">
    <w:abstractNumId w:val="5"/>
  </w:num>
  <w:num w:numId="20" w16cid:durableId="1890606242">
    <w:abstractNumId w:val="18"/>
  </w:num>
  <w:num w:numId="21" w16cid:durableId="593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1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6982110.doc"/>
    <w:docVar w:name="arg5" w:val="6"/>
  </w:docVars>
  <w:rsids>
    <w:rsidRoot w:val="0048227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227F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03C5A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F807DC"/>
  <w15:docId w15:val="{F5C2EFEE-B259-465E-8A2A-CA6A9AC72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5342</Words>
  <Characters>30451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2024-02-28T12:02:00Z</dcterms:created>
  <dcterms:modified xsi:type="dcterms:W3CDTF">2024-02-28T12:07:00Z</dcterms:modified>
</cp:coreProperties>
</file>