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058066E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9E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6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32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2E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2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13B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17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A2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53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79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89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EC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CC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7C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AB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F2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B0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26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AE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4F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38C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7859E9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95F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8DD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E94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EE5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4D0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6F70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EB8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BF0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672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76C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608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29E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C22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C33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7B5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555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829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66C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330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AB3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6F8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DE4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E2A8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BB8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D1E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2D3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923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302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E46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2AF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ECE5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FB37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54C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5EDEC8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23F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73A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A38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96F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B74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115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F5B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1B5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FA8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E6E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25A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862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52E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BF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087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757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075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5AA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C96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3E2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2DA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9A58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F0A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B325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76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82B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F5D8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428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778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F0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5EA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4F0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19A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3F3713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832B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F56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49D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C08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E5C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20B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0A8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312E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869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168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23C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6E82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576F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298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844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83F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67B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8D0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F1F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B29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DA7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BE8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A6E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7F7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5C8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E11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03B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887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DC0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D75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6A9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3A7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99C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698F4F9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46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63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4A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3F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BCD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EAF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06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AB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A4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9F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73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BB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0F0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EC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D2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00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C2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1D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9F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01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4E6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E5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A7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DB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8D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16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DE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A6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722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1A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ED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54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7C3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43647D8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DD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A1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E8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37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6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760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F9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C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AC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A4B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6AE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1F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49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01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05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9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C72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9FFF6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2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F3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5B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3A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BF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E7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4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3B10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04F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2059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1CF2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91E7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6F2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C846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4DD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65B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19A7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40E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ACDF1B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7D8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D5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40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6B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F2929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610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D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8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BA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15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6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D45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2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39A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2AA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C5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ACB14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82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9A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ADA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A2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4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A3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67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D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2C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97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CEA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7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6A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75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4B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0E110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CB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D5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B0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3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0A3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8C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4F0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2E5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B0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1E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78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80C2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D2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BA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03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680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D2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74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83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D6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E8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C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39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D8A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A52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2B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03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F72CF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C2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0F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D15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180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03B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46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B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C4B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C73F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9187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9BF88D" w14:textId="63E013EC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201A97">
              <w:rPr>
                <w:rFonts w:ascii="Arial" w:hAnsi="Arial"/>
                <w:lang w:eastAsia="sk-SK"/>
              </w:rPr>
              <w:t>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0DF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A74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33E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CD2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19A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2952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DA4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0BEF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37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D3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A8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EA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B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5E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62DA7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D1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13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D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555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B5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3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17D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CD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96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A021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9DD6825" wp14:editId="6DF14A5A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DAA4E1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D5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4F7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0A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4EC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000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19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AE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85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87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93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01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24C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9B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9D1372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64FF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87FB8DB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D08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CBE42A6" wp14:editId="0A0FC023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7884A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94AAC6C" wp14:editId="60C57D6E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43424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69C8C5" wp14:editId="5C47DEF1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0A3655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4C40B84A" wp14:editId="69EAC892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1BF9C" w14:textId="77777777" w:rsidR="000B647F" w:rsidRDefault="00C44D3F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C44D3F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6F1D7323" wp14:editId="57D6E758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278CD1" w14:textId="0280AEF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201A97"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1D73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27278CD1" w14:textId="0280AEF7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201A97"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A760EE1" wp14:editId="4E25CDDD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F8D34" w14:textId="4B30B69D" w:rsidR="000B647F" w:rsidRDefault="0099716A" w:rsidP="00944C3D">
                                  <w:r>
                                    <w:t>20</w:t>
                                  </w:r>
                                  <w:r w:rsidR="00201A97"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60EE1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6B7F8D34" w14:textId="4B30B69D" w:rsidR="000B647F" w:rsidRDefault="0099716A" w:rsidP="00944C3D">
                            <w:r>
                              <w:t>20</w:t>
                            </w:r>
                            <w:r w:rsidR="00201A97">
                              <w:t>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B57885B" wp14:editId="0816C236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728755" w14:textId="77777777" w:rsidR="000B647F" w:rsidRDefault="00C44D3F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C44D3F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F0D71D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679533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677A637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C25391A" wp14:editId="6B0C9015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879E3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C00565C" wp14:editId="13FDF472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CA028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9777E8" wp14:editId="1DDFC57E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C37D3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CA82DD2" wp14:editId="4AF289DC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1813F6" w14:textId="3F68E902" w:rsidR="000B647F" w:rsidRDefault="0099716A" w:rsidP="00944C3D">
                                  <w:r>
                                    <w:t>20</w:t>
                                  </w:r>
                                  <w:r w:rsidR="00201A97"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82DD2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5B1813F6" w14:textId="3F68E902" w:rsidR="000B647F" w:rsidRDefault="0099716A" w:rsidP="00944C3D">
                            <w:r>
                              <w:t>20</w:t>
                            </w:r>
                            <w:r w:rsidR="00201A97"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59F9C14" wp14:editId="67339F54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8AB91" w14:textId="77777777" w:rsidR="000B647F" w:rsidRDefault="00C44D3F" w:rsidP="00944C3D">
                                  <w:fldSimple w:instr=" MERGEFIELD  aDMDO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C44D3F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42744137" wp14:editId="00F6C3CF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EDD8AB" w14:textId="6CC3F549" w:rsidR="000B647F" w:rsidRDefault="0099716A" w:rsidP="00944C3D">
                                  <w:r>
                                    <w:t>20</w:t>
                                  </w:r>
                                  <w:r w:rsidR="00201A97">
                                    <w:t>2212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44137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0CEDD8AB" w14:textId="6CC3F549" w:rsidR="000B647F" w:rsidRDefault="0099716A" w:rsidP="00944C3D">
                            <w:r>
                              <w:t>20</w:t>
                            </w:r>
                            <w:r w:rsidR="00201A97">
                              <w:t>2212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5C29419" wp14:editId="64B849E3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AABD6" w14:textId="77777777" w:rsidR="000B647F" w:rsidRDefault="00C44D3F" w:rsidP="00944C3D">
                                  <w:fldSimple w:instr=" MERGEFIELD  aDMOD  \* MERGEFORMAT ">
                                    <w:r w:rsidR="00646867"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C44D3F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4670B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725F2E4A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FF548A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79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BF02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140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C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41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188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09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E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7F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B5F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1E9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A3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2C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3A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02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69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0C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4E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2F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5E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B4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00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74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8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E2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B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5D8B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5B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F84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C9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987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52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8B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8C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59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492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F0D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08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02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DA6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C7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DE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9A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4A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4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69C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653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915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17E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6272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964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1E9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F1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DE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39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A1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B7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9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87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BE6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9779F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D6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C3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EB7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14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E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BE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A3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F6E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7B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46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2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64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E0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4C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3B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9B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1D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5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69F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1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AF3A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5BA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E4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A4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90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11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9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74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37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9D406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6A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B6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B1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23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6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9E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D1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71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96B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60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DE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F3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6BF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6C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F0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D6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1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86C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00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99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5090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51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E1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A3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9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34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D0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E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358402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1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FD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1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46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79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B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3D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0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A9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F2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C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9C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19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4E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65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59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242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F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8A1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FFE8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E2B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48C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764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3E0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56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28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FF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B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52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09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483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75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074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7EB863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D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51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43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D4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0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E4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30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1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322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6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0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4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B1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88D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F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90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E8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2B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0F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307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43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2DC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8E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041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A6D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84D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43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78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D08F5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A13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43B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CF787C3" wp14:editId="0F1FEA0E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1FD84C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00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9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5D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98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E9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C6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C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5C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4A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7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537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3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6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F7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EC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40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50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CD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78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9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8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59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26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7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35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E7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5D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21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5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03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DB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3525A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DC9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6D4979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4C7D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AD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62E6FD" wp14:editId="2B4451D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025C79" w14:textId="77777777" w:rsidR="000B647F" w:rsidRPr="00391121" w:rsidRDefault="00034B8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42147930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034B8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42147930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616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F4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32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E4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EF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D7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84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9ED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C3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03E44A" wp14:editId="6B59E68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82B08" w14:textId="77777777" w:rsidR="000B647F" w:rsidRPr="00391121" w:rsidRDefault="00034B8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2023018096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034B8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2023018096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15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E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09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45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80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36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D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37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8F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39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3A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242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67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010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C6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98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3CB1B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3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40CF8C3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5429E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8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E5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17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F0B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88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5F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D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A0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BD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39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B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39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F0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0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B4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3570B2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F91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1B1DB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19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ED24B3" wp14:editId="0EA5E3A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39B877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034B80">
                                    <w:rPr>
                                      <w:rFonts w:ascii="Arial" w:hAnsi="Arial" w:cs="Arial"/>
                                    </w:rPr>
                                    <w:t xml:space="preserve">Štefánikova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34B80">
                              <w:rPr>
                                <w:rFonts w:ascii="Arial" w:hAnsi="Arial" w:cs="Arial"/>
                              </w:rPr>
                              <w:t xml:space="preserve">Štefánikova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5C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D4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9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7C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A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7EE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C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EB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E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00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71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E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87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F2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77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34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02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8BF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4C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A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46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B3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5C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86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B5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B95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9A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33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6F3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7A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E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116862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A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17AE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FB55E9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7BF9A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8A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5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D2F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1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51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D9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BE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36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3B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C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96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77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D79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3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6A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21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01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FD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190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99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6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3C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0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51767B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9DD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1A9A64" wp14:editId="50A1AE51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2D7127" w14:textId="77777777" w:rsidR="000B647F" w:rsidRPr="00391121" w:rsidRDefault="00034B80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Štefánikova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034B80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Štefánikova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C92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AD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EE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7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0F8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E98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02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2D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610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9A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40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1B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95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82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D0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1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7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5A937E9" wp14:editId="27D2C15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113BE9" w14:textId="77777777" w:rsidR="000B647F" w:rsidRDefault="00034B80" w:rsidP="00944C3D">
                                  <w:r>
                                    <w:t>381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034B80" w:rsidP="00944C3D">
                            <w:r>
                              <w:t>381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CA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2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9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F6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98E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61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3E4311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03C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30BF0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CCF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B940DE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09E524A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50A67C" wp14:editId="400FC88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64D12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8BAE18" wp14:editId="61A28F28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1F8DE9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BC62E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42A12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C9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0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53D194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96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35FC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5AD377" wp14:editId="1B6F3F38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124D89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304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1FC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4F0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476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47F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D23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A2F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D8DEB4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7887636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D909A8" wp14:editId="4254425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04E1A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FD15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BF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7C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03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6E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24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3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81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31A92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0CC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F84F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18D760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AF623F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5826C1C" wp14:editId="677A39D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DBC385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CF904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8DDEF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545A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879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84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E6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F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B5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26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21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3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7F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1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47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85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90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4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F1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03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F0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341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37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A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40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C0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D44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BF2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38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0D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E0925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3A9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F73CB2" w14:textId="3A6DC25C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201A97">
              <w:rPr>
                <w:rFonts w:ascii="Arial" w:hAnsi="Arial"/>
                <w:lang w:eastAsia="sk-SK"/>
              </w:rPr>
              <w:t>26.2.2024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E055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486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37C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6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95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5385EB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59E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E79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BFE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55A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0E1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FAAFC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1C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69EF0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9566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99C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69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AE3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73C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CBB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1F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4BF96A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0323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0F9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45B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F4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34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484E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3B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AA55DF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0430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569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0A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1EB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BD7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86EC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52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04D9C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139C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FB7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DEA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3B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A9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367ED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A7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999017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237C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D2F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B5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E53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D0B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67F6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F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82F56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B46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CF9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155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986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69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C560B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151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36BF6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D6D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FA5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00CE80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5FEE2F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E56B943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00DFF67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03D6F6B" w14:textId="77777777" w:rsidR="00201A97" w:rsidRDefault="00201A97" w:rsidP="00503750">
            <w:pPr>
              <w:rPr>
                <w:rFonts w:ascii="Arial" w:hAnsi="Arial"/>
                <w:lang w:eastAsia="sk-SK"/>
              </w:rPr>
            </w:pPr>
          </w:p>
          <w:p w14:paraId="440BF7DF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1A30FD9B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47DE3BF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4C96F851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24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A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12A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2509FE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A132C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AE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B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BB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54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C6D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88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32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C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3F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D4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24E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8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E7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3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5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1A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84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6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04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9631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9B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FA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75596479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01706D8C" w14:textId="77777777" w:rsidR="00944C3D" w:rsidRDefault="00944C3D" w:rsidP="00944C3D">
      <w:pPr>
        <w:rPr>
          <w:rFonts w:ascii="Arial" w:hAnsi="Arial"/>
        </w:rPr>
      </w:pPr>
    </w:p>
    <w:p w14:paraId="51274370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6A5306A3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0E32968D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45C651F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442AFFE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6D667F82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481EDDF6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0368F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81B6E4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631B6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3C3775B5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63361256" w14:textId="77777777" w:rsidR="00944C3D" w:rsidRPr="008D0433" w:rsidRDefault="00034B80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Vladová Miroslava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C6A63A1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7CF10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3C00425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6AB64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832516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6AC2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B2F7933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686BD8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C6FF1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D8AA6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7494D01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21BF10A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54FABFA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3297849F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9C7938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872FAE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E115D7E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2B3C8D4E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D05BDC8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2A760EBE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704E70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0C383C1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465A4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77431D2F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E204A4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07CEECBA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285C4801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944C3D" w:rsidRPr="008D0433" w14:paraId="23BFCBCD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4C397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E9AB3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FF276A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D03B900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FFA421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0EC6B5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8407CE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6EB9C8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72DD192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71BCD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0B803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8DA064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F3066E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EE79457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553295D6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10AB107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DA3FB14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E3F12D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1A82D0E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BD54688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FFF9E14" w14:textId="1FE81139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201A97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0C605AD5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678950B4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6A95BFC0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19E9F3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3F2EE40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4EF477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58089A8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DEA1DF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98B5D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2880A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4C889E0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D1E3E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C56A3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2D0F15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C7CD7B8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C5E31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4979D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178A37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C6C6B2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656E784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EFCAFEE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EF63CC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0785F60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393D628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02F9E76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82E444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31FD97E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68B885E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09F5CFB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362EE01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3F58DF0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4F70DA3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3771806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185796E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7345118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3BBF552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363331B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6506B37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4D2087D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4093818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1D7670B0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20B9F8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98D11C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53EFAA7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C6AEF9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87B87F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3CDDA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B5522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C1C1E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1DD53C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B593CDF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61C30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2833E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FF9DC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F86398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997B50C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4980E8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15773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42E71F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37ACC1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542197D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4C0990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25F5DA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3BE9AA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23FD1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70333DB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53D889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511A4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0D0A5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F6815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E9191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973B070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46449DEA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516B030E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1612341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6922F0E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41242000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21EC79C4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8081EE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A9687CB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952CCE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3BE44499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004F1DA" w14:textId="77777777" w:rsidTr="00503750">
        <w:tc>
          <w:tcPr>
            <w:tcW w:w="2302" w:type="dxa"/>
            <w:vAlign w:val="center"/>
          </w:tcPr>
          <w:p w14:paraId="3F2870D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D7E62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4487DE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2B5FD8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16F2E6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7F8EAE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1FBD00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30B663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63D6845" w14:textId="77777777" w:rsidTr="00503750">
        <w:tc>
          <w:tcPr>
            <w:tcW w:w="15593" w:type="dxa"/>
            <w:gridSpan w:val="8"/>
            <w:vAlign w:val="center"/>
          </w:tcPr>
          <w:p w14:paraId="38BF19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2A6C9E56" w14:textId="77777777" w:rsidTr="00503750">
        <w:tc>
          <w:tcPr>
            <w:tcW w:w="2302" w:type="dxa"/>
            <w:vAlign w:val="center"/>
          </w:tcPr>
          <w:p w14:paraId="4CD5E4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4A151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BC6193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C1E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C1AA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ADA1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208C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AD2B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3F959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40302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274E7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D699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CA79C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AF3B7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89DC9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E1415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9452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C9353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D5A7C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370A2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32060D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30D23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FCFF8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E330B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D0941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CD949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643B93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00BAE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1B33AE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28A786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E66FA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C56BE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6CE646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6EE05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5404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4BB7C72B" w14:textId="77777777" w:rsidTr="00503750">
        <w:tc>
          <w:tcPr>
            <w:tcW w:w="2302" w:type="dxa"/>
            <w:vAlign w:val="center"/>
          </w:tcPr>
          <w:p w14:paraId="1F2523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EBFCE2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F54426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841EB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9A4B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593B3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40F8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910D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75F328" w14:textId="77777777" w:rsidTr="00503750">
        <w:tc>
          <w:tcPr>
            <w:tcW w:w="15593" w:type="dxa"/>
            <w:gridSpan w:val="8"/>
            <w:vAlign w:val="center"/>
          </w:tcPr>
          <w:p w14:paraId="64609D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17764893" w14:textId="77777777" w:rsidTr="00503750">
        <w:tc>
          <w:tcPr>
            <w:tcW w:w="2302" w:type="dxa"/>
            <w:vAlign w:val="center"/>
          </w:tcPr>
          <w:p w14:paraId="6CFE33E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F19EDB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0C2A7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A0E81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487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F4CA3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9FE43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A61DD5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4068E6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FCAF8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8B5FDA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8D0949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E1ED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55B72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5F8BF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8A2D5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8F976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93462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304EF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F6251C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9E86B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6D31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BFE8E8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AE47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C093C9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6728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CB9D44" w14:textId="77777777" w:rsidTr="00503750">
        <w:tc>
          <w:tcPr>
            <w:tcW w:w="2302" w:type="dxa"/>
            <w:vAlign w:val="center"/>
          </w:tcPr>
          <w:p w14:paraId="3DF768C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77AE0D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00FCC4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1CA08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47219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E1D50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3B59E7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98E2FC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F4C1FC" w14:textId="77777777" w:rsidTr="00503750">
        <w:tc>
          <w:tcPr>
            <w:tcW w:w="15593" w:type="dxa"/>
            <w:gridSpan w:val="8"/>
            <w:vAlign w:val="center"/>
          </w:tcPr>
          <w:p w14:paraId="045D07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BAF0603" w14:textId="77777777" w:rsidTr="00503750">
        <w:tc>
          <w:tcPr>
            <w:tcW w:w="2302" w:type="dxa"/>
            <w:vAlign w:val="center"/>
          </w:tcPr>
          <w:p w14:paraId="6BC2EB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FD5C4A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6E6BDD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0DEC9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3B71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8B3C6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98A8C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8F11E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80B88F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486904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95A094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E22AA9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2F6DC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6431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BF07A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96558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E5B38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9E3199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71352E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03C211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DCE797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16018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4650B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937C2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0EF82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52C00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7D0A1D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02E19E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49D12A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E2244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95C54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ABF063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5D833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804AD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C332B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42F457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1DF9FB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375E5EF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15A472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0C5366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8C5D4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866E7D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D95A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61A0D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63F6F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06A85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63FBB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5D02B5E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C091B9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4750E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B86FB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3A308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8A70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0C4E0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1937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DBBC34A" w14:textId="77777777" w:rsidR="00944C3D" w:rsidRDefault="00944C3D" w:rsidP="00944C3D">
      <w:pPr>
        <w:rPr>
          <w:rFonts w:ascii="Arial" w:hAnsi="Arial"/>
          <w:b/>
        </w:rPr>
      </w:pPr>
    </w:p>
    <w:p w14:paraId="673FCFB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583691FA" w14:textId="77777777" w:rsidTr="00503750">
        <w:tc>
          <w:tcPr>
            <w:tcW w:w="1944" w:type="dxa"/>
            <w:vAlign w:val="center"/>
          </w:tcPr>
          <w:p w14:paraId="1611680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34D134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8D52F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59BD0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58FAE4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341D29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DDAED5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2D084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046A28E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77AF04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04799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5C6D7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3217ACB4" w14:textId="77777777" w:rsidTr="00503750">
        <w:tc>
          <w:tcPr>
            <w:tcW w:w="15685" w:type="dxa"/>
            <w:gridSpan w:val="12"/>
            <w:vAlign w:val="center"/>
          </w:tcPr>
          <w:p w14:paraId="408B10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04151DEB" w14:textId="77777777" w:rsidTr="00503750">
        <w:tc>
          <w:tcPr>
            <w:tcW w:w="1944" w:type="dxa"/>
            <w:vAlign w:val="center"/>
          </w:tcPr>
          <w:p w14:paraId="5149335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0440C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D9571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93E54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735D3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7125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4ADC6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9A22B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D724A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4ABF1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34AD5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8E63F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988A8E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92985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8F47E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6B855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8B2F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AEBC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E933E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1DDCC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50A0F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DF090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0D854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63B4F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C6910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9D4DC1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8080A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77981F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20814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B167B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9CC1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0B1C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3989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61DF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ECF93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C537A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998AF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19491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20CDD7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5CBCE8E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6401F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51721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35D71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02E3CE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7881FF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2E3CF1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73048F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10A67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5727E1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FF6A7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47A76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E68DC8A" w14:textId="77777777" w:rsidTr="00503750">
        <w:tc>
          <w:tcPr>
            <w:tcW w:w="1944" w:type="dxa"/>
            <w:vAlign w:val="center"/>
          </w:tcPr>
          <w:p w14:paraId="4A8573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CAF5F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F0040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7CA43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57E81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12B0E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BC7A3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4DE12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80BB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3B10E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A9551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5985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0E55EE" w14:textId="77777777" w:rsidTr="00503750">
        <w:tc>
          <w:tcPr>
            <w:tcW w:w="15685" w:type="dxa"/>
            <w:gridSpan w:val="12"/>
            <w:vAlign w:val="center"/>
          </w:tcPr>
          <w:p w14:paraId="57E16C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55F8CF9" w14:textId="77777777" w:rsidTr="00503750">
        <w:tc>
          <w:tcPr>
            <w:tcW w:w="1944" w:type="dxa"/>
            <w:vAlign w:val="center"/>
          </w:tcPr>
          <w:p w14:paraId="07037D3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BE703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87FA2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37E22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00FC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5EA573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A1F73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3AC3A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14D25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7991A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79B70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13124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559382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7DAFF4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24DC1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C06D0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C6B6B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00D2A6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42071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BA5C1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0FE15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E90CD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429A0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C00A8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04FCC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1CF17A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3E088D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91969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EE999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29F49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CBE0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7313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CBE68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FB0D1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5C85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18A7D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90B33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DC628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ADA29B7" w14:textId="77777777" w:rsidTr="00503750">
        <w:tc>
          <w:tcPr>
            <w:tcW w:w="1944" w:type="dxa"/>
            <w:vAlign w:val="center"/>
          </w:tcPr>
          <w:p w14:paraId="3F68A5F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2CB2F9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91978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13126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59D53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A414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B220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08C1D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A4A1C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826D5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4CC93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74987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9A1DE5" w14:textId="77777777" w:rsidTr="00503750">
        <w:tc>
          <w:tcPr>
            <w:tcW w:w="15685" w:type="dxa"/>
            <w:gridSpan w:val="12"/>
            <w:vAlign w:val="center"/>
          </w:tcPr>
          <w:p w14:paraId="5E7F16C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154B3660" w14:textId="77777777" w:rsidTr="00503750">
        <w:tc>
          <w:tcPr>
            <w:tcW w:w="1944" w:type="dxa"/>
            <w:vAlign w:val="center"/>
          </w:tcPr>
          <w:p w14:paraId="4F79C4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D694C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BAE27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32FAB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6D538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CF5F4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2A655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226C9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5169E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FC0B1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E6719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455A9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9337C8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0171BB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034025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EE8F6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A497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E8608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6F79C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44824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E9E6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E0C28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374D1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38496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96F7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FEB330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CCFAD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6318A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5A1F7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1AD1F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99DBC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36790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0EE6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1B8D4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ACDB0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005DD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C1631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A698A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F1368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F2D14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3F7EFB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57C8E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66515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EF5B7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38C61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B8E86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5BC33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01DC4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0A42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19F09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D329E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A9E7A1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5C585C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DE8B98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227D8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D9BAF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8B9D3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BE349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989BB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3EFF0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6F0C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164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B991E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250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0E44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26D80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F600360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342214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A7A90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B13E7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5982C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9F58F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C8E3D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EA51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33A73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4711B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240BC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89BEC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BC35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6E2B7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A86CA9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0174345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74D980D0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777C994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1182F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5DDEC1A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72F91E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6FDB3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8CDC64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45B806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FE9A5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8C19241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13EF98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9B1E59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4F7144B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6514B93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711E7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D25326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0CC7A5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2EE4060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F7F76B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FAFD9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E038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6D43715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7CC8F7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4BCFD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16690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53482A5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46521B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EDA6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620D9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A27ADE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A84DE9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65B26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DB6E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F4839A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0D7E234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68C5F298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350DC38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C12D55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298ED5B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67A91A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D62F9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391800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461BA91A" w14:textId="77777777" w:rsidTr="00503750">
        <w:trPr>
          <w:trHeight w:val="1073"/>
        </w:trPr>
        <w:tc>
          <w:tcPr>
            <w:tcW w:w="3614" w:type="dxa"/>
            <w:vMerge/>
          </w:tcPr>
          <w:p w14:paraId="0CF89A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84035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2645C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2F3FF3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437ACF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597680F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323F6BE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5B515F9D" w14:textId="77777777" w:rsidTr="00503750">
        <w:trPr>
          <w:trHeight w:val="283"/>
        </w:trPr>
        <w:tc>
          <w:tcPr>
            <w:tcW w:w="3614" w:type="dxa"/>
          </w:tcPr>
          <w:p w14:paraId="2E3334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5F7B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FFCC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A4AC3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141D8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2174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C8BD40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4584A5A" w14:textId="77777777" w:rsidTr="00503750">
        <w:trPr>
          <w:trHeight w:val="283"/>
        </w:trPr>
        <w:tc>
          <w:tcPr>
            <w:tcW w:w="3614" w:type="dxa"/>
          </w:tcPr>
          <w:p w14:paraId="5BCDF2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6E7E0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9527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D2C07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D21E3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80E6D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C95A7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412E88DE" w14:textId="77777777" w:rsidTr="00503750">
        <w:trPr>
          <w:trHeight w:val="283"/>
        </w:trPr>
        <w:tc>
          <w:tcPr>
            <w:tcW w:w="3614" w:type="dxa"/>
          </w:tcPr>
          <w:p w14:paraId="1A291F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6BBDB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FEE69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84A9B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146A4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E222E8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05FAAF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1457CE6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1D54BA3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57DCE953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7EC37C0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2C796A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48E7B68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C51CEB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6973A6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4CE52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4A42CA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F6A64B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2FA7EA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21B2E0C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0EFFC6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17DF3D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666C2B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0F496A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9535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2386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E81A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5513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D90F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D46CF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09EA7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020E8E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800D6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33B54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238B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A40C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8AE5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79F4D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6677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06C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2D0B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B9448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993C7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549FA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1ADF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FC3E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ED5C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F890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CCCD1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8262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D1055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51ECB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C862C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26C05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518B2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F7F61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4BD92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7B34A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43E1B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DB748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B58F2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1165A3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7F3318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7BFC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CE80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1FB6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BA34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6DF9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1BC3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2A39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8F3EE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5B3561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4190355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5A9214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A1B9DD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2083CF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C2CF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A50F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6437B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E4BA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C94B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5478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6A07B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3A20BC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46DBA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09EF5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4AB4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EF89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723B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64DE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BF96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EF7A5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D9CCE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E5499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AAA9B8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E1E23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54FB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39F9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15B6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0EFE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573E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0335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51C75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AD226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A43D6D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679561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2E6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EE06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8481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57E9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A79C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2D3D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9F98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309B3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90CE16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1334958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BF628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E347F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05BD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5672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65CA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0A57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D05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32F9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1AC1F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45D8416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63584A6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D2A67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C7A6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5D2B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6311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A440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410F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0107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9230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2A12B4A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C0693E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736576A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168524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C31D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455104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E5DEBE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430BA2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C62B9A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78C7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84D4C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E3FDF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938AB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3E0E3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7B4052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35C93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74048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FDDF9C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C3DD2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208BC5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42D7FBC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952CCE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108A495C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42CFDDA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6D136D35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F89ACCC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1D5182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030A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EABD76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173EBE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72CDF9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0DFA1FE0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FB6CF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352707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CB14AC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88E0A4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C2C63B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BDA684C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FA597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EA9AD3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E675E83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EA1BCA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DCE3BD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5C9D2E0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24DFE0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BAC1E9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551E916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0BCCA4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5A8BF9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298689C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AABB3D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82012F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184FE0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6121A0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F7D3CF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0157197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4BF1E7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A57DB4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784FBA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3B717F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21F914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C74A457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41B3800D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E445688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EB850C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FFFFD6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AA8E56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1D158E0" w14:textId="77777777" w:rsidR="00944C3D" w:rsidRDefault="00944C3D" w:rsidP="00944C3D">
      <w:pPr>
        <w:rPr>
          <w:rFonts w:ascii="Arial" w:hAnsi="Arial"/>
          <w:b/>
        </w:rPr>
      </w:pPr>
    </w:p>
    <w:p w14:paraId="174B56DB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3DFF8F22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404FBBF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EBCE1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A4E723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E809FB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077C135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4AF925F3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1022D5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236975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FC8A4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F4BD3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2230A16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331C2E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370EF9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49103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A38DA7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3B28BCC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2546C09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2656349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42C94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D52271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4F2E591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53AA074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3CE5CD1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6F8C7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1041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5DB69A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733245C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358BAAD" w14:textId="77777777" w:rsidTr="00503750">
        <w:tc>
          <w:tcPr>
            <w:tcW w:w="2835" w:type="dxa"/>
            <w:vAlign w:val="center"/>
          </w:tcPr>
          <w:p w14:paraId="6006C54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7ECADED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7D341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0E72BD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62E933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765B18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66C5C736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7DFE3385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1C0B69C2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E4F570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A8D234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95134B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3120E93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2241F3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4C784A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3DBF6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2AB26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E2D3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CE08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D3090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F8BE0B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2C48ED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04D117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9187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FB63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013A8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D400B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367999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4D9F94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E1FFA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D6C3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2701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7885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29F6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925146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FE3A6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B6D73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E8CA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9B8D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9A71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701C2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FC0F25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7D44DC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55C7F3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2C8A8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0024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71ECF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C9BA4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4BA28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5DDD61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A6BB79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6E869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2D9F2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93E73C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BEC7B8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2A76053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A27220D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3A5214A8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79EF32E4" w14:textId="77777777" w:rsidR="00944C3D" w:rsidRDefault="00944C3D" w:rsidP="00944C3D">
      <w:pPr>
        <w:rPr>
          <w:rFonts w:ascii="Arial" w:hAnsi="Arial"/>
          <w:b/>
        </w:rPr>
      </w:pPr>
    </w:p>
    <w:p w14:paraId="68804811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F4643AD" w14:textId="77777777" w:rsidTr="00503750">
        <w:tc>
          <w:tcPr>
            <w:tcW w:w="2835" w:type="dxa"/>
            <w:vAlign w:val="center"/>
          </w:tcPr>
          <w:p w14:paraId="1C599C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34C668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AAFC5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043707C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4E3305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166081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22B8C9B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59F0D4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11CD36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C136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41B3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951D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99C74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5C3CD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BBDFE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12E05A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FB47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EDCD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F42D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82BB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275C2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39665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6BCAAE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8301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D9DB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D627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BA4FA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DC291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806D4A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6918E3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C9A3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91AB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5EFE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E4937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99B12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E22462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63E93ED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1CE30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3E2F01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9DFA5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8992E8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E2DF80B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4916D6C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6E4D1003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3A1FC7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7039A3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38F363C8" w14:textId="77777777" w:rsidTr="00503750">
        <w:trPr>
          <w:trHeight w:val="699"/>
        </w:trPr>
        <w:tc>
          <w:tcPr>
            <w:tcW w:w="3502" w:type="dxa"/>
            <w:vMerge/>
          </w:tcPr>
          <w:p w14:paraId="1D6C33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5B0880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7045985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56BA67E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C47BF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1788B024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71DA173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5E6028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8312D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219B7DDC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53824B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BAAB90A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53FC0B2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07439DCD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480966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4F8987E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2E9502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306CB742" w14:textId="77777777" w:rsidTr="00503750">
        <w:trPr>
          <w:trHeight w:val="593"/>
        </w:trPr>
        <w:tc>
          <w:tcPr>
            <w:tcW w:w="3497" w:type="dxa"/>
          </w:tcPr>
          <w:p w14:paraId="1817588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52AAFA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44A46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84573E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5BF34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234CC3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2E578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1B281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B7CFCED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4FFE1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78ADB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88678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DDDA77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B6E41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C221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0FC06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CF86A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211018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17B44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72E55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455829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F7ED4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FB6E4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63801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0D4B53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B38A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B009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E67F7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83697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41696C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472A3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BE837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1B5E71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A6ED0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831FC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A5E46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7C5B276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65C31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9D2DE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478887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0C37BC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514E05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93012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A43FF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74D54F2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CC0A0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4E1FC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C1D595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7435C98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E813D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1787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2B969D" w14:textId="77777777" w:rsidR="00944C3D" w:rsidRDefault="00944C3D" w:rsidP="00944C3D">
      <w:pPr>
        <w:rPr>
          <w:rFonts w:ascii="Arial" w:hAnsi="Arial"/>
          <w:b/>
        </w:rPr>
      </w:pPr>
    </w:p>
    <w:p w14:paraId="423DC493" w14:textId="77777777" w:rsidR="00944C3D" w:rsidRDefault="00944C3D" w:rsidP="00944C3D">
      <w:pPr>
        <w:rPr>
          <w:rFonts w:ascii="Arial" w:hAnsi="Arial"/>
          <w:b/>
        </w:rPr>
      </w:pPr>
    </w:p>
    <w:p w14:paraId="56AB1670" w14:textId="77777777" w:rsidR="00944C3D" w:rsidRDefault="00944C3D" w:rsidP="00944C3D">
      <w:pPr>
        <w:rPr>
          <w:rFonts w:ascii="Arial" w:hAnsi="Arial"/>
          <w:b/>
        </w:rPr>
      </w:pPr>
    </w:p>
    <w:p w14:paraId="7C88BB1F" w14:textId="77777777" w:rsidR="00944C3D" w:rsidRDefault="00944C3D" w:rsidP="00944C3D">
      <w:pPr>
        <w:rPr>
          <w:rFonts w:ascii="Arial" w:hAnsi="Arial"/>
          <w:b/>
        </w:rPr>
      </w:pPr>
    </w:p>
    <w:p w14:paraId="247F9ECE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5A5F35CE" w14:textId="77777777" w:rsidTr="00503750">
        <w:tc>
          <w:tcPr>
            <w:tcW w:w="2622" w:type="dxa"/>
            <w:vAlign w:val="center"/>
          </w:tcPr>
          <w:p w14:paraId="4EFC192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385CEE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6026BFC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4998CD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0622B3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7C5210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73400B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7B0E18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66C97A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0B8D957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19FF6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6B00679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E76B1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7A892A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B3DE4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6D63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8FF3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6A59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F98427D" w14:textId="77777777" w:rsidTr="00503750">
        <w:tc>
          <w:tcPr>
            <w:tcW w:w="2622" w:type="dxa"/>
            <w:vAlign w:val="center"/>
          </w:tcPr>
          <w:p w14:paraId="099403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0E5EA1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5F6E28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00C9E0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17A2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8C0E8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BAB24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C6E6A5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F3BBB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019BEF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358F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FC6D0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29EF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CB5A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4D3EFA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2F32C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35EEE1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849A9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CEFA4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78DE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F81F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775E5CB" w14:textId="77777777" w:rsidTr="00503750">
        <w:tc>
          <w:tcPr>
            <w:tcW w:w="2622" w:type="dxa"/>
            <w:vAlign w:val="center"/>
          </w:tcPr>
          <w:p w14:paraId="119DEC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28D9138" w14:textId="40389BCC" w:rsidR="00944C3D" w:rsidRPr="008C56AB" w:rsidRDefault="00201A97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26121</w:t>
            </w:r>
          </w:p>
        </w:tc>
        <w:tc>
          <w:tcPr>
            <w:tcW w:w="1275" w:type="dxa"/>
            <w:vAlign w:val="center"/>
          </w:tcPr>
          <w:p w14:paraId="3C091285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431857DA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7EF10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5405F8" w14:textId="0D2BA46A" w:rsidR="00944C3D" w:rsidRPr="008C56AB" w:rsidRDefault="00201A97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27602</w:t>
            </w:r>
          </w:p>
        </w:tc>
      </w:tr>
      <w:tr w:rsidR="0099716A" w:rsidRPr="00050529" w14:paraId="7A9761B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0FD69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54C140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4E499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F098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92468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BEE6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C82CFE9" w14:textId="77777777" w:rsidTr="00503750">
        <w:tc>
          <w:tcPr>
            <w:tcW w:w="2622" w:type="dxa"/>
            <w:vAlign w:val="center"/>
          </w:tcPr>
          <w:p w14:paraId="1C8C4F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4DC8EC5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1FB8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EC1F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C78D1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FE1B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84C47F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116ECB95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4D1B272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A7321A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4DDDE5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B722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A3E5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B9CF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64F5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41E4CB9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5B90A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46D5F2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8CBA6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C213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625F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802E3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221B9F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1627F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AC4F4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0E7CB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76C3F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DB12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672C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5846EEB" w14:textId="77777777" w:rsidTr="00503750">
        <w:tc>
          <w:tcPr>
            <w:tcW w:w="2622" w:type="dxa"/>
            <w:vAlign w:val="center"/>
          </w:tcPr>
          <w:p w14:paraId="12E8A97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02BA78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6A6DB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A330A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32EF64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BAA0B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CF84EE6" w14:textId="77777777" w:rsidTr="00503750">
        <w:tc>
          <w:tcPr>
            <w:tcW w:w="2622" w:type="dxa"/>
            <w:vAlign w:val="center"/>
          </w:tcPr>
          <w:p w14:paraId="24A01A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2D3572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66DDD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D7F4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DE2D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893E6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7BC5F10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CF7CFB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19E819DD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834F53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B05F8E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34E87F3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C26C6A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73BB8CAD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D10B677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72A5E854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0534E98C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59F04C24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68820E5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1CEC3E4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43DF8E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334D04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06D967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0DCC283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61E8C3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4CF5D3D3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F32A0A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C2E67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4B43481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81DDA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4A2D3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2CB65FB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F16CC7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021D73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5D49463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C5D30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AE1AE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1A4B534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96ABBA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E3EB63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46E279E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9750BC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ACD1E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16FC55D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21B88C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A522E8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4DD0E62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466C56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55BA6E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81F50A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1C8E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AEED7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2D9805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04A05A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B880E38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5D96766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5D9C55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2C760C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62F617D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E7429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966AC8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44FDD3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5FCF6D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24971D6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EBA47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6E5ACC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0421C0B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93C73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412587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7ED83C7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E6363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4F69A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49959E4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4887D3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BA410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95CB49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CB70D4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3386C9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6AAACE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258538F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2E6D28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C26DEA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2A39930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4DB9002B" w14:textId="77777777" w:rsidTr="00503750">
        <w:tc>
          <w:tcPr>
            <w:tcW w:w="2835" w:type="dxa"/>
            <w:vAlign w:val="center"/>
          </w:tcPr>
          <w:p w14:paraId="7DCB426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79BF13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2573F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5823C5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6F61CA3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15969AB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9C6765F" w14:textId="77777777" w:rsidTr="00503750">
        <w:tc>
          <w:tcPr>
            <w:tcW w:w="2835" w:type="dxa"/>
            <w:vAlign w:val="center"/>
          </w:tcPr>
          <w:p w14:paraId="4D484E3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9EE1A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8538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D47C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B584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B304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9A428D" w14:textId="77777777" w:rsidTr="00503750">
        <w:tc>
          <w:tcPr>
            <w:tcW w:w="2835" w:type="dxa"/>
            <w:vAlign w:val="center"/>
          </w:tcPr>
          <w:p w14:paraId="7DB816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1A41D7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AF60D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7EBD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3834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547F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135132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24F803C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59B49F2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49D90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916ECA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81B51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0CD9F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2A34DF98" w14:textId="77777777" w:rsidTr="00503750">
        <w:tc>
          <w:tcPr>
            <w:tcW w:w="2835" w:type="dxa"/>
            <w:vAlign w:val="center"/>
          </w:tcPr>
          <w:p w14:paraId="161EAA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319036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47605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C5D6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B1C7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301F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484703" w14:textId="77777777" w:rsidTr="00503750">
        <w:tc>
          <w:tcPr>
            <w:tcW w:w="2835" w:type="dxa"/>
            <w:vAlign w:val="center"/>
          </w:tcPr>
          <w:p w14:paraId="4972943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BAE20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21E28B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0D0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BCC5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1E495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5CE818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54D90D1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25D709E3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A31298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0D35D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D79D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C1FEE9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B341E0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5F40A41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4DE378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8F82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9F9B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1FC3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A547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F2F734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1302750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40027D60" w14:textId="77777777" w:rsidTr="00503750">
        <w:tc>
          <w:tcPr>
            <w:tcW w:w="2552" w:type="dxa"/>
            <w:shd w:val="clear" w:color="auto" w:fill="auto"/>
            <w:vAlign w:val="center"/>
          </w:tcPr>
          <w:p w14:paraId="604FB5E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6D013E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3CD2BD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117A0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268228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C1629E7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3A9092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760AF9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33DF20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A79CD4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DC5107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B961FE7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295280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D12B2DE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164D500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44C3F7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C2C53C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952C67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5793E1F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494612A5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F50F02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3F19510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2CB3F0E5" w14:textId="77777777" w:rsidTr="00503750">
        <w:tc>
          <w:tcPr>
            <w:tcW w:w="4395" w:type="dxa"/>
            <w:vMerge/>
          </w:tcPr>
          <w:p w14:paraId="2046180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C13FD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65E8BD5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B2A53BB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E2D4F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7B5247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1E88A4E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EEE97C2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1DB20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E851E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FE5424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2A96904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240CD8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7B19D55C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291B2D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E5796AA" w14:textId="77777777" w:rsidTr="00503750">
        <w:tc>
          <w:tcPr>
            <w:tcW w:w="4395" w:type="dxa"/>
            <w:vAlign w:val="center"/>
          </w:tcPr>
          <w:p w14:paraId="082E72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78E9A8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6E79BF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9E2862C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313BF79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64960A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B2A894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4887DE7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242242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1E726BD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69F4E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073C1455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F6EFA5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7F8787EA" w14:textId="091D717B" w:rsidR="00944C3D" w:rsidRPr="008C56AB" w:rsidRDefault="00201A97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397204</w:t>
            </w:r>
          </w:p>
        </w:tc>
        <w:tc>
          <w:tcPr>
            <w:tcW w:w="2835" w:type="dxa"/>
            <w:vAlign w:val="center"/>
          </w:tcPr>
          <w:p w14:paraId="0D761C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6E4C045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30B0E42B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7BE74F5F" w14:textId="77777777" w:rsidTr="00503750">
        <w:tc>
          <w:tcPr>
            <w:tcW w:w="4395" w:type="dxa"/>
            <w:vAlign w:val="center"/>
          </w:tcPr>
          <w:p w14:paraId="0D2E1BF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CF2A99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461EDA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03904CA6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3DCEDB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7D9774A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662B3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7E92DC6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51D936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151BF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BFB04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09D4CB5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678DB5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4269C5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EBCEB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9C6AD53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0D94AF5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1C188D68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4F5839A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525AB86C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5F3FEB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1C7FFA8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4BB593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D61E37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F60637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FD3887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64A5288F" w14:textId="77777777" w:rsidTr="00503750">
        <w:tc>
          <w:tcPr>
            <w:tcW w:w="1843" w:type="dxa"/>
            <w:vAlign w:val="center"/>
          </w:tcPr>
          <w:p w14:paraId="11263F3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035373C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38E450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73FA26C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5EAEBB5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70550B9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9AA485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71F4134B" w14:textId="77777777" w:rsidTr="00503750">
        <w:tc>
          <w:tcPr>
            <w:tcW w:w="1843" w:type="dxa"/>
            <w:vAlign w:val="center"/>
          </w:tcPr>
          <w:p w14:paraId="2F11EDB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5DD8367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ADDED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4B1B7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B68E4D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21FF2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EADF0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6EAD938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3B950BD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5FF54BF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06F45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7D9713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BD9B4C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9F8458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49017B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F339CC8" w14:textId="77777777" w:rsidTr="00503750">
        <w:tc>
          <w:tcPr>
            <w:tcW w:w="1843" w:type="dxa"/>
            <w:vAlign w:val="center"/>
          </w:tcPr>
          <w:p w14:paraId="6A9BF7F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7C8552B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C2297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BD9A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4CC3DD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A6E30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3E403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E1B4BBD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7A12941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5C77AA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0B8A20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62D703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37B1C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BAAC13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0C2D96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5D75B37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58356D2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4A91C5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6B08DF8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43399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04145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B8C3A7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DAB0B2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1D31F7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B6B64A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4BF54054" w14:textId="77777777" w:rsidTr="00503750">
        <w:trPr>
          <w:trHeight w:val="664"/>
        </w:trPr>
        <w:tc>
          <w:tcPr>
            <w:tcW w:w="3372" w:type="dxa"/>
          </w:tcPr>
          <w:p w14:paraId="7200887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198059D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C030C2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090BD8D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AB1B78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2EDB58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FD7E8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650927D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268AA96B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09224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1863F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496DFF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C10A240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52D26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03461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2E50294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4B1AB8B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B2CD7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2549B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CDE4C4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6A0D397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2E209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4A444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E5A4B6D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7721A3CC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095BF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BD1E5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90C78A1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E7C7ED9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41726A4A" w14:textId="77777777" w:rsidTr="00503750">
        <w:tc>
          <w:tcPr>
            <w:tcW w:w="2835" w:type="dxa"/>
            <w:vAlign w:val="center"/>
          </w:tcPr>
          <w:p w14:paraId="591B13D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7ED3E94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22A8428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2C0CD55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0361291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773D3F9A" w14:textId="77777777" w:rsidTr="00503750">
        <w:tc>
          <w:tcPr>
            <w:tcW w:w="2835" w:type="dxa"/>
          </w:tcPr>
          <w:p w14:paraId="5D647A4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2B447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33FC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5AA5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2991E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A24CE01" w14:textId="77777777" w:rsidTr="00503750">
        <w:tc>
          <w:tcPr>
            <w:tcW w:w="2835" w:type="dxa"/>
          </w:tcPr>
          <w:p w14:paraId="03BDFC6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A8875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107B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6F17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7E292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91552E3" w14:textId="77777777" w:rsidTr="00503750">
        <w:tc>
          <w:tcPr>
            <w:tcW w:w="2835" w:type="dxa"/>
          </w:tcPr>
          <w:p w14:paraId="00FFD8C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722B16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FE2F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83BD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3FB41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CDB813E" w14:textId="77777777" w:rsidTr="00503750">
        <w:tc>
          <w:tcPr>
            <w:tcW w:w="2835" w:type="dxa"/>
            <w:vAlign w:val="center"/>
          </w:tcPr>
          <w:p w14:paraId="2219B1E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4ECA7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8A23A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29C8F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B29C7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32DB93C" w14:textId="77777777" w:rsidTr="00503750">
        <w:tc>
          <w:tcPr>
            <w:tcW w:w="2835" w:type="dxa"/>
            <w:vAlign w:val="center"/>
          </w:tcPr>
          <w:p w14:paraId="7BF9EBA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3DD183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9C053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2540F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DE7DD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64C7EC9" w14:textId="77777777" w:rsidTr="00503750">
        <w:tc>
          <w:tcPr>
            <w:tcW w:w="2835" w:type="dxa"/>
          </w:tcPr>
          <w:p w14:paraId="4C280D8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379C19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84C6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2C195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7864D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F235FB8" w14:textId="77777777" w:rsidTr="00503750">
        <w:tc>
          <w:tcPr>
            <w:tcW w:w="2835" w:type="dxa"/>
          </w:tcPr>
          <w:p w14:paraId="5FA8B60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665B9E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3EA048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BBDD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93F5E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BF201B5" w14:textId="77777777" w:rsidTr="00503750">
        <w:tc>
          <w:tcPr>
            <w:tcW w:w="2835" w:type="dxa"/>
          </w:tcPr>
          <w:p w14:paraId="5B1BD98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567404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DE80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F9E5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AF960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E38729D" w14:textId="77777777" w:rsidR="00944C3D" w:rsidRDefault="00944C3D" w:rsidP="00944C3D">
      <w:pPr>
        <w:rPr>
          <w:rFonts w:ascii="Arial" w:hAnsi="Arial"/>
          <w:b/>
        </w:rPr>
      </w:pPr>
    </w:p>
    <w:p w14:paraId="0691E687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42ED131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2645755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51B2D86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5524CCC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7FD17EB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22F7B6D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273A346" w14:textId="77777777" w:rsidTr="00503750">
        <w:trPr>
          <w:trHeight w:val="443"/>
        </w:trPr>
        <w:tc>
          <w:tcPr>
            <w:tcW w:w="2560" w:type="dxa"/>
          </w:tcPr>
          <w:p w14:paraId="631C124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46F600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6816F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EA643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B727E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56CD3FB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794B6CC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5D98D8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BB84C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86EC0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BCF93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DADBC3A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6B0D2F2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73D7E0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BC246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71C2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D082C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ABDEECA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4D1AE1D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B5727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990B2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F2A33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511055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37EBF54" w14:textId="77777777" w:rsidR="00944C3D" w:rsidRDefault="00944C3D" w:rsidP="00944C3D">
      <w:pPr>
        <w:rPr>
          <w:rFonts w:ascii="Arial" w:hAnsi="Arial"/>
          <w:b/>
        </w:rPr>
      </w:pPr>
    </w:p>
    <w:p w14:paraId="107EF4C7" w14:textId="77777777" w:rsidR="00944C3D" w:rsidRDefault="00944C3D" w:rsidP="00944C3D">
      <w:pPr>
        <w:rPr>
          <w:rFonts w:ascii="Arial" w:hAnsi="Arial"/>
          <w:b/>
        </w:rPr>
      </w:pPr>
    </w:p>
    <w:p w14:paraId="7181220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02042990" w14:textId="77777777" w:rsidR="00944C3D" w:rsidRDefault="00944C3D" w:rsidP="00944C3D">
      <w:pPr>
        <w:rPr>
          <w:rFonts w:ascii="Arial" w:hAnsi="Arial"/>
          <w:b/>
        </w:rPr>
      </w:pPr>
    </w:p>
    <w:p w14:paraId="74BB2EE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0B81A45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4C028F6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1945857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1B1F096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CE6C86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1D493D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338A9F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FDC99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E3AA32D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CA205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EAF9A0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1B4C01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A78327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6A92C76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BF843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E44A4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0344684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081D62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6FACC291" w14:textId="77777777" w:rsidTr="00503750">
        <w:trPr>
          <w:trHeight w:val="677"/>
        </w:trPr>
        <w:tc>
          <w:tcPr>
            <w:tcW w:w="3358" w:type="dxa"/>
          </w:tcPr>
          <w:p w14:paraId="400233D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2F8CCAC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474CFDA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7E0622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1B1240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13BFAA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02DC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3B0575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62257C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1E8E06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98CA5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38576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F13A9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004D23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A52C4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FB1E7D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07DFE7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3C989C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5B444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22AFE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718A9BA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83437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63CA8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2A43EF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5DC32F2C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3F587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D544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47D026A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AD2672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72995A0B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4CB80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E04360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6FF53ED2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00205E5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74D023A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DF1A0C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E77F58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4B12090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FAC9241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09B275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E57217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A7372E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A0CA11F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18E16D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30F74F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654E07F2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3065A4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65C15BF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5F1B8D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1B09A78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D93ACF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255EBE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EC0B3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15045EB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6F22AB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20222E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A6C21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F1083B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F96E9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B79E5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E7322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6C02E1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6D59AC6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B9F61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C6CD8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09CB3F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5B54E19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781E6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D8133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B1705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602E758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553714A0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15F3B9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6D7E0C9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17B6A7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7465D08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D1F245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6EC17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F9AF8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EC1609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16BCFF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50167C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9A089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3450C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0BA34B1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12854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EA703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0ABCC2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5A0C4B78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4B81E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67BA6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7184C17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29C3F559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DA810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38DEF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A2BF90F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53FE5ABD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2C63713F" w14:textId="77777777" w:rsidTr="00503750">
        <w:tc>
          <w:tcPr>
            <w:tcW w:w="3686" w:type="dxa"/>
            <w:vAlign w:val="center"/>
          </w:tcPr>
          <w:p w14:paraId="5FEBD78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75B8523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3B36478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7D43FBED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DFC37E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FF8A3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099F4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F5C5E4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424A19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C5901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D916F0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8F6FAF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59A308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7435C6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E3C43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854C572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606B1A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09DAC218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7277F2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144F13A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7E506187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CE7088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763FD1D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9618C4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2428B6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CBA660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45E959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42DF5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5C9A3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DEBCE5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7A5859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A6568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FD38514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6E960B3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0D3872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99623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8ED536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0A50B8A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6B854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884C7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F051DBC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73A54D30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278F22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91ED6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2529DA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677AA60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57CFE503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25D1B7A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D919082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3461C51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7E5D233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97E538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E5783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E1DFEE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61CBA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2734C2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E3871DC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FC9C9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0B3A7F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37B219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674F4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3FCBAB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5465A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5C4D7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0B9013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70050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DCDA59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5577D5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C7E1E55" w14:textId="77777777" w:rsidR="00944C3D" w:rsidRDefault="00944C3D" w:rsidP="00944C3D">
      <w:pPr>
        <w:rPr>
          <w:sz w:val="22"/>
          <w:szCs w:val="22"/>
        </w:rPr>
      </w:pPr>
    </w:p>
    <w:p w14:paraId="3D5E8A95" w14:textId="77777777" w:rsidR="00944C3D" w:rsidRDefault="00944C3D" w:rsidP="00944C3D">
      <w:pPr>
        <w:rPr>
          <w:sz w:val="22"/>
          <w:szCs w:val="22"/>
        </w:rPr>
      </w:pPr>
    </w:p>
    <w:p w14:paraId="6EF7389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1D42D71E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284360DB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3BE78BE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EFB8D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539233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AC2D60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4E60D13C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F990A8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7D36BEC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3841C64A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992042E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7347C82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23D68C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78E4B8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91E7D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1B7610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23114C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9BBAA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F82A55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B77A1A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37827F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45302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C41DEE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20E7ED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12485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10F1F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5DFD3E5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611B2D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1007AB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15646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060B15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6D0D061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3D711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CC443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929DB20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08815CFC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65D8F0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E89D7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5C81EC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952D048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15F8B36B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190D0EFC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25048F3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3AF64D1A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9517DC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107C29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21C14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DCC7F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299AB7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6546BD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2FB90B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90151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A71576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C5353D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73C50D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995FF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CA9C0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932664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D8B83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C2F2C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D2B9CD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FD1034D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07868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64EEE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9A8E0DF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2D2DB030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CCCFC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EFEA2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C7C94EE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1EC79F4F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B375A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59552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26A393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22BDA3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FD2064F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2748D45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007376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1FE4E819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2BA8C8B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529192F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14B7C77D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96CCEB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43273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4314B5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457E4D67" w14:textId="77777777" w:rsidR="00944C3D" w:rsidRPr="003607F0" w:rsidRDefault="00944C3D" w:rsidP="00944C3D"/>
    <w:p w14:paraId="196C469B" w14:textId="77777777" w:rsidR="00F47675" w:rsidRPr="00944C3D" w:rsidRDefault="00F47675" w:rsidP="00944C3D"/>
    <w:sectPr w:rsidR="00F47675" w:rsidRPr="00944C3D" w:rsidSect="00952CCE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290D5" w14:textId="77777777" w:rsidR="00952CCE" w:rsidRDefault="00952CCE">
      <w:r>
        <w:separator/>
      </w:r>
    </w:p>
  </w:endnote>
  <w:endnote w:type="continuationSeparator" w:id="0">
    <w:p w14:paraId="68EF6B3F" w14:textId="77777777" w:rsidR="00952CCE" w:rsidRDefault="0095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93B8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111CF46E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B67F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F9FFEA0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2A821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4BF8E7D5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93447" w14:textId="77777777" w:rsidR="00952CCE" w:rsidRDefault="00952CCE">
      <w:r>
        <w:separator/>
      </w:r>
    </w:p>
  </w:footnote>
  <w:footnote w:type="continuationSeparator" w:id="0">
    <w:p w14:paraId="76F1AA6A" w14:textId="77777777" w:rsidR="00952CCE" w:rsidRDefault="00952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500579">
    <w:abstractNumId w:val="13"/>
  </w:num>
  <w:num w:numId="2" w16cid:durableId="601686972">
    <w:abstractNumId w:val="17"/>
  </w:num>
  <w:num w:numId="3" w16cid:durableId="1745451722">
    <w:abstractNumId w:val="8"/>
  </w:num>
  <w:num w:numId="4" w16cid:durableId="1376077309">
    <w:abstractNumId w:val="7"/>
  </w:num>
  <w:num w:numId="5" w16cid:durableId="146774688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329062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63769">
    <w:abstractNumId w:val="20"/>
  </w:num>
  <w:num w:numId="8" w16cid:durableId="1457260335">
    <w:abstractNumId w:val="10"/>
  </w:num>
  <w:num w:numId="9" w16cid:durableId="732047966">
    <w:abstractNumId w:val="0"/>
  </w:num>
  <w:num w:numId="10" w16cid:durableId="1492716355">
    <w:abstractNumId w:val="19"/>
  </w:num>
  <w:num w:numId="11" w16cid:durableId="588270459">
    <w:abstractNumId w:val="6"/>
  </w:num>
  <w:num w:numId="12" w16cid:durableId="617567995">
    <w:abstractNumId w:val="9"/>
  </w:num>
  <w:num w:numId="13" w16cid:durableId="1085684069">
    <w:abstractNumId w:val="12"/>
  </w:num>
  <w:num w:numId="14" w16cid:durableId="6907968">
    <w:abstractNumId w:val="15"/>
  </w:num>
  <w:num w:numId="15" w16cid:durableId="418211167">
    <w:abstractNumId w:val="14"/>
  </w:num>
  <w:num w:numId="16" w16cid:durableId="1849246020">
    <w:abstractNumId w:val="2"/>
  </w:num>
  <w:num w:numId="17" w16cid:durableId="2080594523">
    <w:abstractNumId w:val="4"/>
  </w:num>
  <w:num w:numId="18" w16cid:durableId="781462543">
    <w:abstractNumId w:val="11"/>
  </w:num>
  <w:num w:numId="19" w16cid:durableId="553542907">
    <w:abstractNumId w:val="5"/>
  </w:num>
  <w:num w:numId="20" w16cid:durableId="1369179978">
    <w:abstractNumId w:val="18"/>
  </w:num>
  <w:num w:numId="21" w16cid:durableId="1146554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1A97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52CCE"/>
    <w:rsid w:val="0096055A"/>
    <w:rsid w:val="00973A02"/>
    <w:rsid w:val="0099716A"/>
    <w:rsid w:val="009A278B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4D3F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EEEFA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D5679-278F-45C4-AF5A-EB826934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16</Pages>
  <Words>5277</Words>
  <Characters>30082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KOSTELNA Marcela</cp:lastModifiedBy>
  <cp:revision>2</cp:revision>
  <cp:lastPrinted>2009-07-30T10:15:00Z</cp:lastPrinted>
  <dcterms:created xsi:type="dcterms:W3CDTF">2024-02-26T13:46:00Z</dcterms:created>
  <dcterms:modified xsi:type="dcterms:W3CDTF">2024-02-26T13:46:00Z</dcterms:modified>
</cp:coreProperties>
</file>