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58066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A9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06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03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D2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2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13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1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A2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F5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D7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A8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6E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5C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C7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5A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2F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0B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72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4A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E4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38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7859E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95F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8DD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E94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CEE5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4D0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6F7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EB8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BF0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672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376C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608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B29E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7C22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C33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87B5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555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E829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966C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C330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AB3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6F8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DE4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2A8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BB8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CD1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2D3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0923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302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E46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2AF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1ECE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FB3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54C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5EDEC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23F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E73A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A38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96F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B74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115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5B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1B5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FA8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E6E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25A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862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52E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BF3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087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757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075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5AA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C96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D3E2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A2DA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9A5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F0A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FB32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C763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82B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F5D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428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778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F0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B5EA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E4F0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19A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3F371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9832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DF56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49D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EC08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E5C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20B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F0A8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312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A869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168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23C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6E8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576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298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44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83F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67B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68D0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1F1F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B29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DA7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BE8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A6E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7F7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A5C8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0E11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03B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8887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CDC0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4D75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6A9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C3A7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99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98F4F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B46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963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14A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53F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BCD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DEA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B06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3AB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FA4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E9F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B73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FBB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E0F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2EC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9D2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A00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7C2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C1D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C9F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201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4E6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DE5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6A7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1DB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68D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416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3DE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9A6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D72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11A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FED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854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7C3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3647D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CD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6A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2E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23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86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76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EF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8C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2A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A4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6A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41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4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70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10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D9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1C7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9FFF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02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1F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B5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03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DB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2E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C4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3B1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04F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205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1CF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91E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6F2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C84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4DD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F65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19A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40E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ACDF1B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7D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DD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A4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D6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F292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61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1D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F8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FB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F1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46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D4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82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39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2A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4C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5ACB1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D8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39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AD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AA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24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3A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36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D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F2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F9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CE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07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D6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D7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D4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E110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EC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D5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6B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C3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0A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18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4F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E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AB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E1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67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080C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6D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9B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60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68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4D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07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B8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7D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1E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7C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93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D8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A5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B2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30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F72C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0C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A0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D1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18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3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04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EB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9C4B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C73F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9187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9BF88D" w14:textId="63E013E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01A97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B0DF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3A74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533E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3CD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119A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2952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1DA4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0BEF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A3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5D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2A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8E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5B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35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62DA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5D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21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D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55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2B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A3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717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DCD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296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EA021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9DD6825" wp14:editId="6DF14A5A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DAA4E1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FD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94F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F0A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84E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00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71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FA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28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B8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93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50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24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79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9D137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F64F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7FB8D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FD0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CBE42A6" wp14:editId="0A0FC023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07884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94AAC6C" wp14:editId="60C57D6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14342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369C8C5" wp14:editId="5C47DEF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0A365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C40B84A" wp14:editId="69EAC89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D1BF9C" w14:textId="77777777" w:rsidR="000B647F" w:rsidRDefault="00C44D3F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C44D3F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F1D7323" wp14:editId="57D6E758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278CD1" w14:textId="0280AEF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01A97">
                                    <w:rPr>
                                      <w:rFonts w:ascii="Arial" w:hAnsi="Arial" w:cs="Arial"/>
                                    </w:rPr>
                                    <w:t>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F1D732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7278CD1" w14:textId="0280AEF7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01A97">
                              <w:rPr>
                                <w:rFonts w:ascii="Arial" w:hAnsi="Arial" w:cs="Arial"/>
                              </w:rPr>
                              <w:t>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A760EE1" wp14:editId="4E25CDDD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7F8D34" w14:textId="4B30B69D" w:rsidR="000B647F" w:rsidRDefault="0099716A" w:rsidP="00944C3D">
                                  <w:r>
                                    <w:t>20</w:t>
                                  </w:r>
                                  <w:r w:rsidR="00201A97">
                                    <w:t>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760EE1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B7F8D34" w14:textId="4B30B69D" w:rsidR="000B647F" w:rsidRDefault="0099716A" w:rsidP="00944C3D">
                            <w:r>
                              <w:t>20</w:t>
                            </w:r>
                            <w:r w:rsidR="00201A97">
                              <w:t>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B57885B" wp14:editId="0816C236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728755" w14:textId="77777777" w:rsidR="000B647F" w:rsidRDefault="00C44D3F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C44D3F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4F0D71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79533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77A637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C25391A" wp14:editId="6B0C901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F879E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C00565C" wp14:editId="13FDF47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7CA02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09777E8" wp14:editId="1DDFC57E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3C37D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CA82DD2" wp14:editId="4AF289D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1813F6" w14:textId="3F68E902" w:rsidR="000B647F" w:rsidRDefault="0099716A" w:rsidP="00944C3D">
                                  <w:r>
                                    <w:t>20</w:t>
                                  </w:r>
                                  <w:r w:rsidR="00201A97"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A82DD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B1813F6" w14:textId="3F68E902" w:rsidR="000B647F" w:rsidRDefault="0099716A" w:rsidP="00944C3D">
                            <w:r>
                              <w:t>20</w:t>
                            </w:r>
                            <w:r w:rsidR="00201A97"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59F9C14" wp14:editId="67339F5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C8AB91" w14:textId="77777777" w:rsidR="000B647F" w:rsidRDefault="00C44D3F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C44D3F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2744137" wp14:editId="00F6C3CF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EDD8AB" w14:textId="6CC3F549" w:rsidR="000B647F" w:rsidRDefault="0099716A" w:rsidP="00944C3D">
                                  <w:r>
                                    <w:t>20</w:t>
                                  </w:r>
                                  <w:r w:rsidR="00201A97">
                                    <w:t>2212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744137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EDD8AB" w14:textId="6CC3F549" w:rsidR="000B647F" w:rsidRDefault="0099716A" w:rsidP="00944C3D">
                            <w:r>
                              <w:t>20</w:t>
                            </w:r>
                            <w:r w:rsidR="00201A97">
                              <w:t>2212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5C29419" wp14:editId="64B849E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6AABD6" w14:textId="77777777" w:rsidR="000B647F" w:rsidRDefault="00C44D3F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C44D3F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4670B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25F2E4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F548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37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FBF0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14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7C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34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18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50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9E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A7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B5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1E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A3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2C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83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70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16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0C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44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12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5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DB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D0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37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A8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2E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FB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5D8B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15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5F8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7C9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98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75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18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8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5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49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F0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C0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E0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DA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6C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DE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99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44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4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B69C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5653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9915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917E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6272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9964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81E9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9F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CD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13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8A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2B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39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A8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BE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9779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ED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8C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B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11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BE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4B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2A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F6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E7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24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E2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E6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9E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24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C3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49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C1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05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169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11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AF3A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5B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E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9A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69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41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69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D7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F3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9D40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F6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0B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DB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22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6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19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1D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7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96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B6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DE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3F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6B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C6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EF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7D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C1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86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E80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49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509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45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DE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DA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89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13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ED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E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5840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D1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0F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11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24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77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6B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83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0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A9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F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7C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89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31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A4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86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75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24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DF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18A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FFE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8E2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348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F76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E3E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256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52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7F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4B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25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E0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48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D7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07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EB86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1D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35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A4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0D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20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0E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B3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61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32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36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E0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64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AB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88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DF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A9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0E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2B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30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C30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143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C2D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88E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E04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3A6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84D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94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D7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D08F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A1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43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CF787C3" wp14:editId="0F1FEA0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1FD84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50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19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5D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A98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BE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C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9C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5C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74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A7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53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C3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C6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FF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9E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24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A5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FC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F7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A9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F8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B5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72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47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33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5E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35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22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F5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E0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7D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3525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8DC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D497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C7D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0A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662E6FD" wp14:editId="2B4451D3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025C79" w14:textId="77777777" w:rsidR="000B647F" w:rsidRPr="00391121" w:rsidRDefault="00034B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42147930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034B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42147930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61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BF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E3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4E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E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D7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C8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9E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DC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703E44A" wp14:editId="6B59E683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C82B08" w14:textId="77777777" w:rsidR="000B647F" w:rsidRPr="00391121" w:rsidRDefault="00034B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2023018096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034B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2023018096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31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AE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B0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84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E8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A3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ED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73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D8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3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C3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24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56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01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C6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39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3CB1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23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0CF8C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429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68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CE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81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F0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28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F5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3D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3A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0B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13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7B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D3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DF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0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1B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570B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AF9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B1D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01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2ED24B3" wp14:editId="0EA5E3A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39B877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034B80">
                                    <w:rPr>
                                      <w:rFonts w:ascii="Arial" w:hAnsi="Arial" w:cs="Arial"/>
                                    </w:rPr>
                                    <w:t xml:space="preserve">Štefánikova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034B80">
                              <w:rPr>
                                <w:rFonts w:ascii="Arial" w:hAnsi="Arial" w:cs="Arial"/>
                              </w:rPr>
                              <w:t xml:space="preserve">Štefánikova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45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3D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C9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E7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A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7E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7C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0E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EE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10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B7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E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A8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F2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D7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23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D0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8B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04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8A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74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AB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55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28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B5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9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79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63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6F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97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5E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1686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3A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D617A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B55E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BF9A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D8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75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D2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51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35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7D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9B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B3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73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EC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F9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7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D7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93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86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C2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B0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CF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19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39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F6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A3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10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51767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49D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D1A9A64" wp14:editId="50A1AE51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2D7127" w14:textId="77777777" w:rsidR="000B647F" w:rsidRPr="00391121" w:rsidRDefault="00034B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Štefánikova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034B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Štefánikova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FC92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2A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FE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A7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0F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E9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90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B2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61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39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4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81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D95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98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FD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11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D7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5A937E9" wp14:editId="27D2C15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113BE9" w14:textId="77777777" w:rsidR="000B647F" w:rsidRDefault="00034B80" w:rsidP="00944C3D">
                                  <w:r>
                                    <w:t>381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034B80" w:rsidP="00944C3D">
                            <w:r>
                              <w:t>381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FC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62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59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CF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98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E6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E431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B03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0BF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0CCF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940D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9E524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B50A67C" wp14:editId="400FC88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B64D12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88BAE18" wp14:editId="61A28F28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1F8DE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6BC62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2A1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0C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E0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3D19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C9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35FC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45AD377" wp14:editId="1B6F3F38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124D8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30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11F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04F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947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847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2D2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CA2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D8DEB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88763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5D909A8" wp14:editId="4254425B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D04E1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CFD1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BF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F7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90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6E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22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43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D8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31A9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0C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DAF84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8D76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AF623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5826C1C" wp14:editId="677A39D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DBC38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FCF90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DDEF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45A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87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18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1E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6F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DB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F2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52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B3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57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61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34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68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19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84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4F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50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6F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34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A3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FA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B4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EC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D4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BF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E3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F0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E092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33A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2F73CB2" w14:textId="3A6DC25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01A97">
              <w:rPr>
                <w:rFonts w:ascii="Arial" w:hAnsi="Arial"/>
                <w:lang w:eastAsia="sk-SK"/>
              </w:rPr>
              <w:t>26.2.2024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1E05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6486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37C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46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E9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385E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59E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FE7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8BF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B55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60E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AAF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D1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69EF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956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799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666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FAE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F73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CBB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D1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BF96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032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70F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145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0F4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D34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484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73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A55D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043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B56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90A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01E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ABD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E86E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5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04D9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139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6FB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EDE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43B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BEA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367E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BA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9901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237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5D2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FB5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CE5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6D0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67F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1F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82F5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DB4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1CF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915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798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1D6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560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15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36BF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D6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BFA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00CE8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5FEE2F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E56B94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00DFF6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03D6F6B" w14:textId="77777777" w:rsidR="00201A97" w:rsidRDefault="00201A97" w:rsidP="00503750">
            <w:pPr>
              <w:rPr>
                <w:rFonts w:ascii="Arial" w:hAnsi="Arial"/>
                <w:lang w:eastAsia="sk-SK"/>
              </w:rPr>
            </w:pPr>
          </w:p>
          <w:p w14:paraId="440BF7D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A30FD9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47DE3B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C96F851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12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CA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D12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509F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132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2A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0B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3B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C5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C6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98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33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C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53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D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24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78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2E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D3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C5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61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F8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E6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50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963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F9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DF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559647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01706D8C" w14:textId="77777777" w:rsidR="00944C3D" w:rsidRDefault="00944C3D" w:rsidP="00944C3D">
      <w:pPr>
        <w:rPr>
          <w:rFonts w:ascii="Arial" w:hAnsi="Arial"/>
        </w:rPr>
      </w:pPr>
    </w:p>
    <w:p w14:paraId="5127437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A5306A3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E32968D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5C651F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442AFF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D667F8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481EDDF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0368F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81B6E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F631B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C3775B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3361256" w14:textId="77777777" w:rsidR="00944C3D" w:rsidRPr="008D0433" w:rsidRDefault="00034B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Vladová Miroslava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C6A63A1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87CF1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C00425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6AB64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83251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D6AC2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2F7933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686BD8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C6FF1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D8AA6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494D0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21BF10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4FABFA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297849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9C7938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872FAE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E115D7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B3C8D4E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D05BDC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A760EBE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04E70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C383C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465A4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7431D2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E204A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7CEECBA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85C4801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23BFCBC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4C397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E9AB3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FF276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03B90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FFA42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EC6B5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8407C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6EB9C8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2DD19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71BCD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0B803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DA064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F3066E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E7945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53295D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0AB107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A3FB14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E3F12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1A82D0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BD54688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FFF9E14" w14:textId="1FE8113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201A97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0C605AD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78950B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A95BFC0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9E9F3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F2EE4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4EF47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8089A8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DEA1D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98B5D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2880A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C889E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D1E3E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C56A3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2D0F1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7CD7B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C5E31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4979D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78A37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C6C6B2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656E78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EFCAFE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EF63CC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785F6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393D62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2F9E76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82E44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1FD97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8B885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9F5CF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62EE0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F58DF0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F70DA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771806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85796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345118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BBF55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63331B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506B37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D2087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409381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D7670B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0B9F8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98D11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3EFAA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2C6AEF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87B87F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3CDDA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B5522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C1C1E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DD53C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593CD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61C30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2833E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FF9DC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F8639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97B50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980E8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15773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2E71F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7ACC1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42197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C0990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5F5DA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3BE9A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23FD1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0333DB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3D889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511A4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0D0A5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F6815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0E9191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73B070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6449DE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16B030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61234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6922F0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124200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1EC79C4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8081E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9687CB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952CCE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BE4449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004F1DA" w14:textId="77777777" w:rsidTr="00503750">
        <w:tc>
          <w:tcPr>
            <w:tcW w:w="2302" w:type="dxa"/>
            <w:vAlign w:val="center"/>
          </w:tcPr>
          <w:p w14:paraId="3F2870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D7E62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487DE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B5FD8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6F2E6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F8EAE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FBD00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0B663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63D6845" w14:textId="77777777" w:rsidTr="00503750">
        <w:tc>
          <w:tcPr>
            <w:tcW w:w="15593" w:type="dxa"/>
            <w:gridSpan w:val="8"/>
            <w:vAlign w:val="center"/>
          </w:tcPr>
          <w:p w14:paraId="38BF19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A6C9E56" w14:textId="77777777" w:rsidTr="00503750">
        <w:tc>
          <w:tcPr>
            <w:tcW w:w="2302" w:type="dxa"/>
            <w:vAlign w:val="center"/>
          </w:tcPr>
          <w:p w14:paraId="4CD5E4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4A151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619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C1E0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C1AA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ADA1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208C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AD2B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3F959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40302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274E7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D699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CA79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AF3B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89DC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E141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9452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C9353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5A7C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370A2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2060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30D2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FCFF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330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D094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CD94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43B93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00BAE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B33AE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8A786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E66F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56BE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CE64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EE05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5404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BB7C72B" w14:textId="77777777" w:rsidTr="00503750">
        <w:tc>
          <w:tcPr>
            <w:tcW w:w="2302" w:type="dxa"/>
            <w:vAlign w:val="center"/>
          </w:tcPr>
          <w:p w14:paraId="1F2523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EBFCE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5442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841E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9A4B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593B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40F8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910D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75F328" w14:textId="77777777" w:rsidTr="00503750">
        <w:tc>
          <w:tcPr>
            <w:tcW w:w="15593" w:type="dxa"/>
            <w:gridSpan w:val="8"/>
            <w:vAlign w:val="center"/>
          </w:tcPr>
          <w:p w14:paraId="64609D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7764893" w14:textId="77777777" w:rsidTr="00503750">
        <w:tc>
          <w:tcPr>
            <w:tcW w:w="2302" w:type="dxa"/>
            <w:vAlign w:val="center"/>
          </w:tcPr>
          <w:p w14:paraId="6CFE33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F19ED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C2A7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A0E8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487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F4CA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FE43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61DD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4068E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FCAF8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8B5FD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D094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E1ED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55B7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5F8B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8A2D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F976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93462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304EF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F6251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E86B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6D31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FE8E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AE47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093C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6728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CB9D44" w14:textId="77777777" w:rsidTr="00503750">
        <w:tc>
          <w:tcPr>
            <w:tcW w:w="2302" w:type="dxa"/>
            <w:vAlign w:val="center"/>
          </w:tcPr>
          <w:p w14:paraId="3DF768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77AE0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0FCC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1CA0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4721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E1D5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B59E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8E2F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F4C1FC" w14:textId="77777777" w:rsidTr="00503750">
        <w:tc>
          <w:tcPr>
            <w:tcW w:w="15593" w:type="dxa"/>
            <w:gridSpan w:val="8"/>
            <w:vAlign w:val="center"/>
          </w:tcPr>
          <w:p w14:paraId="045D07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BAF0603" w14:textId="77777777" w:rsidTr="00503750">
        <w:tc>
          <w:tcPr>
            <w:tcW w:w="2302" w:type="dxa"/>
            <w:vAlign w:val="center"/>
          </w:tcPr>
          <w:p w14:paraId="6BC2EB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FD5C4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E6BD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0DEC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3B71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B3C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98A8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8F11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80B88F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48690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95A09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22AA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F6DC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6431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BF07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9655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5B38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9E319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1352E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03C21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CE79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1601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4650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937C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0EF8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52C0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7D0A1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2E19E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49D12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E224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95C5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BF06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5D83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804A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C332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42F45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DF9FB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375E5E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5A472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0C536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C5D4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66E7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D95A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61A0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63F6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06A8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63FBB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D02B5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091B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750E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86F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A308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8A70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0C4E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1937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BBC34A" w14:textId="77777777" w:rsidR="00944C3D" w:rsidRDefault="00944C3D" w:rsidP="00944C3D">
      <w:pPr>
        <w:rPr>
          <w:rFonts w:ascii="Arial" w:hAnsi="Arial"/>
          <w:b/>
        </w:rPr>
      </w:pPr>
    </w:p>
    <w:p w14:paraId="673FCFB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83691FA" w14:textId="77777777" w:rsidTr="00503750">
        <w:tc>
          <w:tcPr>
            <w:tcW w:w="1944" w:type="dxa"/>
            <w:vAlign w:val="center"/>
          </w:tcPr>
          <w:p w14:paraId="161168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4D134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8D52F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59BD0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58FAE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41D29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DDAED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2D084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46A28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7AF04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04799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5C6D7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217ACB4" w14:textId="77777777" w:rsidTr="00503750">
        <w:tc>
          <w:tcPr>
            <w:tcW w:w="15685" w:type="dxa"/>
            <w:gridSpan w:val="12"/>
            <w:vAlign w:val="center"/>
          </w:tcPr>
          <w:p w14:paraId="408B10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4151DEB" w14:textId="77777777" w:rsidTr="00503750">
        <w:tc>
          <w:tcPr>
            <w:tcW w:w="1944" w:type="dxa"/>
            <w:vAlign w:val="center"/>
          </w:tcPr>
          <w:p w14:paraId="514933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440C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D9571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3E5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35D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125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ADC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A22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724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ABF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4AD5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8E63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988A8E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92985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8F47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6B85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8B2F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AEB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933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DDC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0A0F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F09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D854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3B4F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691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9D4DC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8080A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7981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2081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B167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CC1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B1C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398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61D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CF93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37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98AF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949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20CDD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CBCE8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6401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172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5D7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2E3C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881FF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E3CF1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3048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10A67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727E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F6A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47A76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E68DC8A" w14:textId="77777777" w:rsidTr="00503750">
        <w:tc>
          <w:tcPr>
            <w:tcW w:w="1944" w:type="dxa"/>
            <w:vAlign w:val="center"/>
          </w:tcPr>
          <w:p w14:paraId="4A8573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CAF5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004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7CA43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7E81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2B0E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C7A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DE1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80B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B10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955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598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0E55EE" w14:textId="77777777" w:rsidTr="00503750">
        <w:tc>
          <w:tcPr>
            <w:tcW w:w="15685" w:type="dxa"/>
            <w:gridSpan w:val="12"/>
            <w:vAlign w:val="center"/>
          </w:tcPr>
          <w:p w14:paraId="57E16C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55F8CF9" w14:textId="77777777" w:rsidTr="00503750">
        <w:tc>
          <w:tcPr>
            <w:tcW w:w="1944" w:type="dxa"/>
            <w:vAlign w:val="center"/>
          </w:tcPr>
          <w:p w14:paraId="07037D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BE70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7FA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7E2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0F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EA57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1F7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AC3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4D2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991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79B7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1312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55938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DAFF4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24DC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C06D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6B6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0D2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2071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A5C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FE1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90C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29A0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C00A8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4FC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1CF17A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E088D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9196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E99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9F4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CBE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731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BE68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B0D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5C8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8A7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90B33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DC62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DA29B7" w14:textId="77777777" w:rsidTr="00503750">
        <w:tc>
          <w:tcPr>
            <w:tcW w:w="1944" w:type="dxa"/>
            <w:vAlign w:val="center"/>
          </w:tcPr>
          <w:p w14:paraId="3F68A5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CB2F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91978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3126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9D5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41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B22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8C1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4A1C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26D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4CC9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7498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9A1DE5" w14:textId="77777777" w:rsidTr="00503750">
        <w:tc>
          <w:tcPr>
            <w:tcW w:w="15685" w:type="dxa"/>
            <w:gridSpan w:val="12"/>
            <w:vAlign w:val="center"/>
          </w:tcPr>
          <w:p w14:paraId="5E7F16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54B3660" w14:textId="77777777" w:rsidTr="00503750">
        <w:tc>
          <w:tcPr>
            <w:tcW w:w="1944" w:type="dxa"/>
            <w:vAlign w:val="center"/>
          </w:tcPr>
          <w:p w14:paraId="4F79C4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D694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BAE2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32FA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D53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F5F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A65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26C9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169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C0B1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E671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455A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9337C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171BB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3402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EE8F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4971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860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F79C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482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9E6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0C28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74D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3849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96F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FEB33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CCFAD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6318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5A1F7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AD1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9DB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6790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0EE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B8D4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CDB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05D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163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698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F1368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F2D14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F7EF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7C8E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6651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F5B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8C6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8E86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BC33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1DC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10A42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19F0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329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A9E7A1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5C585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DE8B98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227D8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D9BA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8B9D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BE34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89B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EFF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F0C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164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991E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250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40E4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6D8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60036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42214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A7A90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B13E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5982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F58F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8E3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EA5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3A7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711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40B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9BEC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BC3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6E2B7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A86CA9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174345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4D980D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77C99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21182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DDEC1A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72F91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6FDB3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8CDC6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5B806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FE9A5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C1924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3EF98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9B1E5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F7144B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514B9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711E7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D25326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0CC7A5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EE4060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F7F76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7FAFD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2E038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6D43715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CC8F7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4BCFD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16690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3482A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6521B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6EDA6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620D9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27ADE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A84DE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65B26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1DB6E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F4839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D7E23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8C5F29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50DC3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C12D5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98ED5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7A91A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D62F9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91800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61BA91A" w14:textId="77777777" w:rsidTr="00503750">
        <w:trPr>
          <w:trHeight w:val="1073"/>
        </w:trPr>
        <w:tc>
          <w:tcPr>
            <w:tcW w:w="3614" w:type="dxa"/>
            <w:vMerge/>
          </w:tcPr>
          <w:p w14:paraId="0CF89A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84035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2645C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F3FF3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37ACF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97680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23F6B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B515F9D" w14:textId="77777777" w:rsidTr="00503750">
        <w:trPr>
          <w:trHeight w:val="283"/>
        </w:trPr>
        <w:tc>
          <w:tcPr>
            <w:tcW w:w="3614" w:type="dxa"/>
          </w:tcPr>
          <w:p w14:paraId="2E3334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D5F7B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2FFCC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A4AC3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41D8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2174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C8BD4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4584A5A" w14:textId="77777777" w:rsidTr="00503750">
        <w:trPr>
          <w:trHeight w:val="283"/>
        </w:trPr>
        <w:tc>
          <w:tcPr>
            <w:tcW w:w="3614" w:type="dxa"/>
          </w:tcPr>
          <w:p w14:paraId="5BCDF2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6E7E0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89527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D2C07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21E3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0E6D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C95A7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12E88DE" w14:textId="77777777" w:rsidTr="00503750">
        <w:trPr>
          <w:trHeight w:val="283"/>
        </w:trPr>
        <w:tc>
          <w:tcPr>
            <w:tcW w:w="3614" w:type="dxa"/>
          </w:tcPr>
          <w:p w14:paraId="1A291F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6BBDB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FEE69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84A9B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146A4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E222E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05FAA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1457CE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1D54BA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57DCE95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EC37C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C796A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8E7B6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C51CE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973A6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4CE52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A42CA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F6A64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FA7EA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1B2E0C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0EFFC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17DF3D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66C2B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F496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9535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238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E81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551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D90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46CF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9EA7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20E8E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00D6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33B5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238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A40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8AE5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9F4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667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06C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2D0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B9448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93C7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549FA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1AD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FC3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ED5C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F89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CCD1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826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105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51ECB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862C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26C0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18B2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7F61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4BD9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7B34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43E1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B748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B58F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1165A3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F3318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7BFC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CE8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1FB6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BA3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6DF9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1BC3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2A39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F3E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5B356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19035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5A9214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1B9DD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083C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C2CF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A50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437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E4BA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94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5478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A07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A20BC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6DBA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09EF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AB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EF8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723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4D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BF9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F7A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9CC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E549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AA9B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E1E2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54F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39F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15B6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0EF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573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033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1C7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AD22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43D6D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79561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2E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EE0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848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57E9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A79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2D3D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9F9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309B3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90CE1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334958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BF628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E347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05BD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567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65CA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A57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05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32F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AC1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5D841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3584A6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D2A6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C7A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5D2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631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A44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410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0107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923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A12B4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0693E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36576A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68524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C31D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5510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5DEB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30BA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62B9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78C7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84D4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E3FD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938A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3E0E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B405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35C9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7404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DDF9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C3DD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08BC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2D7FBC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952CCE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08A495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42CFDD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D136D35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F89ACCC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D5182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030A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EABD7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173EB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72CDF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DFA1FE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FB6CF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52707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CB14AC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88E0A4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C2C63B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BDA684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FA597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A9AD3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E675E8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EA1BCA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CE3B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5C9D2E0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4DFE0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AC1E9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51E916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0BCCA4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A8BF9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298689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AABB3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2012F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184FE0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6121A0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7D3CF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0157197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BF1E7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57DB4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784FBA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3B717F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1F914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C74A45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1B3800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44568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EB850C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FFFFD6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A8E56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1D158E0" w14:textId="77777777" w:rsidR="00944C3D" w:rsidRDefault="00944C3D" w:rsidP="00944C3D">
      <w:pPr>
        <w:rPr>
          <w:rFonts w:ascii="Arial" w:hAnsi="Arial"/>
          <w:b/>
        </w:rPr>
      </w:pPr>
    </w:p>
    <w:p w14:paraId="174B56D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DFF8F22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04FBB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DEBCE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A4E72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E809F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77C13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AF925F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022D5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36975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FC8A4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F4BD3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230A1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331C2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70EF9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49103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A38DA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B28BCC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546C0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65634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42C94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D5227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F2E591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3AA074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CE5CD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6F8C7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10416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55DB69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733245C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358BAAD" w14:textId="77777777" w:rsidTr="00503750">
        <w:tc>
          <w:tcPr>
            <w:tcW w:w="2835" w:type="dxa"/>
            <w:vAlign w:val="center"/>
          </w:tcPr>
          <w:p w14:paraId="6006C5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ECADE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7D341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E72BD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2E933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765B1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6C5C736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DFE3385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C0B69C2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E4F570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A8D23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95134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120E93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2241F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C784A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DBF6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AB26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E2D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CE08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309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F8BE0B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C48ED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4D11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918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FB6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13A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400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36799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D9F9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E1FFA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D6C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2701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788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9F6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92514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FE3A6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B6D73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E8CA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9B8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9A7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01C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FC0F25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D44DC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5C7F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C8A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002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71EC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9BA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4BA28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5DDD6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A6BB7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6E86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2D9F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3E73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EC7B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2A7605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A27220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A5214A8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9EF32E4" w14:textId="77777777" w:rsidR="00944C3D" w:rsidRDefault="00944C3D" w:rsidP="00944C3D">
      <w:pPr>
        <w:rPr>
          <w:rFonts w:ascii="Arial" w:hAnsi="Arial"/>
          <w:b/>
        </w:rPr>
      </w:pPr>
    </w:p>
    <w:p w14:paraId="6880481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F4643AD" w14:textId="77777777" w:rsidTr="00503750">
        <w:tc>
          <w:tcPr>
            <w:tcW w:w="2835" w:type="dxa"/>
            <w:vAlign w:val="center"/>
          </w:tcPr>
          <w:p w14:paraId="1C599C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34C668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AFC5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43707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E3305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66081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22B8C9B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59F0D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CD36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C136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41B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951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9C7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5C3CD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BBDFE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2E05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FB4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EDCD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F42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82B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275C2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39665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BCAAE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830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D9DB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D62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A4F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DC291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806D4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918E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C9A3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91A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5EF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493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99B12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2246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3E93ED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1CE30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3E2F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9DFA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992E8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E2DF80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4916D6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E4D100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A1FC7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039A3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8F363C8" w14:textId="77777777" w:rsidTr="00503750">
        <w:trPr>
          <w:trHeight w:val="699"/>
        </w:trPr>
        <w:tc>
          <w:tcPr>
            <w:tcW w:w="3502" w:type="dxa"/>
            <w:vMerge/>
          </w:tcPr>
          <w:p w14:paraId="1D6C33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B0880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04598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6BA67E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C47BF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788B024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1DA173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5E6028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8312D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19B7DDC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53824B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BAAB90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3FC0B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7439DCD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80966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F8987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2E950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06CB742" w14:textId="77777777" w:rsidTr="00503750">
        <w:trPr>
          <w:trHeight w:val="593"/>
        </w:trPr>
        <w:tc>
          <w:tcPr>
            <w:tcW w:w="3497" w:type="dxa"/>
          </w:tcPr>
          <w:p w14:paraId="181758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2AAFA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44A46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84573E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BF34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34CC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E57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1B28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7CFCE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4FFE1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8AD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88678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DDA77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6E4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C22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0FC06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F86A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1101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7B4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72E55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455829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F7ED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B6E4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63801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D4B53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B38A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B00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E67F7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3697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1696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72A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BE837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B5E71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6ED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31FC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A5E46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C5B27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65C3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D2D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478887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C37BC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14E0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3012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A43FF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74D54F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C0A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E1F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C1D59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435C98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813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1787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2B969D" w14:textId="77777777" w:rsidR="00944C3D" w:rsidRDefault="00944C3D" w:rsidP="00944C3D">
      <w:pPr>
        <w:rPr>
          <w:rFonts w:ascii="Arial" w:hAnsi="Arial"/>
          <w:b/>
        </w:rPr>
      </w:pPr>
    </w:p>
    <w:p w14:paraId="423DC493" w14:textId="77777777" w:rsidR="00944C3D" w:rsidRDefault="00944C3D" w:rsidP="00944C3D">
      <w:pPr>
        <w:rPr>
          <w:rFonts w:ascii="Arial" w:hAnsi="Arial"/>
          <w:b/>
        </w:rPr>
      </w:pPr>
    </w:p>
    <w:p w14:paraId="56AB1670" w14:textId="77777777" w:rsidR="00944C3D" w:rsidRDefault="00944C3D" w:rsidP="00944C3D">
      <w:pPr>
        <w:rPr>
          <w:rFonts w:ascii="Arial" w:hAnsi="Arial"/>
          <w:b/>
        </w:rPr>
      </w:pPr>
    </w:p>
    <w:p w14:paraId="7C88BB1F" w14:textId="77777777" w:rsidR="00944C3D" w:rsidRDefault="00944C3D" w:rsidP="00944C3D">
      <w:pPr>
        <w:rPr>
          <w:rFonts w:ascii="Arial" w:hAnsi="Arial"/>
          <w:b/>
        </w:rPr>
      </w:pPr>
    </w:p>
    <w:p w14:paraId="247F9EC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A5F35CE" w14:textId="77777777" w:rsidTr="00503750">
        <w:tc>
          <w:tcPr>
            <w:tcW w:w="2622" w:type="dxa"/>
            <w:vAlign w:val="center"/>
          </w:tcPr>
          <w:p w14:paraId="4EFC19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85CEE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026BF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998CD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622B3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C5210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3400B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B0E18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6C97A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0B8D95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19FF6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B00679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76B1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7A892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3DE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6D6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8FF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6A5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F98427D" w14:textId="77777777" w:rsidTr="00503750">
        <w:tc>
          <w:tcPr>
            <w:tcW w:w="2622" w:type="dxa"/>
            <w:vAlign w:val="center"/>
          </w:tcPr>
          <w:p w14:paraId="099403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E5EA1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F6E28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00C9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17A2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C0E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AB2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C6E6A5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F3BBB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19BE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358F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C6D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29E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CB5A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4D3EFA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2F32C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5EEE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49A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EFA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78D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F81F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775E5CB" w14:textId="77777777" w:rsidTr="00503750">
        <w:tc>
          <w:tcPr>
            <w:tcW w:w="2622" w:type="dxa"/>
            <w:vAlign w:val="center"/>
          </w:tcPr>
          <w:p w14:paraId="119DEC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28D9138" w14:textId="40389BCC" w:rsidR="00944C3D" w:rsidRPr="008C56AB" w:rsidRDefault="00201A97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26121</w:t>
            </w:r>
          </w:p>
        </w:tc>
        <w:tc>
          <w:tcPr>
            <w:tcW w:w="1275" w:type="dxa"/>
            <w:vAlign w:val="center"/>
          </w:tcPr>
          <w:p w14:paraId="3C09128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31857DA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7EF10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5405F8" w14:textId="0D2BA46A" w:rsidR="00944C3D" w:rsidRPr="008C56AB" w:rsidRDefault="00201A97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27602</w:t>
            </w:r>
          </w:p>
        </w:tc>
      </w:tr>
      <w:tr w:rsidR="0099716A" w:rsidRPr="00050529" w14:paraId="7A9761B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0FD69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4C140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E499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F098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246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BEE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C82CFE9" w14:textId="77777777" w:rsidTr="00503750">
        <w:tc>
          <w:tcPr>
            <w:tcW w:w="2622" w:type="dxa"/>
            <w:vAlign w:val="center"/>
          </w:tcPr>
          <w:p w14:paraId="1C8C4F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DC8E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1FB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EC1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78D1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FE1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84C47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16ECB95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4D1B272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7321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DDDE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B722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A3E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B9C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64F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1E4CB9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5B90A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6D5F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CBA6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C21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625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02E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221B9F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627F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AC4F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0E7C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6C3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DB1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672C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5846EEB" w14:textId="77777777" w:rsidTr="00503750">
        <w:tc>
          <w:tcPr>
            <w:tcW w:w="2622" w:type="dxa"/>
            <w:vAlign w:val="center"/>
          </w:tcPr>
          <w:p w14:paraId="12E8A9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2BA78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6A6D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330A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2EF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AA0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CF84EE6" w14:textId="77777777" w:rsidTr="00503750">
        <w:tc>
          <w:tcPr>
            <w:tcW w:w="2622" w:type="dxa"/>
            <w:vAlign w:val="center"/>
          </w:tcPr>
          <w:p w14:paraId="24A01A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D3572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66DD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FD7F4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DE2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93E6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7BC5F10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CF7CF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9E819DD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834F53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B05F8E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34E87F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C26C6A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3BB8CA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10B67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72A5E85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534E98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9F04C2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8820E5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CEC3E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43DF8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334D0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06D96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DCC28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1E8C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CF5D3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32A0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E67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B43481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81DD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4A2D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CB65F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16CC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021D7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D4946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C5D3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AE1A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A4B534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6ABB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3EB6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6E279E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750B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ACD1E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6FC55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1B88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522E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DD0E6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66C5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5BA6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81F50A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1C8E3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AEED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2D980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4A05A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880E3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D9676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D9C55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2C760C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2F617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7429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966AC8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4FDD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FCF6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4971D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EBA4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E5AC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421C0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93C7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12587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ED83C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E6363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4F69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9959E4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887D3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BA41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95CB4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B70D4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386C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6AAAC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58538F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E6D28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26DEA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A39930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DB9002B" w14:textId="77777777" w:rsidTr="00503750">
        <w:tc>
          <w:tcPr>
            <w:tcW w:w="2835" w:type="dxa"/>
            <w:vAlign w:val="center"/>
          </w:tcPr>
          <w:p w14:paraId="7DCB42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9BF13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2573F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823C5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F61CA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5969A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9C6765F" w14:textId="77777777" w:rsidTr="00503750">
        <w:tc>
          <w:tcPr>
            <w:tcW w:w="2835" w:type="dxa"/>
            <w:vAlign w:val="center"/>
          </w:tcPr>
          <w:p w14:paraId="4D484E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9EE1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8538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D47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B58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B30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9A428D" w14:textId="77777777" w:rsidTr="00503750">
        <w:tc>
          <w:tcPr>
            <w:tcW w:w="2835" w:type="dxa"/>
            <w:vAlign w:val="center"/>
          </w:tcPr>
          <w:p w14:paraId="7DB816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A41D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F60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7EB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3834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547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135132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4F803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9B49F2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49D90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16ECA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81B5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0CD9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A34DF98" w14:textId="77777777" w:rsidTr="00503750">
        <w:tc>
          <w:tcPr>
            <w:tcW w:w="2835" w:type="dxa"/>
            <w:vAlign w:val="center"/>
          </w:tcPr>
          <w:p w14:paraId="161EAA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1903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760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C5D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B1C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301F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484703" w14:textId="77777777" w:rsidTr="00503750">
        <w:tc>
          <w:tcPr>
            <w:tcW w:w="2835" w:type="dxa"/>
            <w:vAlign w:val="center"/>
          </w:tcPr>
          <w:p w14:paraId="497294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BAE2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1E2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0D0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BCC5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E49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5CE818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4D90D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5D709E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A3129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0D35D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D79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C1FEE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B341E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F40A4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DE378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8F82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9F9B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1FC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A54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F2F73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302750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0027D60" w14:textId="77777777" w:rsidTr="00503750">
        <w:tc>
          <w:tcPr>
            <w:tcW w:w="2552" w:type="dxa"/>
            <w:shd w:val="clear" w:color="auto" w:fill="auto"/>
            <w:vAlign w:val="center"/>
          </w:tcPr>
          <w:p w14:paraId="604FB5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D013E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3CD2B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117A0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26822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C1629E7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A9092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760AF9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33DF20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A79CD4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DC5107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961FE7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295280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D12B2D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164D50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44C3F7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C2C53C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952C67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793E1F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94612A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F50F0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F1951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CB3F0E5" w14:textId="77777777" w:rsidTr="00503750">
        <w:tc>
          <w:tcPr>
            <w:tcW w:w="4395" w:type="dxa"/>
            <w:vMerge/>
          </w:tcPr>
          <w:p w14:paraId="2046180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C13FD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5E8BD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B2A53B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E2D4F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B5247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1E88A4E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EEE97C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1DB20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E851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FE542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2A96904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240CD8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B19D55C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291B2D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E5796AA" w14:textId="77777777" w:rsidTr="00503750">
        <w:tc>
          <w:tcPr>
            <w:tcW w:w="4395" w:type="dxa"/>
            <w:vAlign w:val="center"/>
          </w:tcPr>
          <w:p w14:paraId="082E72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8E9A8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E79BF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9E2862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13BF7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4960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B2A894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887DE7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24224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E726B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9F4E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73C145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F6EFA5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F8787EA" w14:textId="091D717B" w:rsidR="00944C3D" w:rsidRPr="008C56AB" w:rsidRDefault="00201A97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397204</w:t>
            </w:r>
          </w:p>
        </w:tc>
        <w:tc>
          <w:tcPr>
            <w:tcW w:w="2835" w:type="dxa"/>
            <w:vAlign w:val="center"/>
          </w:tcPr>
          <w:p w14:paraId="0D761C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6E4C045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0B0E42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BE74F5F" w14:textId="77777777" w:rsidTr="00503750">
        <w:tc>
          <w:tcPr>
            <w:tcW w:w="4395" w:type="dxa"/>
            <w:vAlign w:val="center"/>
          </w:tcPr>
          <w:p w14:paraId="0D2E1BF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CF2A99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461EDA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3904CA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3DCEDB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D9774A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62B39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7E92DC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1D936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51BF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BFB0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09D4CB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78DB5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4269C5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BCE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9C6AD5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D94AF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C188D68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4F5839A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25AB86C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5F3FEB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C7FFA8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4BB593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D61E37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60637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D3887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4A5288F" w14:textId="77777777" w:rsidTr="00503750">
        <w:tc>
          <w:tcPr>
            <w:tcW w:w="1843" w:type="dxa"/>
            <w:vAlign w:val="center"/>
          </w:tcPr>
          <w:p w14:paraId="11263F3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35373C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38E450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3FA26C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EAEBB5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0550B9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9AA485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1F4134B" w14:textId="77777777" w:rsidTr="00503750">
        <w:tc>
          <w:tcPr>
            <w:tcW w:w="1843" w:type="dxa"/>
            <w:vAlign w:val="center"/>
          </w:tcPr>
          <w:p w14:paraId="2F11ED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DD836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ADDE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4B1B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B68E4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1FF2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ADF0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6EAD93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B950B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F54B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6F45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D971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BD9B4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F845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9017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F339CC8" w14:textId="77777777" w:rsidTr="00503750">
        <w:tc>
          <w:tcPr>
            <w:tcW w:w="1843" w:type="dxa"/>
            <w:vAlign w:val="center"/>
          </w:tcPr>
          <w:p w14:paraId="6A9BF7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C8552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C229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BD9A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CC3D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6E30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3E40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E1B4BB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A1294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5C77A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0B8A2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2D70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837B1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AAC1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C2D9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5D75B37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8356D2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4A91C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B08DF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43399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04145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8C3A7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AB0B2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D31F7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6B64A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4BF54054" w14:textId="77777777" w:rsidTr="00503750">
        <w:trPr>
          <w:trHeight w:val="664"/>
        </w:trPr>
        <w:tc>
          <w:tcPr>
            <w:tcW w:w="3372" w:type="dxa"/>
          </w:tcPr>
          <w:p w14:paraId="7200887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98059D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C030C2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90BD8D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AB1B7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EDB58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D7E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50927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68AA96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0922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863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96DFF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C10A24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52D26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346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E5029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B1AB8B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B2CD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549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DE4C4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6A0D39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2E20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A444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5A4B6D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721A3C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095B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D1E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0C78A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E7C7ED9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1726A4A" w14:textId="77777777" w:rsidTr="00503750">
        <w:tc>
          <w:tcPr>
            <w:tcW w:w="2835" w:type="dxa"/>
            <w:vAlign w:val="center"/>
          </w:tcPr>
          <w:p w14:paraId="591B13D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ED3E9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2A8428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C0CD55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361291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73D3F9A" w14:textId="77777777" w:rsidTr="00503750">
        <w:tc>
          <w:tcPr>
            <w:tcW w:w="2835" w:type="dxa"/>
          </w:tcPr>
          <w:p w14:paraId="5D647A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2B44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33F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5AA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2991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24CE01" w14:textId="77777777" w:rsidTr="00503750">
        <w:tc>
          <w:tcPr>
            <w:tcW w:w="2835" w:type="dxa"/>
          </w:tcPr>
          <w:p w14:paraId="03BDFC6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A887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107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6F1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7E29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1552E3" w14:textId="77777777" w:rsidTr="00503750">
        <w:tc>
          <w:tcPr>
            <w:tcW w:w="2835" w:type="dxa"/>
          </w:tcPr>
          <w:p w14:paraId="00FFD8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22B1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FE2F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83B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FB4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DB813E" w14:textId="77777777" w:rsidTr="00503750">
        <w:tc>
          <w:tcPr>
            <w:tcW w:w="2835" w:type="dxa"/>
            <w:vAlign w:val="center"/>
          </w:tcPr>
          <w:p w14:paraId="2219B1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ECA7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A23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9C8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29C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2DB93C" w14:textId="77777777" w:rsidTr="00503750">
        <w:tc>
          <w:tcPr>
            <w:tcW w:w="2835" w:type="dxa"/>
            <w:vAlign w:val="center"/>
          </w:tcPr>
          <w:p w14:paraId="7BF9EBA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DD18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C05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540F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E7D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4C7EC9" w14:textId="77777777" w:rsidTr="00503750">
        <w:tc>
          <w:tcPr>
            <w:tcW w:w="2835" w:type="dxa"/>
          </w:tcPr>
          <w:p w14:paraId="4C280D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79C1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84C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C195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864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235FB8" w14:textId="77777777" w:rsidTr="00503750">
        <w:tc>
          <w:tcPr>
            <w:tcW w:w="2835" w:type="dxa"/>
          </w:tcPr>
          <w:p w14:paraId="5FA8B60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65B9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EA04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BBD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93F5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F201B5" w14:textId="77777777" w:rsidTr="00503750">
        <w:tc>
          <w:tcPr>
            <w:tcW w:w="2835" w:type="dxa"/>
          </w:tcPr>
          <w:p w14:paraId="5B1BD98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67404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DE80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F9E5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AF960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38729D" w14:textId="77777777" w:rsidR="00944C3D" w:rsidRDefault="00944C3D" w:rsidP="00944C3D">
      <w:pPr>
        <w:rPr>
          <w:rFonts w:ascii="Arial" w:hAnsi="Arial"/>
          <w:b/>
        </w:rPr>
      </w:pPr>
    </w:p>
    <w:p w14:paraId="0691E687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42ED131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645755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51B2D86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524CCC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FD17EB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2F7B6D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273A346" w14:textId="77777777" w:rsidTr="00503750">
        <w:trPr>
          <w:trHeight w:val="443"/>
        </w:trPr>
        <w:tc>
          <w:tcPr>
            <w:tcW w:w="2560" w:type="dxa"/>
          </w:tcPr>
          <w:p w14:paraId="631C124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6F60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6816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EA64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B727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6CD3F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94B6CC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D98D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BB84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86EC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BCF9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ADBC3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B0D2F2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3D7E0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BC24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71C2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D082C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BDEECA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D1AE1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B572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990B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F2A3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1105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7EBF54" w14:textId="77777777" w:rsidR="00944C3D" w:rsidRDefault="00944C3D" w:rsidP="00944C3D">
      <w:pPr>
        <w:rPr>
          <w:rFonts w:ascii="Arial" w:hAnsi="Arial"/>
          <w:b/>
        </w:rPr>
      </w:pPr>
    </w:p>
    <w:p w14:paraId="107EF4C7" w14:textId="77777777" w:rsidR="00944C3D" w:rsidRDefault="00944C3D" w:rsidP="00944C3D">
      <w:pPr>
        <w:rPr>
          <w:rFonts w:ascii="Arial" w:hAnsi="Arial"/>
          <w:b/>
        </w:rPr>
      </w:pPr>
    </w:p>
    <w:p w14:paraId="7181220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2042990" w14:textId="77777777" w:rsidR="00944C3D" w:rsidRDefault="00944C3D" w:rsidP="00944C3D">
      <w:pPr>
        <w:rPr>
          <w:rFonts w:ascii="Arial" w:hAnsi="Arial"/>
          <w:b/>
        </w:rPr>
      </w:pPr>
    </w:p>
    <w:p w14:paraId="74BB2EE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0B81A4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C028F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94585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B1F09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CE6C86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1D493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338A9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FDC99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E3AA32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CA205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EAF9A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1B4C0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A78327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A92C7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BF843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E44A4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034468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081D62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FACC291" w14:textId="77777777" w:rsidTr="00503750">
        <w:trPr>
          <w:trHeight w:val="677"/>
        </w:trPr>
        <w:tc>
          <w:tcPr>
            <w:tcW w:w="3358" w:type="dxa"/>
          </w:tcPr>
          <w:p w14:paraId="400233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F8CCA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74CFD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7E0622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B124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3BFAA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02D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B0575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62257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E8E0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8CA5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38576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F13A9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04D2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52C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B1E7D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7DFE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C989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B444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22AFE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718A9B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343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3CA8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2A43E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DC32F2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3F58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544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7D026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AD2672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2995A0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4CB80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E0436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FF53ED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0205E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4D023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F1A0C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E77F5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B1209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FAC9241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9B275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E5721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A7372E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A0CA11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18E16D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30F74F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54E07F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3065A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5C15B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5F1B8D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B09A7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D93AC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55EB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C0B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5045EB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F22AB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0222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6C2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F1083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F96E9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B79E5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732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C02E1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6D59AC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B9F6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6CD8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9CB3F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5B54E1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781E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813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B1705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02E758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53714A0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15F3B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D7E0C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7B6A7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7465D0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D1F24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EC17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9AF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C1609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16BCF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0167C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A08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3450C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BA34B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2854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A70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ABCC2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A0C4B7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4B81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7BA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184C1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9C3F55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A81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8DE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2BF90F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3FE5AB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C63713F" w14:textId="77777777" w:rsidTr="00503750">
        <w:tc>
          <w:tcPr>
            <w:tcW w:w="3686" w:type="dxa"/>
            <w:vAlign w:val="center"/>
          </w:tcPr>
          <w:p w14:paraId="5FEBD78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5B852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B3647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D43FBE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DFC37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FF8A3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099F4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F5C5E4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424A1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C5901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D916F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8F6FAF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59A30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7435C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E3C43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854C572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606B1A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9DAC21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7277F2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44F13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E50618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CE7088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63FD1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9618C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2428B6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CBA66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5E95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2DF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5C9A3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DEBCE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A585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656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D3851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E960B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D3872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962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ED536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0A50B8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6B85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84C7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051DB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3A54D3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78F2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1ED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529DA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77AA6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7CFE50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5D1B7A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D91908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461C5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E5D233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7E53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E578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1DFEE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61CBA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734C2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3871D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C9C9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B3A7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37B219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674F4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FCBA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5465A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5C4D7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B9013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70050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CDA59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5577D5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C7E1E55" w14:textId="77777777" w:rsidR="00944C3D" w:rsidRDefault="00944C3D" w:rsidP="00944C3D">
      <w:pPr>
        <w:rPr>
          <w:sz w:val="22"/>
          <w:szCs w:val="22"/>
        </w:rPr>
      </w:pPr>
    </w:p>
    <w:p w14:paraId="3D5E8A95" w14:textId="77777777" w:rsidR="00944C3D" w:rsidRDefault="00944C3D" w:rsidP="00944C3D">
      <w:pPr>
        <w:rPr>
          <w:sz w:val="22"/>
          <w:szCs w:val="22"/>
        </w:rPr>
      </w:pPr>
    </w:p>
    <w:p w14:paraId="6EF7389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D42D71E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84360DB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BE78B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EFB8D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39233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C2D60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4E60D13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F990A8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D36BEC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841C64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992042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347C82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3D68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8E4B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91E7D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1B7610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3114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9BBAA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82A55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B77A1A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7827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530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41DEE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20E7ED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1248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0F1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DFD3E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2611B2D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007A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1564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60B15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6D0D06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3D71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C44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29DB2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8815CF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5D8F0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E89D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C81E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52D04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5F8B36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90D0EF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5048F3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AF64D1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9517DC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107C29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1C14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DCC7F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299AB7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546BD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FB90B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015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71576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C5353D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3C50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95F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CA9C0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932664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D8B8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2F2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2B9CD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FD1034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0786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64EEE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A8E0D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D2DB03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CCCF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FEA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7C94EE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EC79F4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B375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59552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6A39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22BDA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FD2064F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748D4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07376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FE4E81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2BA8C8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29192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14B7C77D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96CCE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4327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4314B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57E4D67" w14:textId="77777777" w:rsidR="00944C3D" w:rsidRPr="003607F0" w:rsidRDefault="00944C3D" w:rsidP="00944C3D"/>
    <w:p w14:paraId="196C469B" w14:textId="77777777" w:rsidR="00F47675" w:rsidRPr="00944C3D" w:rsidRDefault="00F47675" w:rsidP="00944C3D"/>
    <w:sectPr w:rsidR="00F47675" w:rsidRPr="00944C3D" w:rsidSect="00952CCE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0290D5" w14:textId="77777777" w:rsidR="00952CCE" w:rsidRDefault="00952CCE">
      <w:r>
        <w:separator/>
      </w:r>
    </w:p>
  </w:endnote>
  <w:endnote w:type="continuationSeparator" w:id="0">
    <w:p w14:paraId="68EF6B3F" w14:textId="77777777" w:rsidR="00952CCE" w:rsidRDefault="00952C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193B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111CF46E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2B67F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F9FFEA0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2A82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4BF8E7D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393447" w14:textId="77777777" w:rsidR="00952CCE" w:rsidRDefault="00952CCE">
      <w:r>
        <w:separator/>
      </w:r>
    </w:p>
  </w:footnote>
  <w:footnote w:type="continuationSeparator" w:id="0">
    <w:p w14:paraId="76F1AA6A" w14:textId="77777777" w:rsidR="00952CCE" w:rsidRDefault="00952C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5500579">
    <w:abstractNumId w:val="13"/>
  </w:num>
  <w:num w:numId="2" w16cid:durableId="601686972">
    <w:abstractNumId w:val="17"/>
  </w:num>
  <w:num w:numId="3" w16cid:durableId="1745451722">
    <w:abstractNumId w:val="8"/>
  </w:num>
  <w:num w:numId="4" w16cid:durableId="1376077309">
    <w:abstractNumId w:val="7"/>
  </w:num>
  <w:num w:numId="5" w16cid:durableId="146774688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5329062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5363769">
    <w:abstractNumId w:val="20"/>
  </w:num>
  <w:num w:numId="8" w16cid:durableId="1457260335">
    <w:abstractNumId w:val="10"/>
  </w:num>
  <w:num w:numId="9" w16cid:durableId="732047966">
    <w:abstractNumId w:val="0"/>
  </w:num>
  <w:num w:numId="10" w16cid:durableId="1492716355">
    <w:abstractNumId w:val="19"/>
  </w:num>
  <w:num w:numId="11" w16cid:durableId="588270459">
    <w:abstractNumId w:val="6"/>
  </w:num>
  <w:num w:numId="12" w16cid:durableId="617567995">
    <w:abstractNumId w:val="9"/>
  </w:num>
  <w:num w:numId="13" w16cid:durableId="1085684069">
    <w:abstractNumId w:val="12"/>
  </w:num>
  <w:num w:numId="14" w16cid:durableId="6907968">
    <w:abstractNumId w:val="15"/>
  </w:num>
  <w:num w:numId="15" w16cid:durableId="418211167">
    <w:abstractNumId w:val="14"/>
  </w:num>
  <w:num w:numId="16" w16cid:durableId="1849246020">
    <w:abstractNumId w:val="2"/>
  </w:num>
  <w:num w:numId="17" w16cid:durableId="2080594523">
    <w:abstractNumId w:val="4"/>
  </w:num>
  <w:num w:numId="18" w16cid:durableId="781462543">
    <w:abstractNumId w:val="11"/>
  </w:num>
  <w:num w:numId="19" w16cid:durableId="553542907">
    <w:abstractNumId w:val="5"/>
  </w:num>
  <w:num w:numId="20" w16cid:durableId="1369179978">
    <w:abstractNumId w:val="18"/>
  </w:num>
  <w:num w:numId="21" w16cid:durableId="11465546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1A97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52CCE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4D3F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CEEEFA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CD5679-278F-45C4-AF5A-EB8269349E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5277</Words>
  <Characters>30082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2024-02-26T13:46:00Z</dcterms:created>
  <dcterms:modified xsi:type="dcterms:W3CDTF">2024-02-26T13:46:00Z</dcterms:modified>
</cp:coreProperties>
</file>